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Išdėstymo lentelė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1255EE" w14:paraId="1BB9D754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57762B3" w14:textId="1B9EF59B" w:rsidR="00E77B5E" w:rsidRPr="001255EE" w:rsidRDefault="00C637A7" w:rsidP="00AE68A8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C40FF0B" wp14:editId="37927059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-1270</wp:posOffset>
                  </wp:positionV>
                  <wp:extent cx="1784350" cy="1784350"/>
                  <wp:effectExtent l="0" t="0" r="6350" b="6350"/>
                  <wp:wrapNone/>
                  <wp:docPr id="1367640886" name="Paveikslėlis 2" descr="Paveikslėlis, kuriame yra eskizas, piešimas, iliustracija, Mados ilustracija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640886" name="Paveikslėlis 2" descr="Paveikslėlis, kuriame yra eskizas, piešimas, iliustracija, Mados ilustracija&#10;&#10;Automatiškai sugeneruotas aprašymas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7843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0121989" w14:textId="77777777" w:rsidR="00E77B5E" w:rsidRPr="001255EE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716A728F" w14:textId="709BF8FD" w:rsidR="00E77B5E" w:rsidRPr="001255EE" w:rsidRDefault="00500D9D" w:rsidP="00AE68A8">
            <w:pPr>
              <w:pStyle w:val="Title"/>
            </w:pPr>
            <w:r>
              <w:t>Snieguolė</w:t>
            </w:r>
          </w:p>
        </w:tc>
      </w:tr>
      <w:tr w:rsidR="00E77B5E" w:rsidRPr="001255EE" w14:paraId="03CA4782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43868343" w14:textId="77777777" w:rsidR="00E77B5E" w:rsidRPr="001255EE" w:rsidRDefault="00E77B5E" w:rsidP="00AE68A8"/>
        </w:tc>
        <w:tc>
          <w:tcPr>
            <w:tcW w:w="423" w:type="dxa"/>
            <w:vMerge/>
          </w:tcPr>
          <w:p w14:paraId="1A6681B3" w14:textId="77777777" w:rsidR="00E77B5E" w:rsidRPr="001255EE" w:rsidRDefault="00E77B5E" w:rsidP="00AE68A8"/>
        </w:tc>
        <w:tc>
          <w:tcPr>
            <w:tcW w:w="3300" w:type="dxa"/>
            <w:vAlign w:val="bottom"/>
          </w:tcPr>
          <w:p w14:paraId="698A7A21" w14:textId="73BEBB4E" w:rsidR="00E77B5E" w:rsidRPr="00C637A7" w:rsidRDefault="00C637A7" w:rsidP="009B591F">
            <w:pPr>
              <w:rPr>
                <w:sz w:val="24"/>
                <w:szCs w:val="24"/>
              </w:rPr>
            </w:pPr>
            <w:r w:rsidRPr="00C637A7">
              <w:rPr>
                <w:sz w:val="24"/>
                <w:szCs w:val="24"/>
              </w:rPr>
              <w:t>Įmonės personalo atrankų komandai</w:t>
            </w:r>
          </w:p>
          <w:p w14:paraId="76F7925A" w14:textId="42CD5E42" w:rsidR="00E77B5E" w:rsidRPr="001255EE" w:rsidRDefault="00E77B5E" w:rsidP="009B591F">
            <w:pPr>
              <w:pStyle w:val="Kontaktinisasmuo"/>
            </w:pPr>
          </w:p>
        </w:tc>
        <w:tc>
          <w:tcPr>
            <w:tcW w:w="3301" w:type="dxa"/>
            <w:vAlign w:val="bottom"/>
          </w:tcPr>
          <w:p w14:paraId="0095898B" w14:textId="1D3FCDDE" w:rsidR="00E77B5E" w:rsidRPr="001255EE" w:rsidRDefault="00E77B5E" w:rsidP="009B591F">
            <w:pPr>
              <w:pStyle w:val="Kontaktinisasmuo"/>
            </w:pPr>
          </w:p>
        </w:tc>
      </w:tr>
      <w:tr w:rsidR="00E77B5E" w:rsidRPr="001255EE" w14:paraId="79493761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0225E793" w14:textId="77777777" w:rsidR="00E77B5E" w:rsidRPr="001255EE" w:rsidRDefault="00E77B5E" w:rsidP="00AE68A8"/>
        </w:tc>
        <w:tc>
          <w:tcPr>
            <w:tcW w:w="423" w:type="dxa"/>
            <w:vMerge/>
          </w:tcPr>
          <w:p w14:paraId="0331AADC" w14:textId="77777777" w:rsidR="00E77B5E" w:rsidRPr="001255EE" w:rsidRDefault="00E77B5E" w:rsidP="00AE68A8"/>
        </w:tc>
        <w:tc>
          <w:tcPr>
            <w:tcW w:w="6601" w:type="dxa"/>
            <w:gridSpan w:val="2"/>
            <w:vMerge w:val="restart"/>
          </w:tcPr>
          <w:p w14:paraId="237473D3" w14:textId="1ACD6BFE" w:rsidR="00E77B5E" w:rsidRPr="001255EE" w:rsidRDefault="00E77B5E" w:rsidP="009B591F">
            <w:pPr>
              <w:pStyle w:val="Heading1"/>
            </w:pPr>
            <w:r w:rsidRPr="001255EE">
              <w:rPr>
                <w:lang w:bidi="lt-LT"/>
              </w:rPr>
              <w:t xml:space="preserve">Gerb. </w:t>
            </w:r>
            <w:r w:rsidR="00500D9D">
              <w:t>atrankų komand</w:t>
            </w:r>
            <w:r w:rsidR="00C637A7">
              <w:t>os nariai</w:t>
            </w:r>
            <w:r w:rsidR="00500D9D">
              <w:t>,</w:t>
            </w:r>
          </w:p>
          <w:p w14:paraId="2AC09BC8" w14:textId="120150D3" w:rsidR="00E77B5E" w:rsidRPr="00C637A7" w:rsidRDefault="00500D9D" w:rsidP="00500D9D">
            <w:pPr>
              <w:rPr>
                <w:sz w:val="24"/>
                <w:szCs w:val="24"/>
              </w:rPr>
            </w:pPr>
            <w:r w:rsidRPr="00C637A7">
              <w:rPr>
                <w:sz w:val="24"/>
                <w:szCs w:val="24"/>
              </w:rPr>
              <w:t xml:space="preserve">Esu </w:t>
            </w:r>
            <w:r w:rsidR="00C637A7" w:rsidRPr="00C637A7">
              <w:rPr>
                <w:sz w:val="24"/>
                <w:szCs w:val="24"/>
              </w:rPr>
              <w:t xml:space="preserve">ryžtinga, kantri, drąsi, organizuota, analizuojanti, komunikabili, pastabi, rūpestinga ir nuovoki. Labai norėčiau dirbti Jūsų įmonėje. </w:t>
            </w:r>
          </w:p>
          <w:sdt>
            <w:sdtPr>
              <w:rPr>
                <w:sz w:val="24"/>
                <w:szCs w:val="24"/>
              </w:rPr>
              <w:id w:val="877970023"/>
              <w:placeholder>
                <w:docPart w:val="E03F23F4833A4480BE8506329A84368C"/>
              </w:placeholder>
              <w:temporary/>
              <w:showingPlcHdr/>
              <w15:appearance w15:val="hidden"/>
            </w:sdtPr>
            <w:sdtContent>
              <w:p w14:paraId="3A2518BB" w14:textId="77777777" w:rsidR="00E77B5E" w:rsidRPr="00C637A7" w:rsidRDefault="00E77B5E" w:rsidP="00C83A18">
                <w:pPr>
                  <w:pStyle w:val="Closing"/>
                  <w:rPr>
                    <w:sz w:val="24"/>
                    <w:szCs w:val="24"/>
                  </w:rPr>
                </w:pPr>
                <w:r w:rsidRPr="00C637A7">
                  <w:rPr>
                    <w:sz w:val="24"/>
                    <w:szCs w:val="24"/>
                    <w:lang w:bidi="lt-LT"/>
                  </w:rPr>
                  <w:t>Pagarbiai,</w:t>
                </w:r>
              </w:p>
            </w:sdtContent>
          </w:sdt>
          <w:p w14:paraId="3C3285F1" w14:textId="44CBF35B" w:rsidR="00E77B5E" w:rsidRPr="001255EE" w:rsidRDefault="00C637A7" w:rsidP="00AE68A8">
            <w:r w:rsidRPr="00C637A7">
              <w:rPr>
                <w:sz w:val="24"/>
                <w:szCs w:val="24"/>
              </w:rPr>
              <w:t>Snieguolė</w:t>
            </w:r>
          </w:p>
        </w:tc>
      </w:tr>
      <w:tr w:rsidR="00E77B5E" w:rsidRPr="001255EE" w14:paraId="5FF46606" w14:textId="77777777" w:rsidTr="00E77B5E">
        <w:trPr>
          <w:trHeight w:val="1164"/>
        </w:trPr>
        <w:tc>
          <w:tcPr>
            <w:tcW w:w="719" w:type="dxa"/>
          </w:tcPr>
          <w:p w14:paraId="08DE735C" w14:textId="77777777" w:rsidR="00E77B5E" w:rsidRPr="001255EE" w:rsidRDefault="00E77B5E" w:rsidP="00AE68A8"/>
        </w:tc>
        <w:tc>
          <w:tcPr>
            <w:tcW w:w="2940" w:type="dxa"/>
            <w:gridSpan w:val="2"/>
          </w:tcPr>
          <w:p w14:paraId="58FC5248" w14:textId="77777777" w:rsidR="00E77B5E" w:rsidRPr="001255EE" w:rsidRDefault="00E77B5E" w:rsidP="00AE68A8"/>
        </w:tc>
        <w:tc>
          <w:tcPr>
            <w:tcW w:w="423" w:type="dxa"/>
            <w:vMerge/>
          </w:tcPr>
          <w:p w14:paraId="62ED8765" w14:textId="77777777" w:rsidR="00E77B5E" w:rsidRPr="001255EE" w:rsidRDefault="00E77B5E" w:rsidP="00AE68A8"/>
        </w:tc>
        <w:tc>
          <w:tcPr>
            <w:tcW w:w="6601" w:type="dxa"/>
            <w:gridSpan w:val="2"/>
            <w:vMerge/>
          </w:tcPr>
          <w:p w14:paraId="4D701577" w14:textId="77777777" w:rsidR="00E77B5E" w:rsidRPr="001255EE" w:rsidRDefault="00E77B5E" w:rsidP="00AE68A8"/>
        </w:tc>
      </w:tr>
      <w:tr w:rsidR="00E77B5E" w:rsidRPr="001255EE" w14:paraId="71A13780" w14:textId="77777777" w:rsidTr="00E77B5E">
        <w:trPr>
          <w:trHeight w:val="543"/>
        </w:trPr>
        <w:tc>
          <w:tcPr>
            <w:tcW w:w="719" w:type="dxa"/>
          </w:tcPr>
          <w:p w14:paraId="3DFACE52" w14:textId="77777777" w:rsidR="00E77B5E" w:rsidRPr="001255EE" w:rsidRDefault="00E77B5E" w:rsidP="00CC1E8B">
            <w:pPr>
              <w:pStyle w:val="Kontaktinisasmuo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C9E6F8" w14:textId="77777777" w:rsidR="00E77B5E" w:rsidRPr="001255EE" w:rsidRDefault="00E77B5E" w:rsidP="00CC1E8B">
            <w:pPr>
              <w:pStyle w:val="Kontaktinisasmuo"/>
            </w:pPr>
            <w:r w:rsidRPr="001255EE">
              <w:rPr>
                <w:noProof/>
                <w:lang w:bidi="lt-LT"/>
              </w:rPr>
              <mc:AlternateContent>
                <mc:Choice Requires="wpg">
                  <w:drawing>
                    <wp:inline distT="0" distB="0" distL="0" distR="0" wp14:anchorId="2F87F96D" wp14:editId="0E78A770">
                      <wp:extent cx="337185" cy="333375"/>
                      <wp:effectExtent l="0" t="0" r="5715" b="9525"/>
                      <wp:docPr id="21" name="21 grupė" descr="GPS piktogram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Laisva forma: 142 figūra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23 paveikslėlis" descr="GPS piktogram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900463" id="21 grupė" o:spid="_x0000_s1026" alt="GPS piktograma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NHdtNsAAFjmBAAOAAAAZHJzL2Uyb0RvYy54bWyknd0OXceRne8D5B0I&#10;XgbIaO99frdgexBkEt8YyQCTAJNLhqJ+EIkkSNryPFOeI++Vrw4daa1jJPujMwLskaXFOt27e3V1&#10;1arq3/z9n3/68cWf3nz4+MO7t799uf7d8vLFm7ev333zw9vvfvvyv/6X//hv7y9ffPz06u03r358&#10;9/bNb1/+y5uPL//+d//6X/3m5/dfv9neff/ux2/efHjBH/L249c/v//ty+8/fXr/9VdffXz9/Zuf&#10;Xn38u3fv37zlH3777sNPrz7xtx++++qbD69+5k//6cevtmW5fvXzuw/fvP/w7vWbjx/5X//h8z98&#10;+bvHn//tt29ef/rP33778c2nFz/+9iW/7dPjPz88/vO/z39+9bvfvPr6uw+v3n//w+u//IxXf8Ov&#10;+OnVD28x+ssf9Q+vPr168ccPP/zVH/XTD68/vPv47ttPf/f63U9fvfv22x9ev3mMgdGsy9Nofv/h&#10;3R/fP8by3dc/f/f+l2liap/m6W/+Y1//pz/9/sP7f3r/jx+YiZ/ff8dcPP5uxvLnbz/8NP/Nr3zx&#10;58eU/csvU/bmz59evOZ/PJ1u6/3y8sVr/tGJ/7tdPk/p6++Z979Cvf7+P/w/cV/9H6Nf1U/5+T2L&#10;4+Ov4//4/zf+f/r+1fs3j2n9+DXj/8cPL374hrV7Pr188fbVTyzSP7z64eOfXr14rLqvX6zn7cW3&#10;P3z3v/7nh1cztvkxoGbKZnI+vv/Du9f/4+OLt+/+/fev3n735t99fM+i44+bf5dhxL88f/PxL7C/&#10;fW5/maNXX7/+48dPv3/z7vGRXv3pDx8/fV7N3/D/PdbiN38Zz+t3b99+/OHTm39mB3z7048s8H/z&#10;FcM67af76cXPL7br+XZZ988f7rtn0H9L0HbZ7+ft8uJ7QCt/c/6/gP55LUvbjcV9bClB23W5LPfb&#10;saXtyRJDObaUoLF0XsSYWB+/zt7lvG1XMXsJ2i6n5bZvx2M6l6Vl2y734zElaGNEp1XMHlv31zGd&#10;GdNFfKcEYem2n4Sla1li7e1i9hKkx3QrS/f1tAhLCeI7XS+LGBOH26+zZ1dEgvSK2NPS9Xw9bWJM&#10;Cdou23Lf1uO1t+Z+X6/n0/0uNlShsLVeVmMrdzy2LutJDGtN1NjaruJbrbnn7/t+X8ywEsTeYFmc&#10;xBTmpt/P2wqPHdLsmqDtst7OFzOq3PX7ddnuF2EqQZi6n5ddjCq3/Qqh35j242Elii0MKwmqXXPj&#10;r8vpdN2MrURpYlpz62PrsjDxx+NKFLbu5/Us5jA3/7qcl2033ytRfg5z+68La2M340rUjOu+L8fj&#10;2oo0lvtyWsQ5UqjtMqwrDsctt/+6rvtt3Y6/V6G2y3W7r3cxrtz/67oxLvG9tkSNLY5VYSsJYF2v&#10;fDBjK1HYwj8ztpIBVvhpP5k5TNR2ufG9jK1kAKaQX2jWRqKwdblczTpMBsBBPV85xg/38pYobN3O&#10;VzOuZID1tPILja1EYet6YfUeutNbMgC2OMnFQVkobysZYD1tEJv5XonCFjwv9tepeIPrIzeR4+9V&#10;KNY8HCXm8FS8cbpAv8KrLtTYul4Ez5+SAdbTlRPMjCtRn/eysZUMgK3trmwlSq+NUzLAeppDT6z5&#10;QnlbyQDriV15F+vwlCjuTUy9cKNOyQDYOl1vxlaiuA1z7gmOOiUD8L3WzbiHhcIWvCE46tS8wQfb&#10;zPdKlLeVDMClC8fBzGGiJqJwJVJwyIfn4o3tTKhAnF+FwhZhCTGH5+IN3I1xzA/PlEKxDuEoYysZ&#10;YOVI4XYtbCUKW5wPZg6TAfCjTld2yvG4EqX38rl4Yznv902sjULBhzg3Yi+fkwHWZcHvNbYShS9K&#10;oMZ8r2SAsXU3MaFzosbW6SbuX+fkDZzeGwRw/LkShD+0subF9koC2M+X3dwczgniWv7w8453cu7/&#10;nRiAId5zgiaygfd1PKpLksb9zqjEuigQEYD9bs6TS3KGDTYUSAcbLrn5Vxze8y4CG4XazhyTEOjh&#10;x7rk5l/PLIzTfrwGC4Wt+wTkjm0VZZzOLCjh8l4StZ3304mAyLGt3Pwc//ezuQ5dEoUtDgbhrl1y&#10;8+NC3RZzpSwUtjgYBGVccvfzva5EAcT3StR8r7taG7n91/OFa5Rwry+JmnW4G1f+kvufU3LZucwf&#10;cmGhtvNtIwZwvDauyRrrZVmZkGNbhcIWB55Yh9ekDUKo3OXF9yoUc0iQQqyNa/EGweu7STIUinFd&#10;bmZ/XYs3uBueCBwcfq9CYWtZzJXymgywcsE+bcI1LBQhUbwhsZevyQArN8PbTbhQhRqOghHFOkze&#10;uHFTNt71NUHjJt/MVr4mAdzP18nvHH+tBGk2vOb+t2dygfSZfE3S2GEN8mPHo0rQZ09DrItbcgb+&#10;00JM7tBUgR7+E4fr4dF1S8rYbwTlxWov0MMrvBpTyRhcQBdzN7kl6BGQ42g9HlUSxs51wYTxbgnC&#10;FCEo862SL7ikzb36+FsliG+FKTOqpIs7YSu1LBIEM23X3YwqNz63/sm6HI8qQewrbBlTufHvC2xh&#10;VmCCtI9xS7a43UgYGlMJmiNr7tTHKzA3/u3CTIiT+JagjSwt95ljU/dkC8vsBdLMfk+24CxYr8KX&#10;KdB2ZgGaO+Q9N/4d/90c+QViVJzC4rp6z41/3244rMeLvUCYwns3pnLj34hIbMZUgphANCCCLUZW&#10;9Yu6QH+rBPlvlRt/YlVGrXNP0EbcGT2eWOy58a+X08UEde8J2k7cwU1w5p4b/8q3MsxeIHIfRMWE&#10;437PjX9l1ZoQfIEY1Q39zfEE7skWVzxpw+wF2pB94f4IU8kWdlnsCdLLYk+2uC38ROGcFWgje3S7&#10;CDdmT7YYU/v1mC0KhKm5ZIkJzI1PsJnPJUwlaDud1x2tz+F5tefGx9RukpEFwhShUrMCa+MvOzgR&#10;BdoLtXGknsTZuNfOJ6ewmxtxo7B1MYS7J18QU9wmnXPoNDVqTnwTfN+TMMgpTLZf2EoU83dF8XO8&#10;NIhLx0my7qTtTTy3YduJu4VxclEGlTVCkibO2jD2/0Oucrjs1yWJY70TCGJjHn60hmGN+IxY+aiD&#10;cmz363kzF5OGbeflvJokFwnqskZQ0vi7DeMIu57Nrl6XZJD1TqaAzy1mMmF4HPe7EngtSQdoBVZY&#10;xFhL2HZG5WpSeGjVciYZmNOuFQxrjE1cHdYliYSb167CyQ3Tzu+6JClwD70uSlNWMKztE5M73m8l&#10;9OT6gBDVrJKCcQnjEmGYq6SeLOTzZDaP12TBuF0S9zK7uySi63VBaCO8EGRhsbg+R77UTBaXjIza&#10;BA+JTKY1VCw3N5PFJXyAm+LJNWE60EHmOn4kGhGySyL+0DCsId5QqyRJgbqGM4EBs0oShhKbVaK+&#10;W3EJnj4Jd2MtYWNtLsRivxWXTMD9KtJ7SPriAzCThLXUTBaXnFGnKVameOTXq6pfJaX/fARkzcUd&#10;CWFZszugFKDsbkJp4u6+Fszv7tKAwlw3lW1eC+aZa0tSgJVvy9msyYJ5Vt6SFDhxGJrZbwXzJ85W&#10;XDL5HDe2hPnTtLSgBJCXq7lfEynNNXm+UhUncov4WAHDGvUPaiYTRpyRiJzhktKDriM9NQpItkn8&#10;SGZyY30J5tqSFFaywWfFkwXD5yJYZsZWmlCskbMyPFmwsXY1Uhwcg5gSvFeSBsYvKRjWUCibmWw1&#10;6Z1Eo5rJguGZc8dR1opL7hzeRtPEyo0p4dZBNEt9t+ISkiKLSeVzWyhr1AqS9zo+TUsdym3xosL6&#10;BNnS2mnnJqzGlqSwcjW9mIACIceyxk3MRKaRrQSMWz6fQAS2GsYt/zyxSzGTSQorRU4k9YUXVIJU&#10;ooP3u6rdOhWXsJCROBprCSNeQmmPGVvrRBckRCZyjEw+PgC/kJyCspZcgkRHaXTW1pdu181tgHPe&#10;VUhQXdUaKRR1rxccGrFGpqL6lwwGTvlu0gqPOuxfUGMMLjfGihEWW+DXGlPWP8E4Y60YAWuqcIEl&#10;ETOyzW5TYacWjHprRSRYU6ljrmv5IwkD7ncR332CYW0+9zGRtGyUMCChP7G1G+ZnshhhCro4748D&#10;Ci04pZ5rV25Ci0dXpuhiKLlhbAECjWImWz9KoEBpQZCZ5efeSJ+qHdAK0pXDRlFywyiMwy8xY0sq&#10;ORGsNfmhtZWnROIQgxtjSSWEnCgVEGukpacoLlxArVSkBKIRABhjRSQEvVc3jcUI1P0pHf7a6lNc&#10;O3KVZh6bSAieqttNqVZHubIsylp6JFNzTUTbzGTDphLS0FaLSRHjUxhmrDX/7JTyGx+h5aSsaxe/&#10;bhhqDy6m4ru1oHSlCNhIQ9eGYY0uAMZauiR8bjmTrUSdshzT72JtUaleJc+wZVMR5ZaV6v32BLP7&#10;rYSlnDWnuzltCsUnO3HBN58tqQTh60zI8UHaglRifq4nRSlSMYbfaow1/xBwNU09CJ/FgXg6nVHo&#10;GmOJojx3dc5WqVJP1KS5rdY0ckbyZDZ2SUypSj1D48ffrFDbynSs5sgukSl+9YgzhLHyRkYDv5rV&#10;WDJTpDTIYoyxJ+qZSgKx9EtoSm6PO5sxli4MYqnzcjfH2q2cEb60isgXavoPLEZMzDeKpX8mOmJa&#10;KzSKW81DWn3s+d+KQXamUX2zRM31cIrThLHkgvPUz6tvlihcY6ZELZDkAtLGc8sTSz9RczkkH2ZG&#10;llxAjY9SP64tVdX3p5KdamOF8tfeEp6y8vlLTGOh+GbbeGbHC6Skp3qBFMovkBKfIs+g/M6MrBnE&#10;Lv17MgihY6cPKNSI68irmmlMBoFAiMOYkSWKQB3BM7PPSoJ6udEzxfjghcIYgQpzKywR6gWvQMks&#10;CoUxAp5qGpMLLtzJVX6hxav+myWDUPtEfsF8s0ShAiG4aqaxpKhnvtnFeFeFIvzCNcFMY4lRWcD8&#10;RjGyQnF2UvJrjpiSo1KeNdefY9YvlD+pS5BKXwd0rMZYM8hCCYoaWTIIQfubyj/RHfLX8O9G/gOx&#10;rWCQEqVOPkIxSKG4/eNdKWPpTdCSkLuumcZE4cqRtlfTmN4ErVOmmZxYIInauCCjCDbTmAyCUI6f&#10;aYwlaiPZuxhN+lpyVmTspM2NsWIQ8tgskeORUWYQ68pOY6P0NPJtw9hpavnENDZKL5CtxKz00sXa&#10;8TQ2Si99Qt85sjnQBF01Coa7q0JZbjtpTN6pG6Xv1FspWVGLUNqs5jGdkJWaQxQxZjkWGWBNBSfI&#10;18WMjDXVPQC9ccBI6q+7yc4/wWg5oBJPtAxta3YmE0Y871Gff+iC0xourXGLV25xw0jqE0EXBLm1&#10;JJUk73TpO6TjhlGbMQUkYpW0JPXErcSomLaCkWan3aHwe2iJWjN5Pk2DFDG2hPkd0JJURLN0iTbW&#10;koCgzB0hmZnJpBJcwfPtpKwVDMHIzRQiw3A5k9THkGoxYysYWkOVVCNm3tYQiClrBZvNzX3yeL9V&#10;51NmksYnapUUBeH1T+MoYS1JAXnEVal0Oc9ySnCqoXdjrbkEfYriyVKysgP4/sKN5ITPH0nkZrqm&#10;Hu+3grGzTyTbxdhakvpo6iYcSXye+JHsNkK5ZiZbkkq13HT9FGMrLqFwa1oTH6+SJ0nqBIvU2JJL&#10;OHFwFsyafJKkInQwYUH84pzJ+2iy1SopUjjvBGLU2BJGDolSAWWtSGFY0gSZiKjm2PiNoyIQ361I&#10;wY8tYV8wtiIFbojyuyUMOZ79bsUlNBznPDU7IGHcSB9BnOOZbEkqGQnOKmGtYCsXexUXh4fjcyM4&#10;J65ixlYwuMQpK4gSlTX6PRtFQMPweKluNTz5JElFuay+W8G42q5XE/4htldju9xpFmu+W8JmbLQ5&#10;EvutJalcnVWglemOH4lI9E6Q0FhLUuBaxNZRazJhrBKe2VDfLUmBkgv6KiprCVtn26jTtCWpgBie&#10;+W7NJbQTdGNLUqBURnJJC2A1l7QklSK/mxHX8Z1ylVCczC1HrJLWpJ5P9Fww361gFPhdVTtn7r7x&#10;I7nlXx2XFAxrJJXMmiwt6xSv0HVSrJKCoZEjO2f2W6tSOe/RBRtrxSVXqlcg8+MTp1WpZ9J6RsvB&#10;JMQHGFEY5GWsJSlQeo2vZvZbaWDx8HYCVsZakgLOJFUvQoYAxeXYaIBIgMZYS1J4WDMJB47dtkaK&#10;Tu234hIkD6qJAISa1oi5oqcUY2tVKueGkj3gGZQ1YpqmppNGVwEbMT2LWeyAgnF/40Zl1uSTKpW6&#10;EHV/a9iCUs7U4lL8mWNDvKleAXmGTVMv9d2SFDhvrsylmcmGIblyM5mkgLXJnhlrDaPKz+T36Ald&#10;M3mm94G5mz7BqE0jzHLMk0/C1CmqFboOarzqR+KYmEw6E1cwyvBM+cQTjGCJaoCPxDmtLVda1ahV&#10;UjAcB5qmiJlsYepCb6FNKNGQSeSPnIYMKmLYwlTqeeb6cBzBaBgP3tHqxoyt/JKFfWMaMlPBU2O7&#10;wglC+EbsLWE0wp6MrhhbwTYqSJX3WsJUrkbTlNVYKy55ZO8NK5cydd3nERiz3wqm67CYg5hJrJ1O&#10;5oWwhk1YcxorHHNJKVq5Gt1VLS4vncWP5Dp7oj7ZWEsuwdq8cmW+W8JGA+RuVKVpJe8/8hVjrbjk&#10;NLktM7aSpxL4oF7V7ICCcXWgb5NZk6VqxQ2ll7nxJwtGLHoeCxHfrWStXFZ2hGliJgtGfoq0hfEU&#10;Stc6vV1I7hprxSU8K4pG1YwtSWElpDNHxzFztbL1TNtBt0rSwSD3QIcEZS1hc+CoDkC0F4ptykxy&#10;BpsdUDCs0YLG3HFuSQo4haSg1Q5IGBdoqpqVtSSFx7XP6HbhgJgSLu/kTNTuTlJAtUpXKvXdEoZb&#10;QjcxM7YSqnKUUmduZrJgXGnJtpodUEpVgt/cOs3YCsanhhXU2NLBgCevIy8+3m+tcCWL5jJipXAl&#10;HUY82nBJwWBlytiNz1ViVU4c2NzwZMEI4O53JUCqzqxzmrobVcGwRjDIeHglVyVky31RfbekIM5u&#10;nlc0fknpVb3PVTAI6PHozrEXVIJVrutXd8cp2EYLOM5FceJUw1W8V/xJtbuLSyASaoKEtZasLjCJ&#10;igU1zJYc4FMnvXLrG8HB8e5uGLdAYhFmbMklSJmmL6exVrDJIyhWLq0rkhheglJjK79kngk23VYQ&#10;lORMIkRXD7Q8w+jawZX2eAc861avQ6/iu5Vfwo9U74pvT01Y9/v0QhfWiktQPHEVNmMrB4OIDhEy&#10;Yy1hbFNIQc1kORg6Ylj9W+dK66IzpXiFXrk/q7Ell0CvdIoWY+M13VyTUAk9YY5nsmHoSya5dfzd&#10;uPeWtctt2hQdrpKGcVAhbxBRtVOJXrkaLSrX0TAOYcYm7jhc12psyC7NgxkNG3XPPDp8uLtPJXul&#10;KRIzor5bUtBc+0iuGGtFCrSfgUzMd0vYXB9Ut0wiDzmTU3dm7gENm1Z15FbM2JIU5t3BScqLNZkw&#10;1Mo7rz4Za8UlvGar+iTw5mVMCVdaSuDFHYeNEjDGZq0lzFtr3evIFEwVMJQfP5Iq8dNIE493QAlY&#10;CU4PUHy3gmENcbrwlemCET8Sa7iTZpUUDGv3aS8ixlZcQgSDi74ZW8K4KdL82KzJbsVKqm8eQTje&#10;AQXD2tyFzdiSFAi8k30ScS4uh/EBsGZXSXEJ8mEWihlbwrBGVE19tyQFVsmuWm6ha66xIUxUZ3cL&#10;WHkWj7iCGVtxCXm0xegUKM2PHzk8eSGEJFZJwiZrNxvneAeUgBVrl0nbHVsr2MOa6SdzKgHrWMMx&#10;MdbSncEaz9eYHdC6V96Hoe2EsZYUhMKWh8ZFXJmQXX+3RdV1NIzcLvoeNbZ0MOjBBE+qsSWMlpcn&#10;pTGkNLTGhhbb9Plt2PQlIURp1mSSArSFp6DGljDPJdXBFT0X+kmhZoEWY0r82d2tWGnD594pL9g4&#10;Jeq1A0IB8SMhoAuBVLMDEsZPxOUzO6AErIhU0Bia71Ywmq4QjDDMVQLW0RgqLTZ1NDElFCFTum/2&#10;25PuFQZiKR/zZMEon0WEZHzlErDy3SYibawlBeGZU0hlboute+WYmrICMbbiEvQG7AKxu0vAyjHF&#10;KlHWkoLYAfjmapUkKbC7R7thxpYwf+uoDq4wF2MzXFIw7+E96V6p2jV9jnj6KHcA7jysYL5bksK8&#10;ec5b6WYmE8aJQ7Gf2W8lYMVToAeIsVYwTtO5L4qxlYCVsVExoawVl+Bfq0pC8uLxAeZFTeLmYiYL&#10;Rvt7Uotmv5WAlR2wzPNGx7u7YGgi6DpiVknrXvGcmBRjrbnks6T02HstAStcgoNpbosF48SZNy/N&#10;KklSgJX5boZLWvfK5YGbuLGWDgaRdvTKylrCaKP+6AAlZjJJAbEyZ4BaJQnTym+CAbkDrBa7YXT1&#10;JFxj/JISsJKUp9LCnDgF48rHKWy+WwlYSZPzWqTZ3QUjueuqEeDunElb29ewifTS3U2syda9nhCi&#10;mp7hp4LBWoQn1XdLUiAlOaFlwSXdxnUhs2IUjaRXcyZJtBDZN9YKtrC53UwWl8xjSqYaAZFT/kg8&#10;Lg5U892SFKiSR2+gdkDB0K/SR8dYS1IgibarFwF4SLTGJtXRKAwSxjJRLxU9wZhI1VqSFVjWeFnB&#10;6BSeYJCJi5k/CVjZpSoa2rBpWqp8rhawItUZQd2xp9Aw26MWHUrOJAlQ5KHGWsEQz6g+GPQ4KWto&#10;gdUdp2Go1VXlLurAsoZY0zS+e4LR+G6m5PjsLt0r7S24ZqrvVlyCtWm+Jqw1KaBmUazcule8XrIW&#10;xlqTwgWUYeXqAMvB4Rpankr3SlUT3rI5cRpGzcRFxRRawIq8AY9G7ICG8SN3FS9pASsijCmbO97d&#10;DcPpwqcU360FrMQv1DtkdFWpjUNnCqNqJ5CfMBYXkX0ztoKtdA9Tkd4WsPIT2XPG2hMF8d2MP1kd&#10;XadBperBjlw1p4QnDqdZx/HubgErOXqoy4ytuGQhhg0pCGvFJfNer4oFlVyWCy2PuBsvqAWsNHli&#10;x5mxJQVxVb+pF29oYZQfYG4Pbr8ljOgk1sxMtoCVSBAiNzG2gnHrcHWLpxawngmYqB1QMO7B9Hky&#10;360FrAR1WJRmbMklEBcN9AxztYCV8/5uuqUQoI3PzU2Yh23NfmsBKw4XVGnGllwCI3PAKWtFCjQK&#10;nSKG4zOgdK/EzDm81XcrUqA7F6eAsZYwIk+88KV2QHGJzoiV7pUINo65mskkBSKGU21kxpYwgmOc&#10;U8pakgLRUJnJbLksj0XRw0ewcgtYCWETsxVjKxg+EE9km6haC1h1TrhgWCNFZXZ3N2vVKqSCkYG+&#10;3tVp2rpXmjfw9qWZyeISegDQ2Mt8tyQFVBHu7VdaYiZzzXdTu7t1rw9rotMZkpe/zVqSAgEMZtLs&#10;t5LLEtJkJoXOnAKo+JG4MrTPMMxVMNzJy3TfP/aCSsCKNX6l8ScLxtgo/jFc0rpXby0pSFuDunMm&#10;afXP0Xi8Axo2HVZ4Q+h4JpEntzWnQmoYXMIzm2K/4dKVNalCahhigxt7x4wtSUFrnnBD4keOFp6C&#10;HGMtSUGvSTZYWdMzmaSANaeMoxlRWZsdoMZWXMLuVlWSdEROa6cpNRKVTezLgBFBItsq4lwN4/1S&#10;HmNVY0sHY/wSVftAr+34kbxfSkmU4Mnzk+51yjoETzYMnuTsNru7BKyMjRuc4ZKCzeOEc3QcsjKN&#10;WmNKsIbbJc63hmGN66nhkhKwYo2MtzjfOF/iRzKTgzRjS1KYmbybDj4ke9KaPXFo8B0wrLnsesPw&#10;uRYVeTqXgJX9Rm8K9d2aSwj8kdoSqyRJgbFx4qg1mbDJoql3i3ggrWaSSgtzo2oYq+ROvsmMLUnB&#10;M1fJZT1zte6VaBVnnPAUCoYA4D7PLx5/txKwEhvjGQuz3wqGNUqbzEy27pVH/FTEkAxYfO5hZfUi&#10;GQmRgH3B2BLGKrmhlzYzmaSANTSe5gwouezKu+03o2Yhnd5jA2lWScEo9qXhsTlNW/fK5Q1nTazJ&#10;gs0LaPQKNzOZpEBfGChIjS1hJDJJ7qvvVlxCodG0PTmMBaFmiA/Ai5HES5S14hLt4T3pXuctETWT&#10;eVnh4IaV1e5OGPpJpAPi/saCjymBtWBl890KRpyLw9vMZAlYsUasV1krLiEUhBRMrMkSsHLvljeq&#10;ghFVQ4iqrDWX0Ezb1L9xPYwPgDX6xxgvqHWvdIeS1pKCPlsza7J1r3Q94RwW+61gnktOSQpInMfH&#10;NtYSxt2UiKEaW5ICzEVFlOGS1r3C5De3JptLJs5idnfrXvET8TDNDkhS4HyTJ073eyU9gNclrJWA&#10;FWvT+UR8t4Lhc3F2K2tJCv7sLrksHVZIE5qZLAEr1qSHVzDv4bWA9cT3NteAQk0rKhNTo+FqEhCN&#10;QUxZU6OwNYWVx55ri1expS7BhcKW0g7TvyjHRTWsckgKReBuWk2LcSWHUCpB2YlZ+IlC5wSvGlvJ&#10;IFOY5MaVKDpC7UbHi8eSc0ghrCl7btR4FGpcLVllVKZ0kNxJ/EJaJqG1F3PYglVsXUV7ILILbcut&#10;w1K56u9VqJlDo8qh3i9+oV6HhbpRZaLuFyVVpeuR21+FuqGxd2ujAhyUKphUFKn9mA1sTZP6471c&#10;MtUpseKWfHy1KBS23K2pm7NSlqXCq4WaVgRGR0tmIGZjXgTilBXjShSmlA4BUXzaumLLOAKFguXV&#10;Kyr060hbSCrNu/ONmlGptVHiVLrPnY2YgxqZ+IXY4p4r1mFJU/VeLpSfw+IN/G3lcJcKVq+NlqXO&#10;M3fmrCwUrQ5uphsucpuYefoiEq4Xa75QtCKmsbP5XulvbFCAkc3Shi1+IcJeVBXGVnoOG41R1ZWl&#10;ZKxcdKYI7pgPW446bePMZaxQVCPMk1TCVvEGUQW3vxKlfZuSolIojHxJrI1CTfxCncslRGX7j+77&#10;mHsLNa8AGNUxoq9YUTw0P9oSYStR1I/Ma+fH36u0qyu3S7U2GjUJUxX2LunqSubTqODp3J/TAbPd&#10;jSLrXBJU+hOMIk7MYvLNygPHN9PIgpBu/cZHskgYKxSKpWm4JL5Zcgdum4p4l2qVN7pZimY/l2qV&#10;2VDuTYHmwb1hHDGuZAHeUlYuRwldV9rQqldEqEKND0ahg6mjaRAN+uhTacZVwtOR5ZiFWKCVuhYX&#10;wyy1KoI7FQooEBVkpKgNd7TodPQPhqcahTUKD8TiKKkqREW7JLGdn1C00iexfbwSW3I6nZTNDaJR&#10;vJ3Du53GWLEAXKpcnG7rSuN+MtvGWHLHSgciFeBrmSoSsclqi2nMqwdqBGTh5pslCp0LdRHGVpIH&#10;9w7avxhbiZr0glr4rTWlZ79iqkLxtAy9UsW4WmmK6Ec5Ho3CRXfeWwtNya6phGOjuAE7uVzJU1eO&#10;JFNdiIQyiBuNL91cDQe3zJST1sjqSfe1MfSDylg7ESs+nFiLrU3V3kCLTIkLqlvLE8r6Oa0xtZT/&#10;hLIeXEtMJ2NizpdGad+0hKmr3tPFH9LppnlJLqsLcgDBVY2yl4lLiVKnk4bxFhtlL0lUg+e47ggI&#10;xAdrlL380TwsbPGuybReP/S4G2UvtZfSldogRKNsEIJ8RY4LL9i8odGoibybsi2qFp5tqXWYKG8r&#10;HQ9EAyPcEN8rUVQ60vnq+MykeXmNy9pK1NgyMjWUc2GL2zM3KzOuRCHTpP5fjKu0pOcrPc6ED8w1&#10;Kn4htrj6GVsZ8sQWj4uLcZVslbQzDQaNreQNypdHkHu8Nkp9SjpsUluHPildemI2UDUjvza2EkXN&#10;Cg27ja10H0jt4NobW4lCXkA+x9hK3kDQRscYY6tQPG2meGNNBsCtp+OwsZWoeZOUXyi+VzIAbj3V&#10;f8ZWos6sDTeHyQAjYzDd2mDAWFHUL51NmRu5rEBR5UmdmxlXopAaoW0Sc1i6UUqqlUaS7gPxC2GR&#10;qaE//l6lGkXniIpNjKtQfCxqE42t5I0R8pubM/nKGBfSW4Q/xlYywIiFTGcx6mnT1rxqomwlA2iO&#10;KpWp5qhSi2qeL5Tm+a0Y4E4tkOGNQuGY83av+V7FAHdaEKh1mCiaIU8nB7HmkwEIPI94//j8KnUp&#10;1/qFHrrCVjLAdGMwOnU6T8Y65FBGXCpslUaUAl6VpOKdoLTFG4NGjEDn50DxGvek7I7nsFCUMUy3&#10;6uM5LH3oeVrime9VKNopKOEDh36OayHMYdZ8oWA21SQTdU/Y0udyoahGVA3eUS21Ldrjme+VKGKP&#10;uMvmeyVvnNBTn43fWyLUR5GLkAly8OS4kIq7dZioeUveFGhT+JS2SPQpX7RQ+K/sSzOHxQCPij7z&#10;vRJFJu50NnNYetDH02HmexUKW2g0xbhKDUp/5atJ8xFKipknuk+pqLGVngP9B2kELOawFKTIA9Sz&#10;pIiK4xdq36ZQei+XgJQKYVJ2ZlzFNsNRIjaK+x7j4kUbGhgZW4nS3FtS0BFmuO9VbMOZwmwcnynn&#10;YgC6hhiBG62iYjY4KicSKGwlb7BTVKaUniRpa9qhqHEVA9DuS90rS3aKH0XrOjGukoKSsuAni7VR&#10;qHnAWnFUSUGRj3KLNYu+YXPPNpNYWlBkcTf1bhpVv/HFELio1vSUYCWKlhPTpfPYlWrYPN5rKLHU&#10;oGgScabUNCZ3EKxUpU5UF+fI/DcrmP5mSQO0HaLbr2GqJxnplNsfb+jSg6JKZOkrW8kefDHl/D6p&#10;SOlLZfo1cs3IuV/RMxtPuwShXzCJSTqU5ahJbBkpKWB4Uaz7gkEDKvJQglByl8Q5DFUVjMiDs1Us&#10;sDAsU3ZNE8j4YLwaZIqbSEUFCNEUiRWzEAuGFF9FYksQuvIIrnqugJMkfuL0vDc0VYJQmtNdTX8D&#10;Mstp6vEY2PFeLj3oTlBaJQQKRRNV2iAJ3ig96I6iQJFvocgzu+Bo6UF5GW0z7QsvhSIP7oKj1dL0&#10;ThWaaWJ+KRR1GpQiizksPeiEzY2amaKiWBoQG2UsxlZeO3h/Ci9RMFSpSKeqZjNnSqlIr8gEjcKY&#10;xh8xLi4CTIcZV9LGlUuzYsNSkSKmUyptJi1+IaWlNxVQKRTFx6o3Fu3gwhaaJzoWmu+VKNqWj7Dl&#10;mDdKQjqvVSl/tFBMoXq/i0fkYlykR24qAFYoKJRnRc240nGg87tSGHMUxC+k1Y7qDk2qLFAk4Kei&#10;99jzLRTXetWDkUL7tDWvQ5sgR6EI3g4DHK+NEoMSvBgZ0vG4CsXRcDEdNYiE5LgItivBSKF4zHpk&#10;amJcxRuseZUEKwUpPQgmtC9sFW9c0Y+atVECUu7MMKKxlQxA8RRZXPO9EkX/b45YYyvvKUh35wUI&#10;sTYShU6HWm9jK3njdqdjrxpXonCVee/D2EoGoIeJS2jfE4U2cJqHirWRvDGvnyie7wanBG9UUqVl&#10;oCTBVSKxUAgKKeQV4yoZKN2CeOZArI1CPe69hqNKBUpz8c1UXV4KhSvqEh0tAp1+kCqKWLArH9ns&#10;5daATsBHqdoKdqbSRVRq0cc3uBchAbEss5kLxrGngtmtAKXX/TwQe0wcBaN/p9rLLQCdNJ2pgUDc&#10;ENNBAzzlY7f+k9JNOhmZcSVx0NhMXWFbNOrXRtKNXBtMdUwGjwISqRDk2zDIxlQJXJ9Eo1NbK9Zh&#10;w6gYNB1OuCzkuIg34IAdf6+G8WCeCTBfSzSKbB8VuBpXuinTI11wL93xclz+eyVMf6/iDcpJuQmY&#10;OUwYJGrihzQszXERu50H5Q55o2EUzZreVlBS2lroDuFsJQzeMOfytUSjnEQ3SgvMuJI3CNGbOxHx&#10;7hrXelWOb8NQPJvzi9qUsEWcnZ8ohlUoGVomIRqm5llDkwNr1OfueMeuDSQRtm7zCIf5WoWyrihH&#10;SNrCFd3UFCaKxtPqukwBedriWqlYvlCkYSa/dOj2Um0atq48rmOyDo2iApLbjbGVtEExIzIhswwT&#10;xQuIODfGVu1/Sq3cHCaKZnPLTY0r9z/VSbR8NeNKFEV4qtEZL37G95qmoRx6x8xbKN6CW0wLbi5O&#10;aYsUouly1igeobmYJg/0I21b3JjFuApFY+VpvXK85kv9ie7WsXyhWPG0Gje2kgEIOo5Tefy9SjPK&#10;N1chBxRHMYe89jMlvMJWougMO/XdYg6TNzaUi+57JYrzH7GpsZUMQC3oqO7EuBLFe5/0XzK2kgEQ&#10;91BMbmwl6sYMmnareKzxvbC1mJBDo0gt0RLWjCt5g050zsMuzahtYIUYLcfFDJrwRqNoB640UsS6&#10;yhZd482aLxQd0lfTfInuu2nrxAOShnsLNe9uLqKWmfL7suXqixvFfWhe2Dvey6X+JPSNrlWs+UIR&#10;B8R5MLaSAVDPqTfJcIBiNsh9oXk2tpIByGS7G2xpRm0TFcaRv5DaYkNRBWINuh4q11J/IrZRLnaB&#10;yC6zmtUcJm9QoGICRHRoislAdk+3R7M2Sv1JoFIdXwWiGJxH2A0flvoTWY9yewtEVJQ3t8z+KvUn&#10;+8Q0GiEYn3PIs4TqqTrqWQO207XCrMMCsQ6pzTRrozSjE1oW+heqCOMHzprnEiv2cmlGh6EMRRVo&#10;xkV7TmMreWPmUGTocZx6XNtsy2PuLfUn23Ja2B37NoXa4XnFvaX+ROCrXkLiD4+Bsb0opTXjKgog&#10;V8HjMWJcieJIQTQqbJX6k/68SJiErUJh62bCvRT3xmzQVQ7xvbGVKLqAqgZFnCFpazrPm0VfKO1H&#10;tfSTe4rJplwLpf3DFoxeaP4jRHq8JRezgS2uvmZtpOeAu0FLHvO9EqV97NJ9rhCHEc6hGYhxEZtD&#10;E2TGlf4GbagIi5hxJYqHrKedxjFHle6T0DcljMZW8gbvm9Dg0NhKBtjQwKgYUWlMuUjBo8JWyT5J&#10;H/CXGFehkCJRJGxsJQOgSlX17dcSi5JMIddmbCVvWLnNtcSij3iU8QFK9klgCbWYmcP0UibOZiT0&#10;hLpip1ypD1QxvUI9NooaVzIArs2iYnqlFp24qKmXJmMQ4xodoZvDROl4bwk/eXBlqluPz+VCPeLY&#10;ag6TAVC0q7oAKhxiNnR8voSf5OfJV5hxJdvovEMJPwnpEwwUtgrFzzMlRbwQnpOBx3YyL7s0bLJE&#10;5nOV7nMkwfMTj9dGwSb7pWwlAXCTIm9sfJuSi0o1AAHNnEPibCQ5zLgSZrOVpRZFlEZk1MQPC4YG&#10;9mZcm9J98jiXa2iGjjKmA+0RDtGxC1C6z3nGdoQYYm2kv2GOrtJ8zkMnCFONneSM6aRhhtR7f+ea&#10;p0wljOirGVUpPqnCQPtiTD3D1GFSis95KF1Vcl4LRrGN6ahHxC+WEkq7Hd2c+FoFw1lTwddSfE6j&#10;QBf2KtisDMNOpfiEMPa7imAXjCyF0VPSsTrnkGi+qq5sGIJl80oMDm7bkpqegk1rfhPY6H6hWvtS&#10;MLoDqJPrSfGJfsjova4F03OY+3/Upap6maKymPpHla+gqFZ80gZO1Ywi1w5b9KozGmKqQwJEgmhx&#10;3lrBaJhmtIAINdIW6rfpVXd8mjRs1BRmDsvTmE46yuMtnejD4zW20mWgtG9xHlTpRLWt4g0yB1zn&#10;zRwWzM5h8QZ91nZT+EWTufzMFDybs7IEn1RwIs8zZ0rB5qVktTbSbaA5MbkvtQ4TZnn+SSdK+x11&#10;yyuY9EKJtOTE0/dkHok43F8NQ1tiGrPcWieKraloFbaSbqYDlwgq80ROjYvCGRMRbZiew+YN0mUm&#10;K4pXEj+R2ItJEN2edKL4Nubm1TBqYIwfReYkfiC+KB3bxf5qGCpE0ySQJ9TKFnNonjlrGJ6OCQ7x&#10;RkPZQk1lCtoaNu684Khb60SRAahW0g27ExEVfhTv/+W4rvjYJkPUsJ0rhxlXKT6pFmWFiTOFvgj5&#10;E/HZTLYXekkUplYT2niCEWLbBNOTf34yht5OsFTDaLVocl9UUpYxOi4jPTqmxIYRElWc2LJPVLCq&#10;wAfCzd84CjORhaX8IlF0uSNCbUZWsI2Xc9Q3K/aYt5jUjq7OpCuugKLgeth+vSHgMo24cDNyQiiI&#10;Nf7vrdqF4vDNoWmmMf2O6ZVgMswo+vMnUklPZtoYKxj3HGT3h3GiW0lG6cPDyIzn0TAeOzL6nlup&#10;P6mHRRekjDXxuLp9Ink1jdPlWfiKTzBCscYxvZX+cy5VqjCrYeT3d7X0SzZKy2uYWI0sGWRj6ZtQ&#10;GDrMnEYCRou5jjWMVtmjQxKrsRgEY9PQ6JiIq9soxljGxlhSAX4EFdDmiKnn7OcFZLdAkgogVAr+&#10;zKZuxSlPe5zMHfpWMtCxprqANgwVGIpJUQEJX8cSmbbo42wef7WCzdOdvHwkPltJQZE9PDryCGtF&#10;Ihu6GBPtg7FrbCRdTaSqYbxMQbd4c18qESnKHV66M3ezgg2Dq/IO1AQ1NqIEytsvGNamcYD5bkkk&#10;TIe1ljCscWAra8kkWEMXahyf0pKiTFpGmnTMW6ULHWvTC1usyWSgeb+E5hLGWnEJkfXVVETS8D0+&#10;90ROJn8ixpZ+xXadl8bM/bMlpdpaqUMppCLtamayYHDJMof98dhKHzplW+OhHX+3grFKWJPKWnEJ&#10;0ibVvpCmqvnd9A4ojejG+/Iwsxlb3YWmYapi5VKJYg1ptPpuSUErfcFG1yu+W5IC1kg8qrEljKTo&#10;42lEYa24ZFI3JhLIzS6/23mDKNUqSVJgv5FCME5yKUxXLmzoQM1MJimMtbl9iR2QMKwxk+Z8qxaj&#10;WKOfi2HlgmGNn2lWSQlG/Sop2IpvPbUBx6ukhKZ+BxSMHYBA1aySEo1iTe7ugiFBOC3QqxhbkgI8&#10;KZmr1Kac3XCCspak4Fm59KawMtbUKklSwJ9/tKA73gHd1/SEQphUhJjJJAWsIb8z+600p18wk80l&#10;3DpMUyMErclcPD4yKVMxtiQFvhs8aU7TUquS1JmCXGOt/ZITfok5cUp5yu5GlmjWZIlIGRuMZ06c&#10;gnFKPUq1jmeyZKTsbsqGzSopGG+kcOKosaWDgbVHw8fjHVD6UxLQ9PVU1ppLFiIsamwJW7k+MCti&#10;lbSYlAZiqqUih2fugMs8fWbWZMtJ2TfT6VTMZFIQjSXIJilrxSW038OgsZawaTHpIoUlKSVKi3DQ&#10;7LeCYY2QvBpbcQn6ENr7mLEljGeKEXsaVi4x6vighAGNtaQgnnnl+maslbB0JPNEYYW1gq30tEKr&#10;KHZAKVIZ20PwebwmC/YFYysu0dGZ0qT671byUmby0SpJjK24hIcXXQyvdKloAh+iO2GtuIR4/nSq&#10;Oz4DSmI6CsRp6yqsFZfwTA6haGMtSWGsIfE31hKG2JmOZOYeUOpUrCH/UNbKL5mZNA3NSTIEmbNK&#10;iDyp/ZYwcll2lSQp4JfDXMpawkjEEGg3u7skp7O0uAiI71Yw8rg4r8paBlEfD1SrbFFpVVlZ9MxT&#10;1opLpiu3WiWlVsUr4RFeZS1JgUYXdBpUM5kwEjgorcwOKOkpLw+hwzf5gIJxfUYFqMaWpMAjjrzx&#10;afZbS11pwT4OxjFzlfyU9OV0NjFrMrlk43SbsKawlqTAdQqfXo2tYGzSCTQKa0kKWKNcwEQwSrkK&#10;JSAYUqskSWEqr1Xvu1tpVwlOklY0Y2sZ6olbh/KCGraOE2Q8vBaiEvyGu8QqadhD96qsFZf4sRWM&#10;gAlJfLFKSozqv1vDyNm5rFHJUTderJ0PcOwpNIzQ08n0fqQ/VJ6mHKa8OmOsFYz77BRGHe+3kqRS&#10;DEiw3SRpG4ZDyZXdWCtSIDg2taJiJguGs3x1O6C4hJQkGT9jrWAjsjH9C28lTB3awsMw1oqCcEzQ&#10;SB/PJJ29cpVQn0Ie4djaM4xCDnN2k+5JaytaQtNV6Am28d1MLp+f1NZu5K7N2ApGLn/K2g53AHqL&#10;ssbnNprnJxjhC9WlGQ1bWSO166wVjE6mdMczY2tSoIzOrMl7SWLZozClqL/jX6qx0aLFvBX9BMPa&#10;TipZfLcmBT2TBaM3Bm/ZGWt/RQruuxWMIDZetrHWpDDXDsGTFC/kB+AQ3s1tEZ10wmitd0JMccjK&#10;TzA6f8xbRcffrWSuhMZ4xUJ4eEQx80dSZIDS1VgrUsAa6S0ztoJhTVXxwh35I8l/qkb2TzCqmuTY&#10;ihRwQ3ejB6UDdf5IJEikBMxMFpcwkegLzUwWDF9mORkuKdEqDv0Z38RYKwrCU1OPpt9LtYpOcArm&#10;jLXiEp7PUS3faEGTHwDtGEI8Y61gKElHKCL2W5ICRzdNc9TuThhPA91U6zzqu2JsWKOawoytYFi7&#10;q+av9MkJayjHQJnv1rAzglfTMvJeitfpFnVR+61h+rs9SV7Rqpn32UiJ5JSQEoa8xCp51rxuJ9MT&#10;gBBhWbvwKJm4B6DWCxiNgRa8XrEDCkYIiQ0nIr1kV8saUTzTp7JhWCM6Y/yS0q8SHmMm1ZpsLuEM&#10;MJon3oDJsZGR3E2uo2FMCObUKklS4K6CDslwSctlSdLSZ0msyRawWqE+J0xMyYTaUXgZa8klhNqv&#10;6klJEgBtjeSWspYOxoqjdjf9xUgAlDViQUapg9A4YFijqbGIYDSMUPu0NTYzmaRA6QgCVmUtYVgj&#10;rGbOt2qFinqSvJHhkoKRtNimwfbxadoCVsoySOcL5irYSKNVbvFeulfiHlROqZksLsEFmuu6GFtx&#10;CaU8qq807mMsrhHDkxMz1opLqLU9mXz3vXSvWMPrMtZawDp3DrUmC0ZylzILswNawErqAcoTq6Rg&#10;WJt7vpjJFrCyjud19uP7W8GYSU4cE1Mo3eu88jnPEAprSUFY4+xW1pIUiDPSYtbcOloue+GGY/I4&#10;vEgVS5n9NrXRZmwJY2xsAHOjagErmphpWiJmMt0ZmIuguZrJJIXPBX1qJhMGK1MzpPZbkgInDs16&#10;lbWEYY2ZNKdpC1jJz0zaTsxkUhAzOU6X2G8tYEWZO00+jq0VbEQwk2w6ZuUWsNJKn9PbWGu/hKQR&#10;Lrawlg4Gk08awXBJ6V4pGiL9YHZAC1g1cxUMqRSsbFZJC1hhZRdTKBgpBA4cNbYkBcQN1IOYNVm6&#10;V6zx2ZS1JAWa4+9oxs0qSRjW+MucOC1gJRSk2mrTbCroFWssZfXdkhR4w5r7ouHJ0r1yU5wqMbMD&#10;khToB0GzELW7E0ZekRPHsHILWKkfX9SJU7AvsJakgL4KOYUZW+lemUlSyWYmW8B6hu+MxpBuWrlK&#10;eIPsrjzzarxK0SJHnNlvBRt5FXdosUpawEodoXp+mBconsZ2Uzfh0r2OUA3tsdjdBaOqgy1nzoBq&#10;v6q7AN0Lxkyyuw1ztYCVejT1qhLtyXsm7ZosLuHVwmmodnx2Vw9WxkaeXI0tSYGALbktw8pPcllE&#10;tkZDz1hiSnSnqIbBJXPvEzugBaysyXEwjmeyYFibtIWxlqQwJckIioy1hLH82d3G5yrdK/EEzgDD&#10;JQX7grElKaC4IdaurCXMn6ale6VfH2+mKmvpzuBzwebqu6WDgSrFdank7e1YyuNPzlM1x95r6V6n&#10;3BeDZpUUl2jvtXSvWLuhuzTWkoLmXYF1NdHQW3HJHFQqA12wz565iaq1gHXaxylrBWOVUGxnvlsL&#10;WIngUaMhZrJg7IB5vlqskhaw2m6LCBhrTVouqYarlCi5Hm105mhreEHquyUp4CnsLq5culfPky1g&#10;RT85rQqOz4CCDU9yyzHfLUmB8w1lnNlvLZf1qyRJAS8IzZkaW8LYAWwB9d2SFAjzcjNS1hLmozMl&#10;YF3vfDfFXAVDVE3kyXy3ErBOD555ned4lRQMmTMt0Q2XlIBVd++hr3but2k5rpQ63YIV/nGsXDCq&#10;2MhAm1XyJGCl8kHxZMNQT6pqOxov55QsxPCUKqJhWmHVutdJUqnd3TCoa9IIx55CC1jnbSp1E36C&#10;kV3flLUiBcSyqqMI9978ADQTVk/UcTAVjNo+nF6x3wo2rKBu+U+6VwKUKrPSsCnKJNB4+N32J93r&#10;lOOIe8ATDMEHgi5jrUiBXYMM6Xgm9ye5LGe+2d2UCNV3Q4Rk7jhPMOp2ucCZsZWDwZJUlfL7s1yW&#10;SJeayeKSjdoHo4qgRqimZFL5apXUZQX52LT7PNwBFE6VNS6ZpgKUwG7CaF94Nm+tPMFwzc8m18GF&#10;Oa0tlKAbFdITjNA34T+zSooUKOOhSsnMZMFQzoyoWuzuuuOQxcGhNNYSNjXhI3M+tla6VzyFUdQJ&#10;awUjQ0tCTMRL9hKwQuVITIT32jC8oPMI/cXYkkvgcmJxhiervyseHjlQwyWle52Sd+7CZiaLguBk&#10;+gCYsSUp4Jm7GN7euteJYBj1GG+hx37TMbyGPeIlzlpyCdaIhhrmarnsZe4Pagckl6xUNqlsHxHC&#10;mBIdnWE3B2ya9kHLZpUk7AtmMklh2t7ORez4DKjusKAIz5g1WQJWegfPWhbWCvb4jSZespeAdWrJ&#10;VXSmYVhzeVMkjPnd2N4EJ8zYEsYqIYKhZjJJYSVnN7KU4+/WutfLhaCt0JnvJWAl8sqzEWa/FUzn&#10;8qmVrpk80ZFW3IQbhr6EKkk1k8UlpK2nNYiYyYSNNfX4MY+Q59joYsvTPcZawohgEKE3zFW6V7pP&#10;qiYA1I7Hb8SYEzTS5Dxg2KINhhlZotChkv0xZ2nJV6e6XrlAhZrGDdPN4thNKPUqUXfHkYWiTQGp&#10;dfPNSrw6HVsVjRQKGfaiiq33krzeeRfDdGdslI5woSePBUIYWj1a3agvGFmSCA+MIdERq7H1rlzS&#10;6Y1mFkiSAREgd2S33JVUnXqPmz8+ppEHFylFU0NL2HQ7URJsfJ2yRo5JOQgFg0NY/GpbJxusXNsm&#10;F39Mxk9yV+jAhLfw/nJseD+Lecq3YdPJhbc8xSIp3eq6EmI35Yo8SBI/EmtEaYQ8gch4wHiTB1/L&#10;HKIFw5qThKJdL2vcLRX5F+yzJFTNZBIJjh27VITuuNzFj8QaZ70h5Ja7cnGeXn3Ha7JgXzC2pBK2&#10;9iOnK6wlDGszOLMmkxS4bBCXVKskYV9grbiEmkpccjOTCcMah5sh5Za7Ij5CDWOsJQVhTa6S0q1+&#10;ll4YawX7AmtJCjpdupdKFmtcNswOKN0qT7guUy13vCYL9gVjKy6ZSgnFk09yV8vKpVtF6MFjU+q7&#10;NZfIMhwqbYOCSG/wFo5xkgvGaTrundjd3a8VjSC+g/luzSVEIJTjWrpVhB7ueStq9mNK8EseR8ex&#10;T1661XWk1Iq5CjYHvmo9vHe/VprZUQhiZrK4hJK+u2kAw8MVMSUUj5xc8Lpg3G7w8MwqKd0qM0ld&#10;sQlcFGwuYKpFO722c2xXHAzlTxaMVfKI5RyvktKtjhOEIk58t4L5S2npVnHwOFDNKikYu5uZNF5Q&#10;6VZhLuT9amxJQZ5LSrdKO3h6FitrzSU2cFG6VaSFNCVSM9lcIgs/99Kt+tO0YOOZI10VrFy6VTwF&#10;nntXYysu0dae5a5T+yl2QMH+N2nnt3M7jlz3V2n0C/jovzRw+yLXvsxFctnuDGwDk5mBp5NM8vT5&#10;1ZaozVra3zm14MEAp7/aKrJILRXJWkWSsbs4n0x5q3FzyVQ5kOJIatRW2/h55PNaX/GcUtt6F2TU&#10;luYlcaJg6b1Jumt1PpmOea2HypMaX3dtIxqbIXuvDMtXm5cktfoXkPJWWb8RUCsk6h9JLWqLjI0f&#10;jwE53XWMvQuV4HVSozZGnMqqI6e7vlaLFT+Z1MBkTF8rbeudwrkSLtXWq1FbbZspx6BllMSNXgVf&#10;ktSittLhNkfKWyWCgZWV95bUeG+17YpwqqltfDiVI1myWv17S3mrxLlg/ks92bsgaitG5lPeKlMn&#10;omMVP5nUmAUR5qp8bylvlfgkrqTUtt4F1dcBKW+VYBkHsVUgmaYlM2mrpSnX3s8vIl5bmk0mLQ4h&#10;5PiXyjwhndbKZWqs3yotS8ES3hj9X3AkKWmVwwpiKvPjFX7SggigZRUfmXJW6YzS6UdkjXZfaD3H&#10;I6WsbnR+iQhIWlTGSrHyzlLGKvdllG6EYp9g3zJ2G3KQV+GdpYRVrr8uHWpDZlKqjHMkKxsHOTOq&#10;U+NOapipAkCSFkfQwuaUurH3BbApRBMqlfVajLzVbux9AZ6R+Falsl6LJRtceuU7S8mqQD/8zo+/&#10;s6QVx1pG7/945pNSXHEEpfM1jqQ1BgNQIklTqioBixpzk7S4DpaWFbpx4LbwDo5cpxJqP+xHURs5&#10;jXGo7IlHr4+3cvNU6a4MUSOZEOa0MIKi1zuEBZ9VSV4UNQ6dioulfwwT9HqXEDe9VU4kFTWSVRls&#10;atX1rgQWkjzv0rvr1ahujCNVfvgRYGbvFkhomyuTH1GjOt5dwSmj1zsGjsKJswIqyOzVmNfVzhym&#10;un5KsnwjFahWXa8WV0eWNk5RXT+94OoRHF+pdb3ayC7wUj401fULlZmbqyqhSVFj9CDIW0JmSlqd&#10;GJcr487wLalxWCvzmdJnnpJdJ1Jrx8KZJVTXOyPWs3jswnGC6PVeha1apaO3RY3qmEHVWtd7FUJx&#10;pdxaquvV4urb0iofvd49TCQSVeZ5oka8io1Xpc88JbySE1oKUFJd74zK10ug17sHRhEuXqp8d0kt&#10;rnbfK6cNUF3vHuIEmErygKjFSaNs7Ku46JTzyg3opYPTqa73KoSRdo6oLVXXexU8dGz0KrjolPTK&#10;WM6wXKoup69yQ2BlkzATk36K41SX3EN8doXJM9X1ahzLj3eota73Ktz7QMyx0pk5XRYWqHR+CWYm&#10;90BYqDbxS2oksHJGZGlESCmsXNlUuvwHK3tnROCErQW16pJ7qLeuV4uDEUrZH5jZexXmp2tl45ao&#10;kXsMRV+DSu9VWFmUTvWnul4tTlGqQqV3DyzRSlcpUV2vxlSFLZ2FhCv0kldhG+hSCGqLGtQrjEnJ&#10;Z+ZcVuKVlfAQodfkVXCYhNoqPjNns0KSVXamUV3yKmyhJpBVqq73KgML18qWeapLauwNZK1cqq73&#10;KnG5fOWUTapLanG4TuW4D/SSe1jY4lGa+GU12sYOllLrkntgM2jlPGKsTGr4Bi4uLVXXexXmtMXl&#10;ZEqHjSPFhkqiI2Ym9wA1XQmlqxoXXrPMLrUuuQeqq+QLUV1SixlOZXcCer1XYUCYWMkU5ipZjWO5&#10;S4eR4SKTe+Ad1L67rBbna1d2xEXychfGCahUEjlVjbtL50o+FHrJPbBtr3J8hKqRSs6J/RWopPRW&#10;4LxWkhioLnkV490lr4Knr1AhVJfUjOp690DcrpJ/RW29FteMcPB1rS97p8I8rJI3R229Fnu3OdS+&#10;VlvvUzjvsTZjn3sttlzyBkqzvrn3DSTYVw5ZoG29Vmy5ZJdDCZW9R+HEzSJKei2jtpTgGoeTFDJH&#10;h29Ji5vmCVCVVuUpwTVujC/kO1Jb8kITufkVqh+93p2wEKlNGpJW+LythpKU4IpDrxwPg43JmcCH&#10;c8RqBSUpL3aNq+sqw07SijuSiiuDlOC6Mm0rbGakbcmXcPIHIYdS23qvwAXile2F1NZrEWfl3pyS&#10;L0kJrnCClUPyqC35Eqak3EhUalvvFeq19Vps8GSKWGtb7xXqmOy16EnaVvJcKcF14aD/UtgmadE2&#10;7mMvoSQluBJ6rs2EkhbzNeKStbb1voT1QG2al9JiuZybLUUlP5kSXMO71noy+RKOxtgICxYYmJTg&#10;yrK/klvAbCnNS1iIc+ZtqbbeKzA1rOwxiblZmolCHxdr670CJw/V2J6cTVv3yikvtl5b8iWcaQKa&#10;Sz3ZewUiezXPldJiGbuZl9TeW+8V6u+t1yJTHq9Q8pM5wZXr3UpfQNJiPsmCpdS2nOCKLykt4pKW&#10;U1vvSxgVa34yZ9MyTyChpIKSlOBary35ElwyK9tSbb1XiCSP0gwvpcUyL5k5naNUW+8V+N4qlwqQ&#10;LtFrkcw/xSFtBT+ZE1zLKOk9UMy5YodupbbeK0DxVDJRaFuvRUbmUbrzEb3el5CqXfwCei3m5Vxt&#10;UntvvVfg8LPaXDmdAstoOpFmUunJnOC6b5X8YoJbKdRC8i4HEJVq61cr3DRfmymktFheBxvdSihJ&#10;ebH48trYnbRYqpIFUYoyp7xYkFxjOZMWtdG3Jc+VElwnRo7S2jRp0ZO8t1ptvVcoYzJn07LHKliM&#10;wted8mLLX3fS4gvgwM0aJnuvEOkktZ7stYy5csqMhdWurfKTVuyo4OaoUk8mX1JuW68V+7jZw1Sp&#10;LWW5xmVmpZlC1uISd/bQlGrrfUm9tqRFrgWZhaXa+nlJGZMpO5ZZEP61Vls/wyiPOCk91qmtn5eU&#10;fUnKj2X5BvdXGnHSea5lP5m02MdNEkmtJ/sZRjmqlk6BJT+WzIBabb1XwMLa+JZSZDlF6HUoYsFP&#10;pmxXgtiVS09jw0a/WmSxDslV+gJ6r0Dco3JqEbX1Wni7Ym3kwfVW0pMlZkzUNkggHOyPu5J8nL66&#10;YMYqmSCixgF0tTg2zHlfHVlxpSmlqG04hspZMbA3vTupUgJZa1hZ5pQmeUxiusZx8HgpmS1rMTEk&#10;qacyDBBt7GrbanfN0yO9FhjhvLXK0ptYS18bkZfKEJe1qI3Ephoqe3dSDVEyretsxJ1EPKL0DfSO&#10;IU4hrUyEmK+m2sByiRzGM3R6MAmlIEbWio0LcSxc4fvOaa7FRRUw6Wzk3hZmJqX3lrJcq2EFLgnp&#10;a+P0nBqrz4tKenF04I9ZdtUiHFH7ulOOKzGMSuwJ/9abSBJhfDiV19a7kgir1pqWtLjfrRbDALm9&#10;lcX5q2jxdccu9UrbeldCKaVETsaz3sbyOh/uoNOrzl+zFo6FzV2199Y7hep6ETalsxEXzbKj9rn1&#10;rqQa6yVokWojB660FiZu1OnhXEtsftYiPl8cuVNmK4k3tQ8gaUVqc20PAR5fmlbJvs1azMA2NsVX&#10;PoCU18rpRaU8bTbJdjZycOnGTK3wtaWs1ir/xtq3r2zlCyjNSdIpsJHcUAn0sqjvKxsPBvxSy3qP&#10;AB9cG7ZT+mxsQStRD+Tm9jYyTS65/6RFmii3u5Va1vuDYy0dN8u41mtFrnTxnWV3wHBYWgGkzNnY&#10;I1oKzDDf7/qRYFXpJKFYJnRqjDN7KUWUs3w6tVeqWqltSQ3Xc5SoN9Lu+trYzVLaAZjVOIOxdAEj&#10;XdL7Aw6cqu3Iy2ors/8SZcpUomsbKRuczF2ZbCU1Ik5xUFvBaaUs1pHFbOXkLrqkdyT4OnLHSrX1&#10;jqSc4k4+VdclLDXifttK23pPQs7GUjmzgrb1agvEQ22VmFJYyVDYa+v7pMY1fnOJVhxSBis3oRQ9&#10;V1JjXlG6oAqjeqcwEpmpnG4lamwsLe2lR633JWy7IJWo8gUktcjAL4XvSLLswMXBMgN3iRYWN0mN&#10;k6HZ5FbBZMpeJUWntuuCSXhn5HzeMlL4AlLyKrkGDN2ltvUuCKcMTEpt653CtLKQqNXWq8W56Cz4&#10;Km3rncK0U1sNJUmN63pKRB/ZPN0LIEmHDWClnkxq3BRQi5Ok5FVqY91Sqq2fl0xcVlJ8b/28JLI2&#10;Slvi8FR9l6zrVvOTKXmVk5w4dr/StqTGHGivxYBS8iqEHTeGlGrLLojYfOkLSMmrHDFZnHMlNTj8&#10;2BtV+AJS8mrE4EpcwJDUWDnXdsMRmepeNxf3TnvJTyY1tpkVv4CUvFo+loBwXWckWbnrUevJ3ilw&#10;1x0Z1iWU9Goke7C5pvTeeqfASbCcnlaqrVeLwzJK5DMHbXZdwrZvLgsu1darMQkaa6GLdBQsn3bp&#10;TN0ITXVGDjtB2NJ7S8mrBOZZ0FbaltQ4qbOW0M68vzMSdopM7FJtvRotLc5eU/IqkdraeQSMuZ2R&#10;nHvKluAKJlPKa1AjtRBvUsNF1HZn4vM7Izk+uLZ/MavhXtmoV3CTKXeVbfBsoC+9tt6VzBs0cqmy&#10;3iUcHDI8lgIzKeOVC7Qq99kH8dh1I0E4Tq2o4b/X45if0k5CvpNUG+cDQWgVZspJL6IXpaE0nwPL&#10;XmzOfS7V1nsStgvX4kA5c5VpWpEuTXoc+FKK3eXE1YkoNKvnQkcmvSqdKHmrHMpQ8/9JjxBoyR/n&#10;ZFfOHC/d9AgH0C9v1hWirvBd56xVxmzo5FI39s5nrKVwcR1qD/6Z49trg3bS29ah5ERSpmtcZM8g&#10;XmpZ73yIP5GtUenH3huwZjg4rqVUW9Jjs3Xpu06ZrpHTwyE2pdqS94nYUaltvTdgFc3lJCV/nHJd&#10;V9Y2lcpyyiohMZb3laZlPZakpcrSrMKorNcTpu0ffv3Dv/6Pf/7b7//0j7/+4dd/4z/+If7rt7//&#10;+ZLxXz/9+ud//eXnbz/HD3/9y99++vsvP//2lz//+W///vsf/xtBov/7/vO/f/sZdYpE6yrme8qY&#10;1SsPljJznl55tJTxPb3yZCnjS3rl2VLGp/TKi6XMt94rr5Yyn26vvFnKfIm98m4p80H2yoelHNkS&#10;vTZ/WxhTkHkoiyyIVLuHs8hQSOoe0uIEr6TuYS0yD5K6h7ZICkjqHt4iNyCpe4gL2j6pe5gLHj6p&#10;e6gLOr5X528HdUGVJ3UPdcGYJ3UPdUFmJ3UPdUFPJ3UPdUE4J3UPdUEhJ3UPdUEKJ3UPdUHzJnUP&#10;dcHbJnUPdUHE9ur87aAumNWk7qEuGNak7qEuKNOk7qEuyMyk7qEu2Mmk7qEu6Mak7qEu+MOk7qEu&#10;CMGk7qEuGL6k7qEumL5enb8d1AUHl9Q91AWpltQ91AVLltQ91AVbltQ91MXZLUndQ10cxpLUPdQF&#10;QZXUPdQF45TUPdQFF5TUPdQFudOr87eDuiB5krqHuqBfkrqHuuBTkrqHuiBIkrqHumA8krqHuji2&#10;I6l7qItzOJK6h7rgJpK6h7pgDZK6h7qgAXp1/nZQF3RAUvdQF4H6pO6hLiLvSd1DXUTgk7qHuoip&#10;J3UPdRHuTuoe6iLundQ91EVAOql7qIvIdFL3UBch416dvx3URRA4qXuoi7BuUvdQF4HapO6hLkK2&#10;Sd1DXQRTk7qHugirJnUPdbG3P6l7qIvAZ1L3UBcRyaTuoS5ijL06fzuoi/3xSd1DXWx4T+oe6mIH&#10;e1L3UBdb0pO6h7rYY57UPdTFpvGk7qEurkdK6h7qYlt3UvdQF1cYJXUPdbHxulfnbwd1cc1QUvdQ&#10;F1ujk7qHutjrnNQ91MXm5aTuoS52Iyd1D3WxvTipe6iL/cJJ3UNdbABO6h7qYkdvUvdQ99qi2+uH&#10;wMHda9NtLsBD3msbbS7Aw95rZ2wuwEPfa7NrLsDD32v/ai7AQ+BrS2ouwMPga5dpLsBD4WvjaC7A&#10;w+FrL2guwETig7CwGQtxgbGF04Lyg7RA4BUgbpAEebMAcYQkeJsFiCuM/ZBeE8QZxhZHrwBxh7Fr&#10;0StAHGJsRPQKEJcYewutApTEiO2CXgGKRHgNrwAZjmNXn1eAIhFuwytAkQi74RWgSITf8ApQJMJw&#10;eAUoEuE4vAIUibAcXgGKRHgOqwAlNmLLmVeAIhGuwytAkQjb4RWgSITv8ApQJMJ4eAUoEuE8vAIU&#10;ibAeXgGKRHgPrwBFIsyHV4AiEe7DKkDJjtjn5BWgSIT/8ApQJMKAeAUoEuFAvAIUibAgXgGKRHgQ&#10;rwBFIkyIV4AiES7EK0CRCBviFaBIhA+xClAChMwxswBFIpyIZ4EiEVbEK0CRCC/iFaBIhBnxClAk&#10;wo14BSgSYUe8AhSJ8CNeAYpEGBKvAEUiHIlVgJIinNFtFqBIhCfxLFAkwpR4BSgS4Uq8AhSJsCVe&#10;AYpE+BKvAEUijIlXgCIRzsQrQJEIa+IVoEiEN7EKUKKEE7vMAhSJcCeeBYpE2BOvAEUi/IlXgCIR&#10;BsUrQJEIh+IVoEiERfEKUCTCo3gFKBJhUrwCFIlwKVYBSp5wi7BZgCIRPsWzQJEIo+IVoEiEU/EK&#10;UCTCqngFKBLhVbwCFIkwK14BikS4Fa8ARSLsileAIhF+xSpACRUOBzELUCTCsXgWKBJhWbwCFInw&#10;LF4BikSYFq8ARSJci1eAIhG2xStAkQjf4hWgSIRx8QpQJMK5OAVwME3maELgFSBI5HwoswBBIvdF&#10;mwUIErnf2ixAkMjp42YBgkT2QpkFCBJHTg/13oIgkbOszAIEiSOndXoWCBLZR+8VoBwLV8ybBSgS&#10;TY6FY2TlWzA5Fs6P1AJMJOrmkNHkWLgERS0wkagbREaTY+G8KrXARKJuEhlNjoUb0tQCE4nKsXDU&#10;v4fEx1YRk2PhZD5pgsmxjI/tIibHMj42jJgcy/jYMmJyLJz6oX1g+sTHthGTYxkfG0dMjmV8bB0x&#10;ORZOX5U+MDkWbjvXAszRWTeQjCbHMuoWkhBYA4tuIuHAArMA9YkmxzLqRpIQeE1Qn2hyLGyT1tdo&#10;js66nYRDnL0mKMcymhwLRwZJE0yOZdRNJSGw3oJuK+ESKbMAnSeaHMuoW0tC4DVBfaLJsYy6vSQE&#10;ngWKRJNj4SYCxYGJROVYRpNjGXWbSQisPtCNJhyyYxag80STY+HiG+lEk2PhBkctwESibjgZTY6F&#10;UzzVAhOJuumEI9DMt6BINDmWUTmWEFhA0q0no8mxjLr5JASeBYpEk2MZdQNKCDwLFIkmx8LhcAIk&#10;k2PhjFctwESibkThjgqzDxSJJsfCoe3SBJNj4eRZLcD0ibohZTQ5Fu4kUgvM0Vk3pYwmxzLqtpQQ&#10;WFDWjSmjybFwOqX2gYlE3ZwymhzLqNtTQmD1gXIso8mxjLpFJQSeBbp2NjmWUbephMCzQEdnk2Ph&#10;MCvBgcmxcLSzFmCuWHS7CqeZmn2g80STYxl1y0oIrLegHAu375oFqE80ORYuKJS3YHIso25dCYHX&#10;B4pEk2PhzGhtgukTdQMLl1WYTVCfaHIsXNaiTTBHZ93Gwml4VhO4YDdbEALnNU5x51y/fyEEXgGC&#10;RO5BNguQ0XkyORYOFNUmePNEjlfUAjwkTnEhW+5ED4lT3JaWC/B84hQXoOUCPCROcRNaLsBEonIs&#10;XLzq4SBuHksWmBwLtw9rASYSlWOZzH0sk3IsIbA+JuVYOP7fLECRaHIs3G6gnWgiUTkWjlM3m6BI&#10;NPexcFykNMHkWCblWEJgvUblWCaTY5mUYwmBZ4H6RJNj4XJz7UQTicqxTOY+Fg4BVgtMJCrHMpkc&#10;y6QcSwist6Acy2RyLJNyLCHwLFCfaHIsnBArb8HkWDhhVgswfeLjqC6TY+FEV7XAHJ0fx3WZHMuk&#10;HEsIvNeoPtHkWLh9SfrA5Fgm5VhCYDVBORbOBjcLUCSaHAunmGsfmEhUjoV7GcwmKBJNjmVSjiUE&#10;3lvQeaLJsUzKsYTAskA5Fu6uNAvQeaLJsXCNuuDA5FgmPc4rBF4fKBJNjmVSjiUEngWKRJNj4WYR&#10;7UQTicqxTCbHMunRXiGw+kA5lsnkWLi/SvrA5Fi4bFQLMH2iHvE1mRzLpBxLCLxO1HmiybFMyrGE&#10;wLNAkWjuY5mUYwmBZ4GOzibHMinHEgLLAuVYJnMfC/cwCBJNjmVSjiUEXhPUJ5ocy6QcSwg8C9Qn&#10;mhzLpBxLCDwLdHQ2OZZJOZYQWBYox8JFM2YB6hNNjoVbGwSJJscyKccSAq8PFIkmx8IFWtoEE4nK&#10;sXBrj9kE9YkmxzLpoWAh8DpRfaLJsUzKsYTAskCPBuO2Q7MARaLJsUzKsYTAa4Ii0eRYuBZVkGju&#10;Y5mUYwmB1wRFosmxcAW2NsFEonIsk8mxcJlwtiAETh/MyrGEwCtAkDibHMsMpZJi6yHwLBAkcpuM&#10;WYAgkcuYzAJkdOYWUrMAQeJs7mPhDjTtRA+JXFyrBXijMxcWSwEmxzIrxxICCwfKsczmPhZuTdMm&#10;mEhUjoX7Qs0mKBJNjmXWfSwh8DpRkWieFTYrxxICzwJFosmxzMqxhMCyQDmW2eRYZuVYQuBZoEg0&#10;ORbuNhQomxzLrBxLCLwmqE80OZZZOZYQeBaoTzQ5Fq4O1040faJyLFww6jVBORYunDYL0NHZ5Fi4&#10;c076wORYuGtQCzB9onIss8mxzMqxhMACknIss8mxcN239oHpE3UfC9e5ek1QjoVbU80CZO3MHaNm&#10;AYpEk2OZdR9LCKzXqBzLbO5jmZVjCYFngfpEk2OZlWMJgWeBItHkWGblWEJgWaAcy2xyLLPuYwmB&#10;Z4Ei0eRYuPFcPmeTY5l1H0sIvCboPNHkWGbdxxICzwKdJ5pnhc3KsYTAs0BHZ5NjmZVjCYFlgXIs&#10;s8mxzMqxhMCzQJFocixczitQNjkWbpHXAkyfqBzLbHIss+5jCYHXieoTTY5l1itVQmBZoBzLbHIs&#10;s3IsIfAsUJ9ociyzciwh8CxQJJocy6wcSwg8C3R0NjmWWTmWEHgWKBJNjoXbr+VrNDmWWTmWEFhN&#10;0H0ss8mxzMqxhMCzQH2iybHMeuFKCDwL1Cea+1hm5VhC4Fmgo7PJsczKsYTAs0CRaHIss3IsIbAs&#10;UI5lNjmWWfexhMCzQJFociyzXsISAs8CRaLJsczKsYTAs0CRaHIss3IsIfAsUCSaHMuiHEsIHAsW&#10;5VhC4BUgo/NiciyLciwh8CyQ0XkxOZZF97GEwLNARufF5FgW3ccSAs8CGZ0X86ywRTmWEFgWKMey&#10;mBzLohxLCDwLFIkmx7IoxxICzwJFosmxLLqPJQSeBYpEk2NZdB9LCDwLFIkmx7LoWWEhsCxQjmUx&#10;OZZFOZYQeBYoEk2OZdF9LCHwLFAkmhzLohxLCDwLFIkmx7IoxxICzwJFosmxLMqxhMCyQDmWxeRY&#10;FuVYQuBZoEg0OZZFOZYQeBYoEs2zwhblWELgWaBINDmWRTmWEHgWKBLNfSyLciwhsCxQjmUxOZZF&#10;97GEwLNAkWhyLItyLCHwLFAkmhzLohxLCDwLFIkmx7IoxxICzwJFosmxLMqxhMCyQDmWxeRYFuVY&#10;QuBZoEg0OZZFOZYQeBYoEk2OZdF9LCHwLFAkmhzLovtYQuBZoEg0OZZF97GEwLJAOZbF5FgW5VhC&#10;4FmgSDQ5lkX3sYTAs0CRaHIsi3IsIfAsUCSaHMuiHEsIPAsUiSbHsijHEgLLAuVYFpNjWZRjCYFn&#10;gSLR5FgW5VhC4FmgSDQ5lkU5lhB4FigSTY5lUY4lBJ4FikSTY1mUYwmBZYFyLIvJsSzKsYTAs0CR&#10;aHIsi+5jCYFngSLR5FgW3ccSAs8CRaLJsSx6VlgIPAsUiSbHsuhZYSGwLFCOZTE5lkU5lhB4FigS&#10;TY5l0X0sIfAsUCSaHMui+1hC4FmgSDQ5lgVKJe2gCIFngSLR5FgW3ccSAseCVTmWEHgFSH7ianIs&#10;K5RK6sQQeBYI27eaHMuqZ4WFwLNA2L7V5FhWPSssBJ4FgsTV5FhW3ccSAs8CYftWk2NZlWMJgWWB&#10;ciyrybGsuo8lBJ4FikSTY1l1H0sIPAsUiSbHsuo+lhB4FigSTY5l1X0sIfAsUCSaHMuqHEsILAuU&#10;Y1lNjmXVfSwh8CxQJJocy6r7WELgWaBINDmWVc8KC4FngSLR5FhWPSssBJ4FikSTY1mVYwmBZYFy&#10;LKvJsaxQKnl0NjmWVTmWEHhNkHnianIsq3IsIfAskHnianIsq3IsIfAskHnianIsq3IsIbAsUI5l&#10;NTmWVTmWEHgWKBJNjmVVjiUEngWKRJNjWZVjCYFngSLR5FhW5VhC4FmgSDQ5llU5lhBYFijHspoc&#10;y6ocSwg8CxSJJseyKscSAs8CRaLJsazKsYTAs0CRaHIsq3IsIfAsUCSaHMuqHEsILAuUY1lNjmVV&#10;jiUEngWKRJNjWZVjCYFngSLR5FhW5VhC4FmgSDQ5llU5lhB4FigSTY5lVY4lBJYFyrGsJseyKscS&#10;As8CRaLJsazKsYTAs0CRaHIsq3IsIfAsUCSaHMuqHEsIPAsUiSbHsirHEgLLAuVYVpNjWZVjCYFn&#10;gSLR5FhW5VhC4FmgSDQ5llU5lhB4FigSTY5lVY4lBJ4FikSTY1mVYwmBZYFyLKvJsazKsYTAs0CR&#10;aHIsq3IsIfAsUCSaHMuqHEsIPAsUiSbHsirHEgLPAkWiybGsyrGEwLFgU44lBF4BwrFsJseyKccS&#10;As8CiSduJseyKccSAs8CiSduJseyKccSAs8CiSduJseyKccSAs8CiSduJseyKccSAssC5Vg2k2PZ&#10;lGMJgWeBItHkWDblWELgWaBINDmWTTmWEHgWKBJNjmVTjiUEngWKRJNj2ZRjCYFlgXIsm8mxbMqx&#10;hMCzQJFociybciwh8CxQJJocy6YcSwg8CxSJJseyKccSAs8CRaLJsWzKsYTAskA5ls3kWDblWELg&#10;WaBINDmWTc8KC4FngSLR5Fg2PSssBJ4FikSTY9n0rLAQeBYoEk2OZVOOJQSWBcqxbCbHskGpJLYv&#10;BJ4FikSTY9n0rLAQeBYoEk2OZYNSkT4wkagcy2ZyLBuUilhgIlE5ls3kWDblWEJgvQXlWDaTY9mg&#10;VHIfmBzLphxLCLwmyNp5MzmWTTmWEHgWKBJNjmVTjiUEngWKRJNj2ZRjCYFlgXIsm8mxbMqxhMCz&#10;QJFociybciwh8CxQJJocy6YcSwg8CxSJJseyKccSAs8CRaLJsWzKsYTAskA5ls3kWDblWELgWaBI&#10;NDmWTTmWEHgWKBJNjmVTjiUEngWKRJNj2ZRjCYFngSLR5Fg25VhCYFmgHMtmciybciwh8CxQJJoc&#10;y6YcSwg8CxSJJseyKccSAs8CRaLJsWzKsYTAs0CRaHIsm3IsIbAsUI5lMzmWTTmWEHgWKBJNjmVT&#10;jiUEngWKRJNj2ZRjCYFngSLR5Fg25VhC4FmgSDQ5lk05lhA4FuzKsYTAK0A4lt3kWHblWELgWSBr&#10;593kWHblWELgWSBr593kWHblWELgWSBRnN3kWHblWELgWSBRnN3kWHblWEJgWaAcy25yLLtyLCHw&#10;LFAkmhzLrhxLCDwLFIkmx7IrxxICzwJFosmx7MqxhMCzQJFociy7ciwhsCxQjmU3OZZdOZYQeBYo&#10;Ek2OZVeOJQSeBYpEk2PZlWMJgWeBItHkWHblWELgWaBINDmWXTmWEFgWKMeymxzLrhxLCDwLFIkm&#10;x7IrxxICzwJFosmx7MqxhMCzQJFociy7ciwh8CxQJJocy64cSwgsC5Rj2U2OZVeOJQSeBYpEk2PZ&#10;lWMJgWeBItHkWHblWELgWaBINDmWXTmWEHgWKBJNjmVXjiUElgXKsewmx7IrxxICzwJFosmx7FAq&#10;ieUJgWeBItHkWHYoFbHARKJyLLvJsexQKmKBiUTlWHaTY9mVYwmB9RaUY9lNjmWHUsl9YHIsu3Is&#10;IfCaoEg0OZZdOZYQeBYoEk2OZVeOJQSeBYpEk2PZlWMJgWWBciy7ybHsyrGEwLNAkWhyLLtyLCHw&#10;LFAkmhzLrhxLCDwLFIkmx7IrxxICzwJFosmx7MqxhMCyQDmW3eRYduVYQuBZoEg0OZZdOZYQeBYo&#10;Ek2OZVeOJQSeBYpEk2PZlWMJgWeBItHkWHblWEJgWaAcy25yLLtyLCHwLFAkmhzLrhxLCDwLFIkm&#10;x7IrxxICzwJFosmx7MqxhMCzQJFociy7ciwhcCw4lGMJgVeAcCyHybEcyrGEwLNAViyHybEcyrGE&#10;wLNAViyHybEcyrGEwLNA1s6HybEcyrGEwLNA1s6H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UCqJ5QmBZ4Ei0eRY&#10;DigVscBEonIsh8mxHFAqYoGJROVYDpNjOZRjCYH1FpRjOUyO5YBSyX1gciyHciwh8JqgSDQ5lkM5&#10;lhB4FigSTY7lUI4lBJ4FikSTYzmUYwmBZYFyLIfJsRzKsYTAs0CRaHIsh3IsIfAsUCSaHMuhHEsI&#10;PAsUiSbHcijHEgLPAkWiybEcyrGEwLJAOZbD5FgO5VhC4FmgSDQ5lkM5lhB4FigSTY7lUI4lBJ4F&#10;ikSTYzmUYwmBZ4Ei0eRYDuVYQuBYMHxTkuUlMYsQmoUiPDSiIHB8SUwrZLpIER4iURBIviSmFTJl&#10;pAgPlSgILF8S0wpZwFCEh0wUBJoviWmFLGIowkWnEi/DN5N5QeGBTpN7oYgHOk32hSIe6DT5F4p4&#10;oNNkYCjigU6Tg6GIBzpNFoYiHug0eRiKeKDTZGIo4oFOk4sZvikZ85J434jSMRTh+k4lZCjCW2mj&#10;8ECnyclQxAOdJitDEQ90mrwMRTzQaTIzFPFAp8nNUMQDnSY7QxEPdJr8zPBNCZqXxEOnUjQU4aJT&#10;SRqKcNEJK5PW7xThjuxK1FCEFwtC4YFOk6uhiAc6TbaGIh7oNPkainig02RsKOKBTpOzGb4pafOS&#10;eOhU2oYiXHQqcUMRLjphagSdJndDnQ/fabI3FPFAp8nfUMQDnSaDQxEPdJocDkU80GmyOBTxQKfJ&#10;4wzflMh5STx0KpVDES46lcyhCBedeiwZRbi+UwkdinB9px5NRhHuqkhJHYrwYukoPNBp8joU8UCn&#10;yexQxAOdJrczfFNy5yXx0Kn0DkW46FSChyJcdOo2Gopw0akkD0W46NStNBTholOJHopw0alUD0W4&#10;a3YleyjCY3tQeKDT5HuGb0r4vCQeOpXyoQgXnUr6UISLTqV9KMJFJzyPTA5M5oc6HyO7yf1QxGNk&#10;N9kfinj4TpP/oYiH7zQZIIp4oNPkgIZvSgK9JB46lQaiCBed8D6CC5MJos7HvNPkgijigU6TDaKI&#10;BzpNPogiHug0GSGKeKDT5IQo4oFOkxWiiAc6TV5o+KbE0EvioVOpIYpw0QkXJOg02SHqfKDT5Ico&#10;4oFOkyGiiAc6TY6IIh7oNFkiinig0+SJKOKBTpMpoogHOl2uiPi94CIkFjoJuz6KMNFJbOxRhDmy&#10;E8B4FGGO7KwyH0WY806WAo8izHkn87VHEea8k0H1UYQ578TzPYow553A81GEyRUND64oJB46H1zR&#10;4HJFw4MrColpxQOdLlc0PLiikJhWPNDpckXDgysKiWnFA50uVzQ8uKKQmFY80OlyRcODKwqJZ8WD&#10;Kxpcrmh4cEUhMa14oNPlioYHVxQS04oHOl2uaHhwRSExrXig0+WKhgdXFBLTigc6Xa5oeHBFIfGs&#10;eHBFg8sVDQ+uKCSmFQ90ulzR8OCKQmJa8UCnyxUND64oJKYVD3S6XNHw4IpCYlrxQKfLFQ0Prigk&#10;nhUPrmhwuaLhwRWFxLTigU6XKxoeXFFITCse6HS5ouHBFYXEtOKBTpcrGh5cUUhMKx7odLmi4cEV&#10;hcSz4sEVDS5XNDy4opCYVjzQ6XJFw4MrColpxQOdLlc0PLiikJhWPNDpckXDgysKiWnFA50uVzQ8&#10;uKKQeFY8uKLB5YqGB1cUEtOKBzpdrmh4cEUhMa14oNPlioYHVxQS04oHOl2uaHhwRSExrXig0+WK&#10;hgdXFBLPigdXNLhc0fDgikJiWvFAp8sVDQ+uKCSmFQ90ulzR8OCKQmJa8UCnyxUND64oJKYVD3S6&#10;XNHw4IpC4lnx4IqGzBX9w69/+O3vf/7nv/3+T//46x/+44+//f7Tn375+U8///T7Lz///vNP//HL&#10;z//x80//8svP/xLV/vqHv/76+79dz8Z//vR/fvl5XGcuu6Ot/xb/PYwLQfJ49H/+5X//8b/+5aX0&#10;+09//+XnYZ7YmX+ilIc4BbjFGt9P/unPWWPk4u8z5DuupMTcnEp7rv3716uGkeuVzvhuPD/fme/t&#10;ud/+9Je//fHVkHedl+4yj+OVDTAuE0Rf+wDfT/72v/7l33/7L3/8f8nGBRuv7FX05vU8oImeOk1a&#10;hnW5UqP4mbOTX8W+fyZV9hqmR+yd3rGlVNfHmmfO+LvcF7oj/7ve0dUZ3LZ9JbTy8xLU5fkKr5/R&#10;uCaO/MwlMHfMtVBz0v1QNMmNpyOgaNr08iJ3mwMHFzvDz2ab6e4rYNHpvotelxaF/dTb805UoSFw&#10;WjG8fUyFNh+8yFv3w3telrtR07Sek/jbsC/Rld/sd/C5zut042zk1TbW4o3PhvILeus8tUMZx2Vk&#10;Qt802nPt3/v5ZbgyXeP58R7R23NfW8fJanF9THB2gIqObWTG27jc0LNKztHCYTQ1MJgQzLk+w8Xu&#10;jhh/Xc3aupQTLoaLdeXXbX7Pjn/4Lg/gfnE4qHIgevoyOC5guT+r56984G+jmm440R9Xu23zFeai&#10;f9fjJNzv9nBwyhUcBboL/0ufK36w3Sl4flPNef643tjvMF/Jw+jigl6wbxVDZ62xO+d8eQA7vwWo&#10;Kgy7f/7SUTSQXGAiW7mlu1Enfq/NJNpz7d/2/EzGee8zWvvac7mdt9batvlTCwPEa3R8t2yZ1rvH&#10;Z3pc+pR3eVGjYWN3zuQP3yW8FzU3e8MDStFc53wFE8cl4CldzlVHF5fJz3iiNtjkVra2X60dBnae&#10;t89lHd/3q7Tn2r/t+ZFamo2A6x5w23O5tqaF777493FZ5ysOe/cpsYV2lRw/06e5ZSwl2jYKfmaU&#10;b+8x15X/ajVzG/td80afStF02t38bbiu6H0bxnB4dznd/160//htDgffW+tZLkQ+B4a7aPqxTdHH&#10;hVttzwVs9zPtvKYp759LPgH2g6LbO/pQ9IQ1t2GMbslDMtl62Xp+uriX91Lwx20eowvvopvuu1EH&#10;P9+G8QHnlzENdEPzClyvehr2aHND2vWGp4Fxqw2ivVZ7rv3bnh9xHHfP0lNtDt6e+4ijKT6NkxHm&#10;dT2AMk2Ycc7N+Rl39xoX74ZPdPn9Rla8wudv83PNTIyuiDXob7rvouetbXeNn5lQJB8/LXf2effz&#10;o08/17wsLVOk033XvOzvseeDYXj9e4SIr7Z561xX6/X2dvBBt1blbcYw8AkzrdxcW6uFO5SuyDev&#10;i3lq9vETontA5pYcGQImvoprFcVEm2a+YFzsU9p0j3wc7X7ukX/3Kd/HDRSczxmM736e1nsewUzn&#10;nany42+TRrZLzVgqscLIo8uEk73n7hxzdaYZvGtmUnVPjRil3rR5oWZafG3SpOam+y66R/CHn1nh&#10;3D12/1zs7ZEBuPkj/PEZn3vXzFTsXs58+Jnkt3tEvbukVvMY7/aumZEju7qR3gY2p5NllqY/x7zj&#10;1m7vqljzGOvgVvTLH/drNHwlc+n2c4PQ3SVMB2Laexq2422csTaWoq3mJ3gHnMD9aXNRi8yccP6s&#10;GVvN7aOrtRneiwln02UymrGN4Ljf8/NzH+iS+2X0Pif7jvzX5Um+cUrm/aa2WLcn90vqebu/LcYF&#10;nX6wq6ddMIeH5VnDkzDP3IfWX/dM7H6RbBHfrvQMpoOvEb+HAWPGeOVl8nObaz56u3nR1lp20N8B&#10;DVZkd/CpPdf+PZ9navn+8GON0AJN7bFPXcqBVi3FkUULaJSVFJOqhjFWEScr1Vp98PQ9+47voFWY&#10;K8p/XbayPrr767mSwnHdSwkmEOe0966WkPvtlmNiV/9oOLn67SeI62SvvNMZ94wIlOYpPzcBxPhx&#10;fqtkUxrj0I57uiMPbL3JyzfcXjuMhaU36Eif05cL89ytX6/soVUB/rW0nxlA7zTx99K+IeQC3syL&#10;vfZnjqyqIuICmoFre679ez3PemNsoZP5mGI0//7zG3OZC1ZzuMA2WWnl5ra1Wlg9NMcxMzTJx09k&#10;kkXA+X4+/szM7f4Z53fnBv54SJ3ZkNLW1zMu6JxQNjzC4TOYX75h5mhyWVDNvIDmLunN/e7/3Mr8&#10;1/0m8FjXdBvd+Tw4/V0zC9M21hNMjNBp73ZmXNEVBuc9vobI873kur6DnZiTXslv47yNTMuvN/sl&#10;dhYOmWhTd6I0EcD8LhYifNNGSOZ5032+x3exsDDVaFHEqOXM0Ln7hQX5du0JwGyGo9eq4/3zTATo&#10;Wl6wUujuUc9Y+DrWvE0DHuwCW4CjLWu+7peNcEJzpTEGKuZbe683z9Jiu3bMjHxT75tQ2nNfv7UN&#10;P95mUhE2vgH3Ni4D4KwS3AY2Xw5uZoWRw83gMOKJ56/MJ056q3Upt+FF/Pn8tf+ic0X5r7Na3Op0&#10;DwUE04c0d9uJKLSOJi6prvM/4ZO/6+wfA0Va5x3MnjDzHApiBGrvMrcv/3W2lplR7A+/VBnacsF4&#10;0tbJHwKMvMw7Ks94+06CyrBNf13V9iHRR3D7WGlCM+o5CWAmdUcwYupX95ycHRmXy52tfRAcnG3Z&#10;DpslDBIzlt57hYe/Z6i40DOo+ZgzfexkcHKvKOMLkElNFx5+Vssksfn6N/VRq5bwRiO7Psyl+Obv&#10;4Nf99u4PiAVR8+RLRJQ+xyzax399OnTvDYh4MQ2H7bFPncMMAAbmeifsWTr3a9120Ft3r8dkJOGT&#10;pQ5LnKZLja3CXFH+67KVQG1bor3H/LvagZtdm+95jLDcyX4HBs0RdOMzb/4jgthn0nWrFs/fTqVk&#10;gGyDz/3rhm4zilDBOR8sQWED2m0ZPTMvPyeLd8G4vIaxmSdzJxPTY1J+djKUUZdgkj7sT50c8/f2&#10;bmcCRnmKtPGJNXwy54oYcTdb+HLUyBV9Z9ghMnilhBDuoVVtOfD9YYewCi7+am7Qbnn6i6u9p218&#10;ynjHzmYuJA6a5Rx2GPSNFQi3Kcdy5lLVzmDOS1+2X3n12aiRkbLNH1jtncuiEjDwLe2OsXFm5pKX&#10;Nkxa2qUI44wjziuQF6hatbHI/uwj8vs6v76NYbStQIjvXKo3HgPobZb5/PWr95or+hoYC53VcBcU&#10;2R1H+z4wVmYcbVSa+PyIZnSvfuVtt/jGxFxlSMBYeboFDacYKdssVGxOX9TZVUSHprbOC247B4vi&#10;a72/MBzgObdqHbnyc/Pi8C7raXIJGMxy5jZmsd64LmW5CwZjt8d4GtX3Bd6EXjvn3IXWAuXmeKeI&#10;rqTYbHoFz05mDtxGg1h98SWWqyVg0kaDmHDkbsQ9Lq2TmclHl3Zv/ks4SWu/nL1HukeLrrKi3O6E&#10;yDce2wB6fT0oXJs4R1a3jBNXQ9tj7d/2+LI2jmSaaef3l8/EhuNM7pcnmoJEbW+vlfr1lzWySTbI&#10;75cucbjx3mbwVVPIOyC0cvk9NCK8c760u7YP38TIsQWsk656+JzzRzFyqMzeIr9EC4bsLpkh8/NV&#10;Z4xnJ8hKn8XIyYkRxzt7J4JwCQsDkZM7/vruvPbZEF8NNrP1LYRve3OClQ9tHpg54KsuXUaA/GkQ&#10;a2DydA0Rb6/2rplo2W03M2jwXP04QAxX7bU2Bw+dPkp+ZoLYDIMdOUe9d81EfJoDA6xBkNdrJtLR&#10;YmvvT/ouGuzEYHe+DCaSQmZyTSMDZ/v5FYst10yMbGiuc6KWM4b0rpmY6t3bHBScR8Zh5129/SPT&#10;POM978zVm9Uz7/R8U++acaf3DOTh8UHfRC7I2eYZbN9fbwFhhC0IYl+6fCV5ugbTStFXd8KcXEfK&#10;vA3jy2hekoBGd2duQnO24/RQA7C4kzVm1oN5fjrgcu9o9/yYk0Hisp+pGcYYeYZRS9/zQDTmHrfp&#10;2ZiQgpG7UXjjtZEHETjjA8w/j3cSzcxS4J0V+uM2bwxu94tkZZPHHHJUcdX3lI8pe3Y0jBLvmKU3&#10;1SR5JCa513smI+P8It9tDkbq/rlNJ98/E158G8bQWB9mYz263xNkGjikWRIc0XrHGyLkIy5uZZJ8&#10;x2kjtcP4qpgJtQtECcEx1c4vknqDH3x5klh5CQxW1uUYc/3MyzK8J+7yXhXPO5O//CJX4v5tKPsQ&#10;zMWpsfq+ao5IltHbQU83v014WkJZ7CDhFtmrzXzN190B93uOHM5bOw6qMXqboEUsFl79RQ6gUBdE&#10;ZCObq/0ceWrpqyKye3vA7wQfPnqSWN3eVj+4GrIF+p95kRmAEDnvFFdwfs+scl1tbnJ5r5ks3bY6&#10;Y6J/MSb4n/Zc+/d+flnuvOU7M+87zzPXuXas4NsJzLQ30cpt/7bywXfzh6n/2nO5NU2LcETjBSIK&#10;Lp8AhN+9Wv/wSiMC2dagGGihJVJq2gzhExAhotvS6gOMITvalmMi094XwoJiumMEjzjPsPJib3f1&#10;4dPlC2l2s1jyvAJT8ntgITVDPoGVCe51BkUwBhH36ceddd++3etn0xNCD0w3C/N0stsw8f/L4Txd&#10;9DbS5HtYMr0/a9D2Iol5XnGK2+GwXgC4V80fhiUIi7vNX494DeMXqqEe1rYohE1971Voz7V/7+c7&#10;G2N13fxte+7jt8OISsC0dRqeNr+ujdjXPXx8atnSNn6OvGlebrzs4vwFGo0v9RyZgKDOIsBRWzTM&#10;eGWZukPHzc0TvcM/j5pb21sfRRZFY3AZTH+QCIBjIJbcbCTod67WOn/3uU+55Ozm1B7BJ4ZjspRa&#10;lz+njDvD6t0y1mlnMP/Rso818/CbIf0w0WXt2XLyCEDjkNO3uTOItDQJkhwhr+tvM2DSVh3vgM39&#10;hbDOvR076+yLzHz/zIzyZkcJlp8+pdhmkHDP6vAQMj/CBd9JNESvWKLkNvOu2ohDtIpZc73NXCB+&#10;p+88I2cD6I554AvgMPnxYnpPyMog5nLXz7yMNjbmNysIZsHWtoWNAa1zTtYhUp+fWeJeTpEBYz/D&#10;vt3zubbrO4mksmtD9zixdjijfvfr4t6xe1yb+OzPTnv/zHqrvU3iyt35sj9eW5AHwxTj6hX2xuQl&#10;OUEMljWt04hn5KGeMTE+2Eub4MlXb/PLiBYLpfsDYmR7A/GrMBC8wnpt02PTFFucGpHT3kP79+xZ&#10;plu30+Nx3NEFt/bYd0NU750lvHtCMpfuV7YR1GJ/x9UdgZZHiKrVehqnzz9pMHk+LhFp6cOUf72N&#10;DlyP5zmy4np7H+35Tus5oifytl6fC/n77wvHvmw9xywBlqZBjvH3X81ILsFNz45Ec+/+ba1o/169&#10;xRpwbTBnQ8F8H/TSnvu6NRPZdS1wGknZZ7yCjvuqMSziSOW62hJL6uamWl3t39O2CeNbFgGRpMEw&#10;LbYS3cl9DAIXp/Yd20IjFvmvV/NqzY86emc1fT//Slo4Zw2tEZ98EmtA7pBtWpEHltwpP6/33hxc&#10;r2Q08jOhraYdGQutA3Nd+a/2ohmd2hwpwqiZXoermyLUfCKT1ehJGjRvyG4zYHWtKHk2EuM+zZFa&#10;21udQWJcfhAtShFHoc+n9kFQtlrac59bxgfSHATR0FgydEOUdDlfRJocxnt/v0cCYUZsAd19bEwA&#10;C1v+n2uGTYfMbZC6Fo7vPv0Ko7mVX3+AeIap5TXxghjDru798gMkQthCS/Az7z2HrX/bv+f7Y+XD&#10;uHDZD7NKSFUg/uUQNE1Md68RmwjK2wm/TcutvD55Yq9tqsqq8sqqbD3GcjDCmmd/spQ5j5u8f4XB&#10;bmDDaRINvKzNFeUmMi94vyIsvk9ha4+1fy/7eMfNg7EBk1mu9kiaHDQldFpfRDpwwieD/dz2OPMR&#10;StrLhAts4SmqJv/uY6NyE6+3xzGhbVLILE02djGjagdBj7FbKi+ZiG0yh2jegDB4c4a5ovzXVe1r&#10;Tn6psrDO3BCrnHtrFXQKIetoT3uF+VdCHkZrI3LRHBTIyft1Y1nXQq6RTnMi+a6WeWLLxRkZlYbP&#10;yPnYWhDZ5u0sHpmqpPZA3LbvjXVK7KrvW4uvaiwF/dTd9ZdA9LFahsb2nRCIjRSlvmBa3wbm2BUm&#10;7za2bLV3Cxi/SODKwCe6HhOvc3hg2vYDT06s/k6J+DhH0tK9xyM3sb1rto/fw2Artf17IfKrBrfH&#10;PvcwfdiGrg99yGtvv2J73vgVceQWPTJfLPu0mepc/cxKLselQNDa1rZBsOcxnAX3zQzEpreb/c3t&#10;y3+dXURi8D2nnViwnB9e+z6gI+45Iis3MlV6tEVApfXFxOkARio14/bNR7zWWFIwK8+2ioo1TQI5&#10;Ucu1zYXg/44T5MzwcvvyX1drmYk0z/hWvVuLP24xmwlS6Zxx378yrrUP/v1rrVoyKtrC4UNrGdDe&#10;7Xl0MlP59sG775Z4WJvYslVyzTmmODvG3BNw8PKR/dF5ErbpE8dpv7IIfv1aam1Eu9r5BizeYy98&#10;VzDupN1/xUAEaNKbhyYgZad9BTiw16+1al/b6y5VpnM5nzH5ped3+3orly5f0zk41aqNoGOzGMI9&#10;E9IwbTdD8R5gGqTIzo6Z8elbiaAYo15Q4/c4PbAISd1ImjiouQrmFeRzEdjadx90Qh4IU9V4QaXW&#10;sobFw10F8/bOZNzWnpjDNT4mtrQN6bslfrM1D/de4tSqZYRvSGbHr2zo6o16zmgizNS8FOzKe9tL&#10;dhD5r9NdTHt8BWdrP1Qbzbne/IdqCTG1GNR71VVq7UxSVCNHiOHIioyksHtDX5ztIdMswkZtowgL&#10;IKjs8rvtJ4YEgw75Ml8JO9ebv6dK7c2Te3LnyDAb6q4+SzOaNu5ew/M8xkaWE/58Oidc6KL2WPv3&#10;evyrprXHPr3C3FvM/9J38v2eTt/YvXAuvULiqd/DBvOSFnr5gCtizc3ju4DtP7F70dBeEnnnrDMu&#10;OEOx5FgycL0D0RwvCHdcRg5D6d4YA2YB+Ije4zNxuPlNRt/rNJrbqK/Wi/ltfr0Whpsiyf/0SQMT&#10;Ymi7y/D3irMh5ARSaLTlbWg8953p8yyUWseROvIMRH7POkJlzTrSAgib/8g6Vn5tEhngiLDh6Z6b&#10;VblnrjbFFOPyvcPBRr+8RCbRkXD/6crwvczq0oKEn0kAbD+zOjNGInS57++EFUEYxh0pmsjWNaQz&#10;TjHDSoMCawTsbtog5d67kFuZ/2ptXuMAiBegccAULTUTurqW37w/8lvTt0+OJNqtzT1ucl35r1Yz&#10;kL+txtNn9o9kGZZe15cGYAjY9R9ErENZlZ8fIpcHw+xebzjXlf9qNRMVbyxy5PTldTRTKqYZrWg+&#10;trw+IfA8M9+/aias88Vmmoa0q07ig0Rhm1aAUhD5eJ5gxv08aXMN8+259u9dPsT4Nc4y07yy0LqB&#10;4IuewJs0LWIPmaCiJziEoP3M4KWviEVEm6swC4vUvuokKNLxiABe/cFwfO5waB6N1GBw1xwSuDzj&#10;Ue+fGWjv74WRwJha8275WlrRkYKeo8hMtskhexnGB/FKjO+m3nxrvLumzYLt5BpLAxq67KRvupFn&#10;nny8OAE8WAp18TO7DdpXzoz5jIQVa47FYNNFk5eaGpUcH7lp+jPu5+qS4FLBWfk9Ay+899mdTJNj&#10;011fc5yB0jwbGIg9X+ln0nNbm1ldQc98rvnLUCpZNSTgXH0OBR3bxk7b3yPbxy9jZnHQvDkxki1P&#10;/ymWaMHVobGv8gzp/H/OzgVZdpPXwlPK+ZOTx/wndr+FtATCdG98K6na6RhbIITeEkWf/THZaIba&#10;YfVfeZKpLkb6GGOkSnaOTJTdET0oEQ2pE5F4U9r9fAUiegV5/bSl5lzUDxNrKHm55vbuAZ0/bMaH&#10;Pe74/aJhwIuQZIlzNDG0jSsqwYvtsg2CS8iNvhmkxjgrSJESwlONunFIu3MNwRD0jQ/U3fT/pBIs&#10;FOcjDQ0H30g7OBSEpv2jLARVtrfHzKZkL1ZzRR83jJ0g4y4iMS8ZJOJxC3bhfkBNyscoFD1r53+E&#10;3eDA+Ri/bUicOy5GNF8HTcYOpvEoLWqLAp9pLqKS8umObZJZECv59n+//v7goNjkqrLnC5FKvfUe&#10;eVzHmM/w3xQBe6ZPIUKhontyoayNqqG2EJIrUrdB3VNme1Jjh9V/GfJ6/glEdM8Rij2uPyMBj1X3&#10;bvMYeraEwrKsc9Bh9V+GTM5HeujkmiDAvZHcZGv/Yc1EEHQyFxoWlWwE7hu5qpr+zCM7ssTlLBDA&#10;/PvXQGdBBhbLDrrAGa2KHjbjjiJR/ySHB0X+i3tlW1Q7/1iOITgn5E9cp+P3C99Sjapxruh3neMp&#10;3Uyn3iXaZaX36RdpaLOhm8f57xxf51UFl6EtgR2P81+PB4HpAFY8fgYSPe7bav6BPST1/U34DQ4V&#10;O/F5NfgkM0akRAVS8PONgnbkYOhRNUckT9wLWduCv8MREtXgZISkHhM1tuYKz8fFc7Y8PIPEC/5Q&#10;uJ2pjKQ+U5nH+e8yPjVzWAWK+DhNC947jdRbqM2mxyeps/eYTckC65DNlcFfM9C3nOC7k/AnKo/1&#10;LKyxh/KKoucjSvFHqs0TMgkSdfpLaFxCBjnI3ZAKxIDjDMxPo0KaqCjoVobIymvxnjvQi9DgbVNQ&#10;x2//ZWxz+k1HSofbOB55iIicMTHqdGnm0hkiKXVVW0biJPi75zsqLnVyAVfI/453a80suTqqgg9k&#10;XVszVF0VS8ipTw0SjmvG/ado0XA4Ynap7ntFJ14vSfx4/AjIw+8QjE6KID/iA7a3syBZWl5ver9U&#10;RMPj/Df3RaRmu5S0EnSdxKzH+a/Hqy7Ba0Ilq9ifx/mvx5NdkcSMxxZNzPLZ446YQxm3bMV6IxWv&#10;Yw6nOpsWmMNiShW0tpQWu7J+BmIRzIqFnaSUZ5Az/YMCX8Ia+RaJ3uZVHue/Ho+PKw8L7muugTQH&#10;9jj/rfFyx+X3/xZFf8c04Q6FSmI+uE9L1vq7Z8yhJDmGMOtsJ2oos+ToxUcxMfdUVTSs5C34boiH&#10;3Z9wOIIcTflpjjia60LteMSWLFiiDD15CveBioLjbYj2Uy6q1x445S3oIHGKz0XVRLHTHue/Hg8x&#10;OkqCTTDvqfc4/63xs4AJ1XJqWh7nvx6PI8qepT/hFmWleNxpz7AB1Ow/105gAqpaMQeZqWfG2DM6&#10;vdIOqz9GzzB/Q6tS1t/P1I40JhqaKZIqGf7BZ/brX9kLngRCKybxg4xFq4Gh5MpgNBzqNnVEDFk6&#10;sTJad/Bve0wdIHGBfIyb+kNykHGbeyBjJvU8VCTlviY+PM5/czza9R8O0rfaTo877plKTFL+R0ON&#10;5nKFFKnFT3Shd6k7yrqliCQcXLky9LgXYTNS3Kit9KcVbdxwiursZB9lV/W4NNRDMCJPKY19KYtN&#10;7PRV9l+JKTTBSvl9dvMQm6403VE33FEinbMmRk5yWYcdVv9lyDD0mrV6XjY/D4UnBKSNTjLSQ+iZ&#10;6ZEKS/pXigvFwIuzd1j9V0LGQVSN4kd9eF8UecbqPxFnk0ykyHEqyFTX4bn3Y9z/4+2HrmZKM0x0&#10;e88XppNereWs7ePXGnZEfnl4Pc5//X2qNp1Nij5EYOL7CaERBmczV4GT8NcPJ4omIqW5kEpJLvkP&#10;30fSOdyO2Eg3yLLe487QKrJaLMHKlTW8HjHYlQyH2BncNoGU2pkmb7AFP2iUG+b++/fv0mYoP5cL&#10;JXitx/lvYnrUZ6wy0fvvcaeVoQCT3mf1RlK40RyT5QzndihQsjmVuEJFbZ9DxH9OuztDhivhCop3&#10;H2kr//uDyvnSu9TBtXE1qXeK1cTb0FXl0XdY/VdgineB7Flj1fTdJC0ByJ4YJNjj6jxGXfPbeChe&#10;nHCiRXza7xJp6EeYWliyC7yoSpoxHRFYp6WvH1d6xOOEH9dMWyx5fga+6CiiTV0omIfQV5KBygw2&#10;bBP5rr4CJAjT6zxpscPqvxLbXINXrWiUpNplCBo3JrghY+buKIHfWALN+PvdmqUqV54xav4WrKIi&#10;r+rPKPyjxqahBF+A2qENjOFB1t3rcf76Kn26crUcEVfbgWZOsDHlcf47x087FybzsHE6NL+1Gs+y&#10;jvupVeg4VUPpwv9sOCUT0g3HIpTmOXZY/ZchrxE+7MyenEXgGcUqnXZQVC6/KBh2oU7Hwim2gzx8&#10;VzglVzP3Eb8rdsQPdqPy38u1sHrRjfvzylB2yl9xSCNYg4QI9jAu58qUKRDnS4HITE++o1O2Q0Ux&#10;AytE8jPDqD6N38t3PiO7OC796Kqlh73vaM6oPkecHteMVsY2BGTyXLY8fZRNwlhxBPBPKfepnZDV&#10;74+u96ZWXWnlcPiEjA0WfuW5Zt3Xlm45ed17+0B0bQKnOTHlBX3i/p/jj7jUFGkYOP+NJCkb46NP&#10;k55prr769Zs4RTisFs3B1JUn5cfxXzyuCm5kkQ01MEq5yD39PDv8O6ZemMiPFj8OCGykXD8LC964&#10;rOZIL2yafLmBNTJaoJ1ViiCH3Zwe9ZNJ7I/Rz4LV85gOO4OQ784ISSXql5SQmUfTwEjcJC+oPi3F&#10;u01MIUD7X5nYp7jatoO89TvtVua77ILH+a93/DjHn3FKSVKtzHOrkwCpKbEqF66UmrYyaNdlsSpn&#10;o0QpKaXv3zdao8YrDWM59NQbK+TcZ1rDi4wVOabEG6KjeMP48F/jhVQC5GCNj8O84OU5Hobv8TTZ&#10;NJ14XF/bhDLfgg7BaaNN+Hd9FNrcNFkqmIhcJkw8ty+8UcimyRnU52/LWwIuqnx+mljQpoYoh8E5&#10;M0RNZOkHNvsq+y+vmSwxx4tV5h/+mEk7FGY5JEz9xq7okr7DxWkxMWVol/eiw+q/DBmPsWOhIEtq&#10;a8M2HnYLFv5LPZD7Y2KSJmqyM8uX1mF5vw2TOIn3CGmUPGCho/52vUUU0ueLYN+mf2IB/pdZZSiL&#10;TGUjG3ivg9eN63dY/ZchK10qV4lKoltCGxKwccwOUVS3HnecK3mLYncQNmKs93SBJ9waEApFZoBN&#10;usDQ8MarMn5fMwasM7EozcmmbJd8esl/IATIJvU1Y62nVUfaGuHmThdYWxymXDOMraRSx2//ldjG&#10;zVCpFXhPUWYaZE48IYr4NCcONWp7PBOHyJRAsT1ie6NIEoIrusZHUb/yLY/zX1MEcsj5XpiR/xS3&#10;9rjjytacEhqjZK+TuZvrduGf7V44cfSKhROsQHc5ruwMGavHGWbq6dZ9YZDozKMhs1Hup0bgSxYO&#10;He9mEnyH1X8ZU1g4lvcYkGkXzTWTpmjGh5jeDSDSZQkXJWdbtbsOq/8yZHKuTShIBXmi26JYpbk5&#10;DS8yqXdOjFk7a+Fe02CkbxeRvsfaNjo6zxRrikhNqAbo3zv6V/YOCjeTn7pbLt/Jt2ERoVhcnnLU&#10;Z2cP4vuC9DuOSCYy00TPoxtIf9wEorTvXG1fZf/l3ZFTzLoBHGJjIL8XgQh1qgy6bd4yb1S7V7ng&#10;lLqWMMVxhd+sfxrDuEQaQWeU8QZ5kZcoq/gGXqxZ3S9yzX9jXm/mPBLMzhlCO4Rkt1O4ihm813c2&#10;NzId/AR1AFGZFSxnkbXmWN4XTNRftshghDHHZfx5N3FL/RVRF9Wv4K/pSONcZ2cRPJN8cxcm6CBm&#10;6ZjGIV/vKBh1yF0cRrFgj4PpKplK9sRZuDWuw2U+c+1IIFGhdWCnr7L/SkytqV4E8LZSFT498/TU&#10;2T8U0eIv6jdm2dzyhDqs/suQlxw/tYfbbCj8F27iptaoRAPaZqBwVQYR4de8be0S2zguzVOxNdUp&#10;eT0cuL3o4xHEpn73+5pV8uHHaDMftMXzmklwsQpMWa5iHQ3yUmBzyASligvNKyf2MgdN3aAqtQYt&#10;oYe/VR72y9rffwhoDvg6MZpxV263blL49YJHtoIYOeG2T6+eLByym1yglIpIUqxZUbSY2N0+L/49&#10;4jK821kRHgrCrOPT9Ax61i1MryY8a2TQXZ8q6jWrV6ScuZuuTQClylGZlhqLrdim4UndHUBCfvaQ&#10;vVszrpOqeCMxg1PSP80Zd7wQdgbw/himlrlK8u/njV+XkFHn8lSpyoOkn+3TxBpiI3kM5O2xUtjj&#10;VPHYbUkuIdOFLLUzQgf4Wzd0UspRRXOEjbfNUJa+a0w4na/ynND6dFebdB6JDvDd10xQyR0O6GWC&#10;73t7zMS85rX5S+cdm2wj5EOCRcKknV55Gz3Of5PPEm62bw256WAKmPW4Di3fkis+PZIErOki0leG&#10;R79uYJuVzSUX1h5MX3oZnSHjYU1rkVg5J2mDrNhjLp8Uh3RQTMhwZ0dZECCzgrDD8tq9WmS9jwWO&#10;iVmJ4XH+6/Ekx6DYjH2n/YggBm/wOP+t8SiludOMV1eF7+MJmRQOKia47Nn+fd0snXTIMZvtVTyu&#10;r96zkuMsGeAhmQwnezV9YifoLNaoF3NKF4sEDsDeBxv1DBl9x3zmWXgNwREB9LEi33ITk2IQLvpj&#10;Fm+uFWUZ7V2VajbW2x67hr2oS9XE6QURPrIb1SWXUljTpx0a2JxQ0DIBujzWz5xI2Z+OjM+MykvI&#10;jUupvqqvuTFA5TX3x6gpVX3PtoT8voSMDysd4aweebJhm1NnEqJhDqe1QwZHqbOwbezzmPclZOW+&#10;Gp28/WtbFF5mF3fi98mm43Of8b9CGcHX0U0jsnAJmai6z+4hrXaUeCZtU9mze35aWSnMLSyBO8iK&#10;CjtJAfMEU7ehU7d1WliR8okJ3h+TO5aef/QdbtMajy8hQ50W7mSdbm1b4UhVTAnLcHlAYZsScY7d&#10;wDb8iEIXc9POO/qv5GF4U2WUaKcILtPaYFsUfjY7JYgtJqMuyFLf8zyPiuo32CbgpOujA/KhVAV3&#10;q81k0hX2CC0eFvIe4u2Wud9X2X/lmv8C24574cuXsbLyMPwM5Djkp+W37ccdWlcB5Zj3DODe7XOz&#10;ulCZQ+5NdK42Gwd2O89rVZdut6yYZV9l/+U1c54LX0ibbZ+h1yqGInFt61uCGYt9nXtFaDy5/uWa&#10;Makd8qLKHex1bEOAJl75M4JJTZQgJb0ZhHTQ8vT2JeTVK0AUaDuw0nRMYXg7t+t5cYdiuicZ4JlT&#10;kcE1ZCR7BQMO3uu1oFHFOxujwbcHhQaF0fRWLP4e8uLvpGxgLybHDeTKAbz1unW4bUaLIZGWzfm8&#10;h7x6PfHlbRov+15OxuFp3SDDW1w3OCKfbyAj5+yg5OKBh2uUHfCB1Q0sGwG2WOHfxM3O+2xNMM8T&#10;bmGlGA0uwGma+UQe5781fglYsi8Pjfd4ate8BtI3sgaiDkd7rDtxOqdqj5XP+wGnX/IqyDZyHgKZ&#10;LOnd4vR9jiZTyGWPlvBSp8b48F/jReMjD19c6efxmlHy/TGj3ZP5JTbOrdaKnY094xxMP99czXEX&#10;iPa50AcVFMHeZeSajqDo3MbB1mQGKYcfztSGl49veZz/Go+6VyylEuqqhHacXI87rkwXxGN3BBUj&#10;kHc3d3uM579l2UujrCyOGSl/8GbPwDNdchzoOMEVNNtMv40nY+URZdvGN8xV/J5ZedwRE0r9dggK&#10;/eB/W6ihfZTCgC8ZKWOPHfHpsDyDxAT06CoF6EpO2g0TX2gZBQapnLRMwKnywyctb9B+Y0kU9aOe&#10;/lC3QbUWEes6LXCsnaIe30cPTQrEAaxT2inwMZ7QZ558ZVxEvGvZp8f4GbEhmDE1AY/ruDa1YX3V&#10;rAjR/urah3zIfnw4uyjl/1p3+XJ2P0Ce88VntturK3rRwPfIwCouKWL7ZCl77V4ttX7ceB/nGVMB&#10;z+8Pe8AJNtdAcj4i3h9Whqw21xBH28Ny62OEVmeXCH/3FxfVZ4rwg2ucIaMgOzGMTi3JC6Y8VLww&#10;J/Yn1VD7xD6dmQ7ry6nDkHUDZ3gltei2tOap69/ySScaYxWE5HaSBbQvNW9Sx78/pqtFyrz59h3G&#10;8MXNd2HSm6rZIFMr9qsfj/a4EHoLeVkU2Uybq7xNDK2sN/HDZbDMu87tLWRyUZJzEfxIql6wPT+t&#10;mtctB4+b3HQ/YMpEqPtFbHelD8JgxKy3fSYbwMpLlNF1MkAGpcWh9JbKrOs01X+ZwrAYfDIOSi5J&#10;QXZCkWTg5LCJEhFzrhnjBG9D8o0Oq/8qyJj+uSgyNfaaE1xx8zGcbPPhgwVHD4iXoLv7RHVY/Zch&#10;4yKwc+KQ20EFH/wlNnIme801kyBWyUus+U3egop2nTZySJUhFkuJdkDm1kAKEDsZ4M2w54PEYHKZ&#10;7rHNJlfOLkGb/7aM/TW/lPypLNKrNWO1uMabeJ1SgF5A7u9m5eHyabh+khC+BhlHK20jZiDLREll&#10;Pd2dZ0Sa0unGiSSyByvpn8bBUBupzpGbFYQ/0WTAVuju05CJnab6r6SwNR935jzNNeMd87ER4Ahl&#10;L4+nfkwLEYmmE+RNhkNbVXPCbqcdDaY8zn99CvbxpiaPO64Ml4xDa+rSzfFpOFWpjXE6E59qZe1o&#10;veUXBP2crigHxdb4j+RIN+GkQohU1G1i5ILZd8fFZNnN/o6O2B8096AjPFrEqfqaFyaoytpdVBIO&#10;L11Jhst5N8/YJtfVHp2/SK3bLUhSguzkOkkkGasWG1IVvcMdVv9l6pCRbGlWFvzcSD5mkUPRGP7J&#10;jpL1MdgOlFxie4Gs9W25XeTCTMhgZ8vgpGrPoQ0kOHr7G2xjAFvMIlFo+rEtannMAd4yrFb5Tzo2&#10;rbf09u2ap+5AsnDmnS7YXtRHVNUt6WzVHpp22Xf2s35KyTBh8kHgaFSZo8LMp3ZqnhDUwXinojFe&#10;FSexUo/y3zk6jw+jZ86bR32ZFwU2aUbhmFB/joAz59VXmPCkAoXIgMuyZ+suYiw7fwlP3FabQvaZ&#10;E5SI12d3rqsdJJSl0lyJGhw12RPM+wdfgmsGevEoBgOoh1L34k1K9OcVXX1lxlWukETYTBKQeKyI&#10;kUf5r0eTyBUuR6rDSWv9vlvM5u9IxmP0c7f2by+zJ11up4S+Cs8HxS7YEur9jo6viFz2h9TeF3pu&#10;23bdI9hpAhoO/o5KkEVQtT8rDeJm9Ar7yjasaIFhT/5DqB8t4uv5IM88b2lj9NSh/c3P54P0Kbk/&#10;RHWqY6uakR/OB65IuOZ4i7rtrvaQyUzkLh/qLsOGKJJ0YajxJhlj4+Hd+VDGaX6Wk4VNC0YKxZxE&#10;JMQ4PMpG7jAJqKYJDO/41GPUuDIHIDQUNKxZ/oR/VOnUQBmt5gpfd2uhwXU+nkGnC88HjMfq1dFl&#10;W6C0kWAAkMF2kwGhJCWt/IBxww5oRPiIosc7qPJE7/p6vtATnDONQbLtM2HrixwgO4lwfkCiouPh&#10;h9zmxdpTESKTSlnn27xO3eBki8TRRNNRRuJCN+rlkqxTubnhODRRkeyj3nADczhmWVZA6/vTfyX+&#10;1KUnYWIn7X0BIMfcSvnpOq1ioOQ+f+HlJ5gqrM2YIjdv6bq6ZZ1kPaNXj6UgsrYeacSZ3ZxFBktx&#10;4A6l/0qqVPp6rJO4dtqxRh8FIm5/QKa5gjnrhHB/wgiF23FN3As+gCsJq1Zv0maSr7TPEtnOo04I&#10;mzh1fziCX+NNmF2coTveQ7wyvXsKPGxbhpcBPqbPqu8CCkoDiq5pq0HGd7x7B1UGpT+MSsfurhiU&#10;RREYlATcwup4favVPec/E6UfYPvx4gAovh4rkRrnXfGwIw0o7uR5aJv78rmnw9YcKTVKv25rGO7l&#10;AZBApkiUp49ZnsBi1Lo1HwC2np/E+u3zxJJjr1egSGM72cjr1Dm9hjlc6TFbwgZdC1P1ShwFVB7q&#10;fZt8ApkOmfBedpy8WufyWQSLeOuCv2UptNKg5U17OJGA3Zvx9gdMb20caLJs7MXGhZXlfrzjUf7r&#10;0ZXAQ6rodDJ41HHfdJtukJh0j65GYeXhF0oES9Fv6+GYJXGSEZ8K8mM9J5i/ViIclT3rd0mmduca&#10;3Q+b2lNxMUUZcsJq4vTBDvWSky8SUM5mRYrP656DoDEP898cToME6lzi3MmMc5W+h/mvhyPuk9TI&#10;fs+0lo+7RF512bPwJ0Vpvk4GSYd1qMkQGCRp8IfRnMPYlckZl6kct4NC3Ty7NHVSg5GFpHXDfUoq&#10;0kfV+LM9nOy9Ht6RgJIQYhtJ1sxMyNpj0lbtI8GcIKregKL5p6iCg1Glds8wIJj5au1UgW1PqWps&#10;bIocNaVuJ1Fghr4Bi6fGggOx3JkGRO5umGSXw7A7/lehoyZa9yz5V3sV+7LxKvF3J3KpUH2TE+2p&#10;Lk5PsusE1H/lcVhE3UnELKebkbD+laBWzvBOAAGq5N4J7CJKn6vFTE+tVzfIT0Hb17cd+4UTNZHu&#10;Yf1lc6IF608tgdxcjLegsaeGIYefyeil6kK6dZqvJ51oOYxPdWpR4V5qaZByppQclD9avWTEBn4s&#10;x+RKBgiFPGtvtdHFMfNUcnH7pjg9qMdq0RDn+63W/VWZl+sqNo20DvVOWNep1g758LOn6ERHBIml&#10;RolS1P+ia8AU0n0xd2RixZuURr3hnsTnVVMmmKxpz30CCal1K/S+JZV+sEL7yr5YsSiQ2cQT81RB&#10;AZCInJleEZ+5OGXUXDsC1cZ7lP969Aj5aV1kySsuEF/3KP89jn7Ww37MocPuQMEd+ONsk8L/wyr+&#10;wnGWPg85kFFgvs2L0fT5zq/jq/qu4lBkojQerRkPpVyPX7/9m9Ma/gdCA3nh6qJVdAwR7kYhym//&#10;1rVC/dt91wOrJPwBI9/ZKxtJyOXa4PFQzTYIGfFBS22cW75eiGxk1foEtA6l/0qY+AVTb8NS33o/&#10;UrDiukMgbCmsHBtaw8SEONNRBXKl9yz3WOoa2K5u4+Mm6zk+q3K0pvbgi3G9IZaFmiLdrhMFn+/G&#10;Z1Ehe9IruaJI4fGQNmBbuYHCLRk+ISGT0uojzL77pIcri3mcJjy6FUv3KP+NPaD4yykWmIjKF/2Z&#10;VuiviKzPKdOCsKMJ91KCV1C7qxfqdJvGAwgkufi4nhOtkMZG6UvgkFLXrkop4SJ5n7pfhbvR9ImJ&#10;qPp24YNElrxY64pW6I3pFoLj2oW2ThxDNg0PxAsYNmvAVFvS8zr7TpA3+OaM/8BtPvNyFHauIh5z&#10;U6Vw8c/Jy0/4Z0HIEL9FdYp2zijmfl73uqXaTzcutIe/1P5ucDqYe+UidigbLtDus1QaeyEZzmd+&#10;p2KEXBHp+tWnz9/skJL3IEuNBZyenQ8gKGi4FlNWj/cWnObeQvtc6UL0JjNIaUip8cOgabPa0ISF&#10;nL4mQp3yP6445MilA4c0m7wZ/kHDXm+uUI0bcseISQQz+4zDeX8sU7vrk0Iyje8NxDBFRK5TVmPf&#10;9P/ga0Fbbg8X/i2BMt78YT3wfMK0Y1Mw35Hk+uDH9cDKLc9G3pkjx8bRiSbYS65oCAhUBfcoOUmM&#10;rDYeSlgNV7sPAIXazhr8S3dmjwPw03rE92N/OPgQ1ff16KrVBK/L2vf1eF3J1SE0rwQuFQT8GVfw&#10;AS+Nnv7l0fE3j7gikJmWEoSL5Gjbi2FllvuU3UrPSd7I5YIlnzqU/itXtcgAlcx0epv3LutGhM6D&#10;Vhnwmd6OMMn34CwO7gUZh3ysbSfsl0t5HgBkpC9LGSfqhiZoOapmAwPaxZlFJTF4uAIiuZ+I03oQ&#10;ZHLIDwgkffR9QwTR1Cof4hprCEa/dRvXwffO6znCRP9Js4+gcFZ0G4dKLjWCn4yY1tfmeyrE8go7&#10;lP4ruZ+axyQm8fb2Swno30SpS6xzNDtYiZeMaLs/VWZaZ6dD8dlIaJRPWprQ8/FxOj9LYzID5NEe&#10;cyEyorSm2MTv4litcJHI8ZoSMtpWKcSpVhvaZU6plLVFmOiqI3Lt8ymxkLN20tcb64Q8mW2+iuK9&#10;OQYRYKovHmDRw5hBA6sNjKOEaKLbf660A+q/CiyVjv4wDuHtw1Bq6obc2QCZNrD/4jxzxIVQ8Is8&#10;S1wDCt0nkkc60boe/PF4JOOpiGYD+2Ff+/q+EAYhehd6kuDGNK7oAobqTuf1lo8a7lUYbqCR7elN&#10;h7n5ASKOh+zOm8ss1LXUvmRMmL45mD7VsJJAffdL/IKjq7JxUAwTCpXoITg7zpImUBHdWIIlhxiZ&#10;K1VBb5yqWszy8IjZDuXLzhAUgS2NSbPJZcT8cGLVziXL6/C8xTmvKaEhw/njk6hfQ7eZD9kbZ0Ip&#10;J+D+3IBS/I7js+x95+dytJJpFg9NYAWTDgYuKKONbbCXu31Rk6D0bBBlhXuvZ0b9w5Ohsy8bX0K8&#10;uMyJfKlyiWz7ckhpwN2Mdya3G9x2Zig5nFyJ1tgbeVJr5raCROc/GNh9Bkl/hOqUWibSfdKfCD3z&#10;RNEaOpukWB59OF4cvaLjYHcgXb4ouTk9V7gsVFER73iU/8bUuFTDyVcEGaanwqM6pHyHSTqlVldG&#10;tUOson9369L1MA2/OIv4f2M5BJ4/+ShOMNX9zp+F43TWwAXv1Umh5KLJkzu+6L0QMEv6XZGnGrmn&#10;avqUjGoL55AM/AOdeKFdebnyuOg2jxe6CLEqm0Jiwd09oVsSHdZ6yExcyyhdsU5YMtLmRCsn3KqK&#10;3onKMJSoWzf6aKrgjHPq2dRoY1knjSeICg2YOjgffBcnmHSQJISdb4oq2mfVEC04PWHrrT8KjR1c&#10;Nk6UfWZJdSj9V9Ctmqcmo+f4EhFqMDnQbr7DMQ+zzEhQeo7bqsD+gvquaIgEWrcf5t55qbYL+lRd&#10;4Lv74H+dhog1o5sFhjAwX+CWuKMujxO3UVfKHm+AvJzQx6FRLHmdEJZjYgjUInD18LFO84bAKg5O&#10;35oLr8pLAnjHo/zXozG1Y2txdT47Qp32jW1zuxI1n+5ZaJBrOZvIPu/8Bi+pEv4HJhA1Ebj6YT3E&#10;dyn+iXdItAoH9sf1EOVzcvG0V5bRp/VQQ+psM7nAojLapEZxrVMOR2So+ZPIfuGABk3g2y8/TYfS&#10;fyXtq/lhKKBy+vbcekQMjpX4rC7q2w4G5krgkKq7vJ3igcMjTCVy5GfR+nqRAvFs15PGfWorHYIB&#10;pdJp3zDlINMjHR5hotOj1Mebktfts2jeSXyk/JBj3h5CZale0uQqOdLVOtGjqTcImBBjL4mk8Z7d&#10;PXTqwYJcYUK5ZXv9y5vn83ZaJ4qWPdXTQDINIRvcaJGWdLi0G0xUufTgoCumfXS1TgKgqjQVbmH7&#10;uNHXz8qVbrNLSdwN8Wo3mrtCVkQWmd3B1DbFfqrPdedlaH42v+moReFwmxAz9Js4IcrT27HZf8VZ&#10;kQz0bBE/vd826WmOSyPBUAlXmJiAauE8MKTUoYGExzo7R6QiURUl4x3ZGt9jger8l9nqqGtP32v/&#10;NnEgCDIYBq2CquuwR30xXOReSOcPLntc5iEJfjBcGEqO2lgMyUmhe5oqiUmhwsVekkPQNQkeKjAw&#10;3hyxrYTX96f/it2idIbPBtLVdKgRHtYILZHzId2E94eI1ZgQno8XEpbPIq0DrxjzXUtjQvJ/xVJQ&#10;2tsxoYxX7VLiIbrzEL8PCjmuE5zZU8pdk9tSFIH0hCC8JtV1sbA7ocBz3xhLyGp1+hBxqpF56wzN&#10;eVRS5ceHR/rpK/tCfyidjnEMH+0d/aEbcqNYTAntqTEE0t9YTtCCChT6vpAQ4bQiQiovavWoPfrr&#10;l8na2C2aR5A5X++5aViwaCVjtrDMD97DjrGkedZhxaYod8KkXUbKempEuzgCCWxpnjOfljv6wxr3&#10;fb9FRQUTyjSH5xj3pGGKqo972Vf2hRbYUtTR2FW017GrzPkHXkQRUG23vPwro0a1Jksh/DJPWsDa&#10;Ux/zQfUonPdSWemBFfinlqkJB2Wz2gn4ZFSgjwEDJirgC2klI189njVb8aIOk6A+1t14WCRWm6bG&#10;7smLaA3+pp7rD/xTmfVJy/h+2YU8LGKmmhC2W+/mAQ/hzaD58ive0d/wk8SbGEv9bHN0FTkXSGzf&#10;TSir82w+e+WsVEfwFJ5MG+G1UhDaRSXRc476Vqv1vlP4Smu5WiVtIN3MEoUK7WOFudr/8jm0rf5H&#10;zStjp1/qdauKCtF238pwDgTWD7qkml4Gan+Na++SS28n++CGIw1OThxt2EF/xfWRDEzVkF1PpwTO&#10;EUh1ovygY/UZBNek5EPOqgGTHoJdAKyuDIir66/041OmiN4kS4XJXa+TglYFPMebxCE7DdEtxUVS&#10;Bz8H5zZjEeQIohPdw8T7Y8/B088x+EVMiIrRrp3QGkwFu2O28JIXd0WTrKD20eNNvLVd6BDG04WJ&#10;evg0eGkH5Dxa9JZPnQGsscZOKhCIuBwfhNf80FsM/5sdrH9SHvyoyNu+rQS2oBISiZ79rU6UxaUj&#10;5BCM+VAtsql8qGPydGqy9HDZPKIY42bBOtAvdlkNF4rt82bjFHBgaYiCiYr76KgEX8mHsLUX1jXK&#10;hATp+Cw02WUN/j9ioPmQz/YJEX/GeBtvUtP34tSiwCtCP97EOup1Ldwu68AOJ23vCUQ6kJFAAPKF&#10;fgUPxO4LmIjUzimWst9/CCt1twauAKXPaLa4MCkPP57aTnHKT0g9+h8wU118PMp/rftV3eAsl0a2&#10;eNSJPtHA7LHn88LY4vSDs7mc8FA8T/JM8mnVugcmriSZ0ueSZ2I5pNVRqgepBQ78EKbajDawkQeG&#10;AtNPWR9eb2IFLTvNVUJFeQIXrGyjUQ1hGtol5W6GXbOMPuIQcZ+mkKz07iBGM3btJNj9vSlE60Ow&#10;8sLmW96EO3TvMUUCTtlH+9nCMDg7fSm4bqmPMNfdvi31mmQDdImFA8i1CWhHKo1aCYnUoDS+CD9k&#10;SOQO5qyl+A+PfmCoaGXWbuA1yIa+82FVg6hWMQjpCqY6ggZbIXFbcZ5lJagVqRcfKjBwqKUVCZkR&#10;Pht87gokXjEHsPEhbf5+YpF2V6G0o06tEyIrwfqk3N1RdnQHkx2MZWJ+7HVFBJKTWVF/hGeusWyc&#10;KrmbaGokMNybQYrPBa/XV1VSseB2WQr424pa1Rww39S94EF8j3X2w8xpTD5DmNp+Jd7xKP8NRsFZ&#10;4Bjp5ENnzM2r8qjT0VfWTZhmMDIcLW09Sx0pXkMV7C6LxSEIywxourbDwdgOxbBjhnIIZrxS/dN/&#10;KDnUMff+Elv9ofBA88kYIZ4S0RSTXXDV55XzqYOi7Eu2bF3gUvZ8KDnUyY2lEC3NJoaP3TzBHOVw&#10;+aaqDRrGoSk8LgOruuu42ys4ZXV2hHIIiGKRXGGH0jEuV23meMErf7q2efDdQCKj/yl3mr/ZIaV4&#10;mmWbMIFsZlY8DM6e0UWOWWa6nx4SXsMejR3rUPovw5yfJb7b3fU4KuyX4jzsqRdqbhdE9UUAH2F+&#10;l+tTI8BbH0ys1omxm8b2F0XDOM4V6oqjbJxE9gp9czo1b6NVURb7dq84IcUIkYqauNKDlveN9mFl&#10;iSb5OcKXW+tROljgEP9Ddi+/on166uLeCJhoHF1ZG5ppLEKhwE0zHYbieJN7cbJ7zB1McjYy+YfY&#10;236PgHIG47wRGd1CrPJ9pNzCnBWfvKVP4ui+1Rd3+d5/e2QKx1Io/t2sG5Lj0zQmmJSB/Lt1kuuY&#10;euff4LbzFVbmtrp4bcnTXjcb/yz/jAkRPqXY5nqdYM/p2E/7b61OUqp6SyMhc6wKv9ChX+D2L3lN&#10;goZmmN2kidfvf5mdwtSU/sOW1UN0nzyHwxy/5zeUGjjzZ1j5bSn4nN0VTNfPde0ZEx7jceBWyeCh&#10;+lztJ7aJ86NUl9rRh7vFBukp34OKyjif49Tcr3NNI8FM7DyB0+OkNdo67P4eXOQOiKt/1v1Z0R1r&#10;6WCA4DfvFB5Y+nYP9LHeza+l9KPE7Vt3GbLeqoUirY1MOCrI2YDJfoYiYRqiByXWfj5ktve4JUnd&#10;6YsE9basYFCNhRGfffop0S+SJ7x1f2I2pMaAb1qhxOU48Kii5Q9/LBEu1h4TeufmlePNCWLioO2s&#10;oFE6C+fpdybBhqM0YAI70neujsp//xLwyBfx+jSI8JY/zYsPiZjy0MYy5bK/3030ewzTgDkk5IpZ&#10;NEfaUFjOKZqwoF2piFqcBK9CE29gwhPM4mHa22chsKRMxUq2h+zK/y80i7pqgn9GdriVyIl5EEnf&#10;apW3OFUDnl3WSNet+q/UfbgzytUZ8HDIcEWfbsPLMjcadvbWXNhmWH0Zt8UIstbUoWy6E9LQHSgw&#10;+1GjgAbZedSX4B2jLXLN734I3KHcK3N5qPCRTWzGwlJUUhcnjv1ra4ZxKEaj15TilDPsq+q/EpPI&#10;O4feiA81NsehwEwPgITlNoD/MZkAyL56cR1E/2W1lUBgOmCZaOM3JA8gHHOFLLfPRk0ofqV9TGT3&#10;DUhCtylAiIsDYKUW6r9kYg3McWS2h2gheRLJmXpjf0CBTpGtN2snYaYumB0psn1CBGenuPuQhnhG&#10;LeZ5BvtoD9DVRpqqsdWBWwQ3iFyRoFSQ9LGIfMZWXzHWNa8Ag6A7bnS+pTELt6MUqsPEJZCeTlTs&#10;0CQuYR7eLNxiJ9ZnyRTpVEsY2ElT3DIcD9/DhIY63S6frXyNZUIzuQICG29ewlxyNpBanTTXbI9H&#10;hL8lHegKleBYnWr6Lx9PQvHessc6sRCqkE46edtPyAZdNjb7HW6pQFFrvEEmpoRCH445JGk8xNDc&#10;YEJhVtihsBd8T3Wfpj5YTd9P0hjq2KNU9rOyMgxY34v95EtOYX8eQSwIlYkNPqS0z45bvHvJ+utk&#10;39EQ4T9gxWchk34ccDgSihgPn4yRzAZXrv5SfPtIQ5aBlibYT6vym+941JHicNTYMCg4tfvIQnTb&#10;mKEnsTykkVKKCz+8wworoxzi02fJUqtiglx4wcTn7Wt3a7YPmF5vYoWoKPWAAY2KwkHCvONR/uvR&#10;RI7SeVJUsow+4pA5YUYOCCPDuREP4JWUNI6Xsl76Q0jNxrLP3mM9R5j4e9UsdHz2wSlUaJju/meK&#10;ETEv5yl/1vs2rFCcrratgkYA/Ieidt0fby2K0ZVQ5G+e1/M/sBhoUmpC690iNVLVSQM8nG/LBUTF&#10;TV/Y5/WcYbIdyb+e6jH6g+3eZ84Z50w9Q8aEFr9/h9J/+YzOc40bdPOMUm6AK2F89pmyhyeq+pmA&#10;hDecj/OWGEJG7JoJWkJ6Bk4Pi2dSlBrq2R19kp7pWlii4782Jk54JflKmVh1xmnqRRb8QEJVIF7C&#10;nDJQqWGd23J9OIUI47NPg5B8bbUY1n5KnzaP6DvYf+V+EnvFZIg3OYd9nTiIHOlTblifEGFg2zX0&#10;OPxgf/nMGBraqcMaaOSep0f5r0ezZFdXse8VRvMw/83hDKafxFiKouYheBfe9xyOuuXh5P1s4mYf&#10;TtEzOQlCMSjDyN6GH7HLJJYawe1eBqVqcQFVfFIpwb0elay0ym5Xrok7YnZA+yxJwfk7P8k9ED/i&#10;QH3DUpIhLsJmWlDWYRnP5Hha7sOmQyIV+ZMy44JNgkOyAFdTgcsnuMQklowyGGf57nTAVUuw4v3Y&#10;3BN0CycxLj6s/g5dA6L+ApaeT1nnC+aDp4pGivkqq90+DGvyemRW9tWS20ikMN7F/R86+N1qlXXi&#10;ncHf0uPLqoyjJ2x8GG1584zAot17iOm9yibA7JwXOT2L/PETpCefGhrx5HVv6abD9sak3pVuUgcG&#10;Gv0qRLN9mCT8ND6JyIvbN7DqN5d6XDk+L5H8rxzYMeOHnxafr5rrxNOHc1gWsrItxA8IAmZ15x1Y&#10;erPbc8Ul91u0RJ0F3FFI1yKHWVLHCyHmHkVoHASikw31k9p/5bll6wg0x4w5Ir1mklwh0opiC6hf&#10;3LIb5TFTm/qxWvkfzmA3ZiQ3m/0C8miYg3mY/8b8EFtkPAdDppfOjMF52GlRCCiFnsbEYCzZr8jY&#10;ggMiR2PaNCqienClnPUpnj0k/o2VorfcmYrkDrbPBT6ep//msijuci2f7shI1gSleNxxXUoKdQ6J&#10;asK64k10ATkf6iYfVd5DXxkFG2kTS81OrnVFncqMsnMZrflPaHv7tAK2A+E8RitpKgNvD/1jiEli&#10;WQSlrglU9oozOskUELl2yFBo5r9zapCc25qJxmfOotjfp1RjY927g3XlaAyVbmnLL7vzdTwCzKLE&#10;4/y3vk9yVQpk6dxhGXz7Pvp4buxoGDVY4TL+SC0cV1dgKuEo+9vUMVjvcybvPOXf8hj/rIkJWfPC&#10;E/I/ZDLN7IMcBiE21s1jyPjbY1KykpgwJN9BpkrF7Fkh5u5oIZY3eh0MQiTXYdMXSIQnBFQTo7Ti&#10;zNHO2CYZzGEvWJaK7xaBxKfn49F9rMkrpeBrA+KEwMA/8NIPkOes54VZcyOXC90UO+9ufiDjj0iB&#10;RpuSSbsdVv+VdIxjVCiMWXO6utYHtlFf/Wl4VzfSeIy277dJJHjh9+JdfPnGl6Bs6FzIQFG9jR8h&#10;IqsgAp6Rce4HJ9xOLbqaEw+oAx23KLDDP55C8k/Sp4EPAc9U0xVZyPp4pIY1ssGjDFYHhrkLTp7m&#10;gNn3Y5+pUrxSc0LdJ1cs3/I4//U+ctLTjCQnh5WZP3uc/9Z4lV57VlyVsfOjffyKOXVX/4E/9v2R&#10;N2+bf1+9Z9U23df0zXPQSAYusTGlRo0Q11nuf4C8Erqv6VsgL8cEW6yryNsJhDDfQG6HG8jbOVi5&#10;DmynGyob1wGy97Gvsv8ytjH30sunDD6F/BvhomSVRiATYMM23i9n/UqqhxP+cQLPkNd3yfXrkRO0&#10;xOXT0gh2yMMiS571Ets6wCkfpE3s/G59TE5VuLMmGawoQWkJY/Vyzbr80vwOn2IPWrCRy2YgPXcm&#10;s76tnOD/7z4r33Xb5wWy1tctEyY2mgwE/yLbJEzW2zVPmUgjzS3JiU9PiYr7F129E+ByMtT5OI77&#10;LeQpEyn2xtDcPo3fKclg3KC6PV7EHhEPGkgl9+rU3H/5VC1ciNuCtlxvpMUUXLhO/31I1ClMlD72&#10;TmcDhymNSbDb4jrobFNEEOjaIliY3yhWKadI7JQZcpJT5zXjz8soHyFlUhE3CUnRmBkNjXhkwqyM&#10;hhYk7pnE2yRPvqBtem6ofGRQJ9ucjWDrwGLHuEyRFdGssZM+R1hZwPG22nK/gaybCxLbGEeq3WyL&#10;Us5uUhiVeVLQ2uPF6GHxb3xI2FOcSK+ZdN+NPWJCOmSx3I09UdIeg79Xa1aWcuDrH/U87scGbw9p&#10;DfmYlK1NPhMJdok00WRiCgMld+dZQQ/r5sjIXQCvdjNaePZtn2vmucs68Nxiut/TNt7dqicg7Ljz&#10;bXi6irUGCaGmQb59n7EKHI3ksKu45PpUKRPVmuPp0zR6gnsE5MPEMNkzYqhUrHdr/gnbGLMmg8Nm&#10;LF6K9/s8ojKxKG62DN/N3EjlbuWhU7+5nfSxhGzx0qV2+po619p0W/XftA2EazcvOIIuPc5/k8OT&#10;cSRDaMyRLuHzvh2P8985nhRej4fR7rp5n129NRKPEgrm5OYWIYnOjmQkp66javwFZm//h9YUPpfL&#10;s4ZB47MmT+ruhEKSWC/EMNuKf7irDs9Lcqcve3BeMxLfTnm0K9Jy+qIQrXb3k0GolL225nXeJAi8&#10;iEWSRbagE26+iyj6cmYvPPra4kzvkKEZDOHcYXUke3HKkdNKo4t9Rnb2nk1sHbF7Ew9xpW0z8Nyz&#10;WfE2fIpp3PMXmDG8K98lbXxfFD1fHIxQF+DeXAFG/4/vwlakQpkG15ztL4p67VZgSVtiC59mzYkS&#10;mnGSF972mbYOrjJhU3jf56nTVP+Vp4rYpm9ExSMP5P3TrNmQUZeierLYj+6dMX2itBC9O655O//c&#10;bANdJ57Z4So99bjzTOnslzjChY5Z2A84TlFaoY6PEqfgo9tCUDMzKVpHVH7A+91hNKJbFKnK7q3d&#10;F7YXsTM/5hQ+a95di6bzmP67B+fx2r0vOs3hj+AtMgq8px7nvzleNxQkp8c3RJjG6/O4I04VXUsb&#10;jLf+3Bq2/Y8CoQrC0MRwi+AoJiEP18ALGE/3w08rQz6qpDPeIocozOjP0qVDQdG5W9k6dXY8SvuL&#10;cPvCUWk6MTVswjffePe56sy1oGixQB5nYkJGlKSnWJVa9I9tZxmHv5vkwXS5H3KQ8QOn590kEGFC&#10;JC2ZPPb+aSgzuQj0T6FRy88hGEepZB4gvI/K5z+dENOT6Y6M2MwUp5SFFJU97/sxHnYTugLjoShr&#10;2x7nv/l9ojqOe6nn4rwgxeP8t8aDg5C2jOdomiN53BFzeHNE+0GTsJHQSmvPWJXjp+P+8U3Lgj/L&#10;2hlvg4xXcha0q99HvEsYdnNnUc5Cmk0+JvqxadNcXW+jCrWDZF2fjb5Krz1xRAxUYjNgEmiO5Xw+&#10;gcJ7mqssj7CoadLf7dAMhWNufo2fLuVh4ZRaclU6jElA5btMU7apYdLZi64vN9SoWgXvPs4qmizl&#10;W56p/3qOFHjnjViQJbbcD6HbPisO6hV1cdhUt5FLVVi5nUu16Uz1GeXyiaiGfVVQHjFx3gNK6tIb&#10;wKep7um8CPeAkxNFhyQc9olJjcuzChfOZnl3vEgUk2lE+LCp8enMhm4YpG0nSgjS9xYpMEasmgyR&#10;yx2K5/+CF+kSxeykz26qDVO+5V3339p9DDPvC/kW5Sv2uCNO1YAo7Uixst15QwsFq3IkLrCQvtkE&#10;Wdz/k8dQkOfYYXkGOVMkuqukeMsb9fnEop37znmlVpCPvmGiQzOU3yotyU1Rb86eRoDPyvcoy0uE&#10;WtKo5Q+aj6QXhsccq/PKzpBxfFrDIk00tbPiFUQuSsPC0vwvskHmY7JlzGnopfumlYlSWlCBY81w&#10;ma3OjsdMLIUixciZOTYhkzSV+TzUKiNwLc36KvtuwrRJuEnqxiRPJ9zH3WQ82Z2hLwNF6Trbbvbv&#10;q/zT9RuMpzOrd8Lj+uy8++y31YOJxbnUFVHw2S3+SKknJmPi8TMmPkBWRVO+CyNiLznthszy+XSK&#10;dNr4b1F9UnboTWTIaEzFkzus/ivWjCDEpPC7fLvrauoAyfdyYtB+JEHMiakrth/Ld23dp8PqvwyZ&#10;GgBrwbooacswhsUgmhIyTCYcdBMycYlKYlKF89l/5/02TIzn7GlErytMpO/STtmFbnLJeOU1b3R3&#10;XBknQur0kHbyI/U4trwFrqaI/KvmMoUQsOm92WR9f7Cit5XRU7i0UIBjt2wz3cfPhMVRLxda13IC&#10;zyvDxEwfEm9xScg2dWSk94yzsLUOkPnkRHXeJkBv3aHD6r9y58hKdi0A/iRxwHZClB5vtYeKDbC2&#10;PVYTstiRcWngmUsdISO5afDhd6mb7mte0lHxRZH1vE+MTm6GjK/3TRofXb1L5qFyYiv1RcEUMi1G&#10;kJUzvjIN4ol2jPKYab5ZMyRqX8Fv9PkeE6VMpDJ/j5uh+4sKY+DE3Lfjt//KfUYbrWYFc6fq2MvR&#10;Zkb5G22tq3NwRt7Os4Mb/pNvfTsLih7UHqmQyPP1OP/1HJWbmloTiRxq+Bu6mcedV4b/wEouvXky&#10;s3KuDL3XBhhufjWkarupOyqSpxDJU++ogNlh9V85X26oU7xy8CMx3R621xVf7ipD1gxHq0OWRmkR&#10;MBJCzQM7LK/dMP8mCp9yBU0I+2XD0T6ePIW5c5rFNr5D805ge9fchLSmkOGHp9fVgxwmylHAiyuA&#10;0vCzXmn3GPr4B+rTpoH5aRicFesTneKhhPvFjhQZ30ImHGGOUtQ3IWPGWFeYR2B5rNIj04Ixdgl5&#10;PXwHyNCWTS103+0uC5iGrByvGeHgHe472395n3H82w4jmsD1Xf1wqHWqN+MgHFSKYGzjW67z3WH1&#10;X4Y8r1s7sndcLXWocXl3nZBmwEysIDPxFxJPDWgKnSfBsoq0J0okOwxZ8vAFv8CN796nOMxMI5OE&#10;sJmLtnHn9uRdZgJ9msIQ8lf2HW8hrtIc5h3V8HWeuvGLdv6kwu4WwXk3xYMtmcQWN2E964oIqcOD&#10;BtJq4QiyyaMo+PmgmR0hY7LiBUjqB7+b4MI74kagQEaubZBBuS3Lcb+MV9th9V+TEyseGbyGYrZo&#10;7TsXxVZnXzdBfjwm1p3xfTV+ysjfg19su0PgyIEi3uKfn7g/Wu+EAiX4nPi7x5WRVyLdIlbGfwel&#10;1cpwr5UFQRIJ3KcxjaXuT8oTGexJcR1W/5U4RQOtegcV2PewI+3pqpEEn0ZGdXaFv1HRiZy3J/bA&#10;6RnyrJDEde5355qx0IvVHR6jZBT3r8d3kJfLR1gUCkgnURgB1lIsSpUrPTaIE4G4XK6ZOWDi3GMb&#10;S9BZTEDWHaJtI5cSVx4zjW1isBPHBObjyzXPutvjpxGC1kbR3rDc+sQgA3s95+MHZNN40hZhPN+W&#10;JZg0nk9MeZz/ejxXS9pnpbY+FbXwuCMdUZBI9lNul5TRjrRRC56MUlnc4X4sMiMyXr7puSOPlZ0h&#10;H99dPs21U8koJ6H88PgWMr4gL4r+Lj2US7gfJ0tqEZMhLJAJaqX+Mg/1JWSo3zRIBS9KQSMUbpFF&#10;JOwMYUJGfGctrcJlaFlJER2//VdSB8mZyvpLXiPjaoNMBNMC8clCieTNHgO0B3hjsf9JaZkjC2QP&#10;5rtzUVjsJdKej3Fyuo6fNXPoX2iLSE9nlXEcOJadtkmer/Zzp8ezlcTy9mOffbp8ColRoA8knpf5&#10;epz/5nj1KCpGrXuRzQ897ribq2BRmV3PqlRI043YkOWSjm2zf6NFO5TGtnJT0j0dwULlf4j1PVUj&#10;3RlXZPZUrNa+QYhlXSJ0b71COmXQlKZXdERWqppEx8QOj3VxgmVtPf5pN8nRJXHGH2WvfuDB4u6O&#10;1UntKF/L993ESV06emGlVrb0AaDYDjLudrmaMxVMmEJw8MfKznQ0u9qc1E06iKuqIHBKPhuG7uqL&#10;wLT13V2cEGS5tbsOq/8y3c+rvXjXdF9rVopyLUqmRV/z0mvm29k8Ql61iNOxX9SE0+NF1CNic2J3&#10;2CYT2v1nmLXfnWvGlTCx/WRX0FYJh+Jmd5CR8k5FFRdFf28bSYaDE/OOjzFEil/U25eQuaWh/CPP&#10;NZNeMj/9JAPCpVNevqSwVTc58Eh5W8oZhiqy+dmG1DLpswYwf82pVh2XTDHFktqxWVko1LaZKwhq&#10;XzGBpwGUveCR4HpKed1D3iGT0+b8byIO+AK6EsC9LC7r4WJvPDMvzjMSRW0HBqsgTL23LyDqXYYS&#10;3miVu6woIUtLHc/jbbTdXy/WTIDPObeqslfVYfs0stAqF22cVK7XHi/V9bpNIayZO9puQTH0yE2n&#10;Iv2l2DoV5CqDaJA5SWZxtJ6RbcLjK8gEY3k38UVUG4G/fpokLySKH+vGs+0xJzKzx4mhM/gNZGqb&#10;iWePnSJUnXmO5mHc+sFTP4aCwpiej9eUANxkL/RIdlYlgAmZ+XfzjtSdP4qHUaQvr+uCbTKsyA/K&#10;t2G+WXtzh20iderkOtaMP1dXQrdP0wTfa+bcbLc0EOkhtSRRQjoAobH7fSZtDpU4If/J1WwdMnld&#10;Lh3H9wDkvmZy0JQ/EPMmpy3I4G7NJEu4NpUVcCPtmHVtJPFTV0nRYO6QJkYOREIGe+lfu4RMHq71&#10;PDlOI1I2IStrJDeDrVCC4boZNMosPqQ6k1BZHpCtj4U2olwuiCIwRVxJXTHjLHqc/87xpHh4PFB8&#10;gjzOfz2etAxnRxBaz6AOs/K4k6ZCHptwl1DwcHUliN3lfkpPAhG15+KR0mMzFjp5o2tjeZNpkSYw&#10;qQGbG5KDSNuOhEydfRotc4uYuHeQteruhMBmX2X/ZUzhMTRXZBqbbU7OISjJieEJla+07T5Zgw70&#10;kOUsOXoNmRwH104BGP7SCYtsk7IWQc+/MIQV8i9YambMcxKJeL+BTLKRN5ImQGS4908j1opdUw+2&#10;nfI/iOk53wTvsJSa6zWjj7pbFf9Bdlk/5eos5UVhCmQ7tdpncrg5+kGf5FAoM/IeMhLflhX2qfTi&#10;FZ1UkFUiDKWLSLT1MRyHx4b8H3lO95DJkiEjwXJE97A0bEPtfDopTLGtTTsjMVLZxKGpwBdf7DNR&#10;L2UW5ruVjWR0Qvh82pBh1+Esn4+Vl5jzhiCyqvDB2U6nSs3EVKQds9Z9Xm2fIW0yUTyxZ/KP9HL7&#10;ywj9ib/e7jMxSBqgeFFsZGdSESRKyChQWZhfa2ZjscBj3jOp4m7NWKQkIuW7asLaSQgdSBgeKJEJ&#10;vWEbc6m8fPKRfMgrOmK7WS31bi2Ke78gQUP2p+fj1ctXb9+tGY1rpkVUZGr5tFiqIT/iWuouVY9l&#10;hrw4VSoz8T5Pz8eErGokb+TTxUGu/4yi1+PLNcNJZizv4R5RMn+RwQElnHarE2/3mU4wcAOj8xHL&#10;UyTPrILK2z3Uh8Ol8i3n47s1s03Si5J4HySk/pgzyGiXUG0GqjQc12/78SVk7JyJzodtqxxEi341&#10;ZNz4tnqoWbrPx3eQ4X5oe57148DyP3B7+vGDtql3pjVZPi7H5AOy9bHQRhBCKiHKt35zq/uePbyP&#10;l7PVkyjTHige57/+vppt2cuAM63sIY/zX48nf6uotTJ4lu8f+RGqjNv0EcdXkKcJU7HdIgds865T&#10;0YERvmBqqRywB+bOkGWKGuvP3AVSJspmeya2EZmariPlcN2zI1Kb1Lc/zgcMoFvmKLS4ZfxUP1Z8&#10;AJVSYT+FGd9LOwR8qWL4qreCcFjc5EQ6Rk3xUKGkVRqFWF+4cXGuIFJixujlWwU8cVBp4CH7EeVw&#10;6UXT+pd0HGtDEolh217tLjZFMSGMrq3/DGxVZk6AhaX31apNnI8jDEhh8FuVgiR+tiw/DLF2dzhe&#10;JrbMT/ds4n/RcSHvmNQ7DxeJCWygX1XbhoZG1N/sk4kLgN1rygaeS9/tR/rwu9XC1ixjZuaxWbkq&#10;mSeS4XB9bzkFNeXaoLu9ZXd8RJ6py6iTckUkSe1KHfK2RKrSgsIHdAUWKnG1NMdh8PuFVonKkmls&#10;VoQ7fFNj5W6znvo2r5iSjumbRy3tPEFXWaKixIpVGhLHxNugchsCX/kYh0/VkXWu2H8lT5cR613C&#10;85G+h/lpNrG0CMy7zWeL9adI/9gKUJeJZ1fIxkbHivCintyZuqQZgylHdE0MT+sfJvmRi3fmk7sE&#10;Qy23T4rMmx/zu3SjcmUErRmS/u4Rp3IMlSYrK64dVsQ6H/V2PQUiIrkqEmYK7iVOxX/T83VIu5Qs&#10;un5sSX0HWV46YgVBCZXzXNuFV0LOsI+PIe/KCKq040vIglboBNlNsHEmRyA0IQvdK+fUY/mmtseX&#10;kGW4lf40Frjyi6Gg1+MHZGYqP83/C7LappQ2Sryjc14SpfGBFUr+j7Pz35HjOO74qxz4v0xLTkiJ&#10;sAQ4EmIEcAIhzgssl0vyoLvbw96SlPMieaE8WD7f6arqqp4h2RMDwnHdM9Pd1fX7V6+HicBHNFrg&#10;mfcW4ZAhDhirXn0a1qTm9Z87Z7KKuIfVh/dhGJE672u0pUdyCySZ+uOnAwEpD4wK3a6Fzp1zugGC&#10;mVcHibcu8q9IPjZw9pnLMLHOeUWSgBnO6yAbMLXitvomd06yWhj5q6rCssPYB+0SXRd11plh9qh9&#10;9mkGmwYVe1Y9QuezEmjTCpb6S6pPYVs12lZ1OKpgR12U2nAYBH1mclRjYTvrTQik4Fn1T8stWFiF&#10;TEaPa3V3UJ+ZDNZwMsgE3nHOCNEocKMPyChmlWLpGs+GkCY/D63H1h3qwRxuU6re81rI6qyOZfUm&#10;U+l+gzboWOMdBADQCp3okGrNmzk5MwQNM7ZPj+YKS/lWiQJtmNEhyUjpLcE9w3W3mtnltGk7pAxJ&#10;Y18+ig5t96bwlj/nf/154omuoygppLnp0vPHD69vj/9y+u//OqdCSZkbTrXdmApEKW5FUlgH0qIp&#10;G84G3zhEvYM7cxg0SPZ31w5NFdG6uiaBXYmaVo9hjXUDcgXT7T1Dil1FdUzoeybZ2EEi1jLiEcyp&#10;686OhZMz02UmkgdX1jaN+/i0o+hawSWPPWpHuxNgbmb5zSK3MLTf2HNJjdoY1lVhfhh7+QX347nN&#10;vcWK+n0xqeiuLwwZFrpzsNDJPcPMu7uGc67qlNA9DnJdAUlE3vsyU7InVj4vF1TWE0oN0rz5xGNT&#10;FO/6ZV58eiWwipCO4bk9F/kf7/aZ2UgQ7NZw0ltieHJmYjJuYXetJWam+r9XHK0Vk5LQG8NzM+tw&#10;3ATvVkifGVYRyBsKex/GCg1/fFgDczOrAWPXbeV5K1IYau4sbj2zgqNB7ntnRvPodtt6Zinazpil&#10;bBV3B5ZEtkN8eHLPMgacF6xxm8AIbfaNra+pqnjUw1SenFmi1dkj3quBnsn1Ib7pMzvBxjkTte46&#10;z+dxe5CqvIW32T9KdG/hIazXn/O/JoW/w9kS5xIaYXp+UyLhGNIRNQVC6FzrNci6iCDuwi+GYe3G&#10;Ny40W4YnYZqPK94NoC19wRzkgaIxvBjpMbOUqk0eOcCI+G3PVMcKW3UaGZ9HywiBHAr812DKnbf0&#10;nnOY6rVCm6R8EA7zYVf7+87AzYje7MRTReRDHQxp2T8tO8Fpc12kLm9dSC0R9g7dfHFsxKfduxYz&#10;i36CdNfqBwUEqRmBe/bm8IiUPviogTM6FfSZcSEHk13rVLQixG/ob7tGNjnz0sDJ3sXtWf0LuJMj&#10;F042Zq0iVDa5c5TlYp95GZ+uU8eVyocLetG9MhRjGjUqNT65W+Tq9XNAflhX+KntEprjgpe2W+qS&#10;x2AB/UScj6i9Rd0tl5tgIdm70SBkblqlYsWrq1ACNnXsJ4IFfvhkcsgkb4YMT+7wcuNoDpZOqyDr&#10;8BwfVjqrf3iVqwFUewecfVkgajLsnuSeQOLTUuxLzq/tR67dcrZUIAfbUYpVG50CMtZtTy6BhlpW&#10;QUyL4ybCXuB5y7yLUVL4XJegbBBgbXLiLemD1RiOcVWxVa8jSYQRElWqd0UpdRd21kxegtI3wfO5&#10;3W6+GvsBT1yn6x/uo8RK7OSVQ8LOp6eF7zmj2tgPItvJawMWROocL/YCGRPCbU4kz5AsBUapU04j&#10;kciVit0S93B5Qu6i4cUckAGOG9m92VR8mMbnrjisO1VBQHSx9EXhYdoBZDiTK4G6zbZmFLGdsMu2&#10;gAzdGnkpjLEj4KnInfMhOqpZW5LYLXLF5a7MjbafGM1UIH/avNh9QdTSrXoypdSDIDH7F/DkoMz1&#10;KBQfBITd08KhU2eLQR+J2nKy13A193/4lZBquqrsgbwo8DymhSJafHBuWroyuoZLAd+QZImAiZQt&#10;vCiqeU3TqkWA+6hId1DnmVm6VXKcExDXFShHKn+YRFLHVRpekj1TRrkiwzm2PCztgKZ2qzavrpn0&#10;Vx1piDh7L+PUS7OPKq28ERDGrzqnzO8WJdLkrbKjqmGJ89d7OzMtjt7i2CA5K5oNyqu8I2SCu5qK&#10;AFsx8cSWv9j3k4CMmG+x2xhV4qTxMBksOzBZ2Z5xekj56symXIELCG1RRFpriso/KwHWp0Vo7HDr&#10;UuES+pBuWKzROCrnVJW48GTpyjVsQKhfaeRtdF/OuDQ+Z+csHczIuEraRfjPZZXU8DoXqkU2CD3v&#10;zK6fwmTdaOUZZfQkVW1qIiA20xv9wiirC1uX8brgo9AC0byJydVu+xMZwF4wT3dBrbuhvz/mf5vp&#10;jDCOLrzKwwqW5I9t6S7i8i7NiSxynnlTqJ2RBEYEnnyYMgqkXVpw+WA37etE9ZetFWnuuhj5ELrx&#10;LsFSFzB6pAFRb70lnU50EafbpX/Ect9BJ0QwvneFF6eVNWmMD5NW6no2kBg6XpZFQWMNr1aY48C2&#10;fVL948RF/h3+0i8fIYUGHnCloSScaXh8E5a6caaFbchWR2yVEmxJGIv/Mj/LLsSiGwYtIo6jBsmz&#10;jZdb0+paRAvvkm5OPmGZVhckWjhS2eb8lw8YTqdSMBG/tEl0CdtnnajCkgvovCNyfckfqy+3A8D6&#10;8ZZGpKZjWNTt02jCWC4ST/d2lFUKvRvfRJZAW9ur3JwWgWncjSoSgFPwG/Hvfakox4D91mlBTNP9&#10;8IMQFN4x7VJT2+Cq5LUq4yUXTCaSlkJ6fYUFaGQaDbVQyJNlySv83twtJGwCRi0GcMVlMArtrCJA&#10;Hbn4VUfJu2mCWm5RS2ScmhZsj6sj1Eq8GnS0IvY8cHUP5BDytFT39N3GkqemxZB3j4hK/RRRTbyL&#10;iiXPB0U2UeZap1W7U0cppVbvOFtxzHhVUccyLe4hBzLur6FVDmDy5ilfQiknJCMdlGnTu8FQdMcv&#10;98eiCOqFdXVCGyEiMPKu4eugovlSQEZsiS/3O9DNj2aHgWLgyZdlIbU1UtsWBkNBHGm2AhbH64vY&#10;QmNYgDfn44ipPSkcjU0FOCjcgVlk+INiXo2qqxagQ5uwTuTTNwhzGzoX0rVVskYyEoZVjo9jB7YU&#10;cWERDTCGx+tcNgdqvVkbhEeXC+cStuquY9PO5XPEN1Y2Bfd0uiYVgXSfmU2hCJn7VdeUoqsNqxw2&#10;xePftswAHkc6L2j9tZPKL6FKVEUant4/SWCrKmqSluYqwI8qxWxzU5uwhIGa+kDtm3LuKrTox9wU&#10;aXr+ALlhlARIw0i1222WwRTDwYwQo1iQmUwcu3DAtRZiUV6BjcTFb17YkSI6lgVIjzA4yDxXJxnB&#10;G4DzYfZTuTrRIt8t8B9MKPKFdJ9DWzJK2g4ZVk4PJ/F4tpy2gxFZUxVHUNRTVHafLf5zq49IrwaQ&#10;1YfdzzaQpo9yQKbO7EUp7vtDIC6Awik6YjK2mXn9IQ7AWM4WSWpZMZSg03vXCa2ibv3VmAI3Qrrq&#10;RsI+LcMyHhMidE6Ld3+wnzgQy3si/uPXdE5hMXqMGW1cU0D/2zInSprrgyQdDoFJuvmZ3UVGIpCe&#10;R+Hv2ZudC9JpqM2AgB2T8GYNWSq4h4HnciwYQZY8M7VP3apqB9rfdEzhjklHo41B4Omr3TnnAhVb&#10;LXsuaKJmav5Z8KuhSSyIp321+27tRuFydRFRi8ck45CupXXw8VhdUB6E2ncw4PQmLeuUMp5kWVoQ&#10;17IM3TdQ9izPUBzRrhSYO88OW0x4ZaWkOfk/nD6p6h/ctPAJJ22yVFRr3nSQSpFVHNKV0zUC3TMd&#10;+qE/5X8bHdNFmQaAy7nLj9hYP7vyp+pM/o7nbhMT5lqtYpiBn5iPywcx2YYLRBJmo/+oO+7X9yPC&#10;MvxCRbKbztIKfaVtbeVpZTPZDP7U5n46pcr4qM04Er2pwK6K5HQ+mGGy17b2szlnxyZpgtXMSniI&#10;Zqv+fglhUEeYpwGYTo2fwYmtOREOznmpOcBHWT6r+1rsszB0eEyaE5eXax6chqp2t/bpMG4ngV7q&#10;ShLikGxYe8ef8r/+tMcRqeQgvDc+vbUflZU7ZsSqnC1hwXzr+4GWq5THmDE3jUxnZahv7WdrTpR6&#10;Z/mySqtthnbkjhJdZzvMmQbpSbFnTo7GTlyND5rnL/bJoRoQIHcV9qRzg6u6c2Kaf6R36M/AyQ/n&#10;tgmVPg99Y7EdP7MIrF5kfhnsyydEs6f8ShcMhVDiWoxiTKWT4P7BofYqD77kPN3MrDurvxqWQnkh&#10;0+EU1V2QAEecD3M37xOR4ZIZMw2jzaBaZ6m/2pzqvmYH3N/00//yIFTrGue+OZEEzmPwCYjbJ6TK&#10;gzD0oZN2epNrw3dI5vxZwbmgiTQAAwLJF0M9Y3oTdmj9IqYkM4zOlQwiS/wv7zPNiVN7CBdDwaEN&#10;QCPfupypJ1h5nHQcs9VFjc1n91lJBh356XXCTk/XmQxX8NUGp2A7hYljA8ZgMKBApDTIhWpNNszB&#10;sL+JS3K8arSDaS1a0w6BLrGReZrosMGwVBVmws9EE12UxD47NRGBMVN3bp+dgqFudYDIc0IHLm0g&#10;9eaxiDnx3xod4sbGmzu9z8RSVNVZlQ/8dVbloQZrQ7st/MMufblcj+9szlnxE/7rUpG7S2n8Z+/4&#10;U/7XJDa6qe2K0kyZoMDjK/gp+8Dwkza7qh5IMEwS+48kDlRPepK7pNBZeHLq3JA5LiDVjKtRahzN&#10;wqKaMkX7psERm3AFZvAZrWeTDhN+fsfRlH0m1oE1itMzAyERKWqWeUym9pnfJOdpiBd0/omXboxh&#10;pMHQo+bmTG+uFFVUIDfv1qpS5rwYl2iXDXsqNOsv43GJZ0Nqwz77nADWcqHisPtqqeOktuD/NefK&#10;ggMZLeJG2AK7cPmsz4kXy10h3NlorSTnYNv3iTgcivTTZ3GUKzUpEVIeDHN9as78pvwXBW/zoLwt&#10;ZZ8J+9QHLXK06wnWXyuZ1d908CVa2RjsVNYHp/aJrHGOjJkyRFgS0117zBIfwk+nzpSzeJtsjrXn&#10;N5kya8cvar1zWuVuhju8QrP+Mh7NPk1tWjt2kzlIRrsSihIOJT8J/KLb0XWW+qvN2XuUygLSjVzp&#10;s4rPmZwk/qASsDTIzlxmqZyP6P4WbKsUwoFpd+OhyaHkupzzp/xvWxs2uuUMbD+9tR88jc7GcOiR&#10;5JWXTH6X3ySJSU0CaCEKwubeSgMfGcPzkl8eN5fu8BRTpJ0ssJG99A6qVE5xWZSiFxEQJSbvQKnb&#10;q78agGga7vk4ynwZclDwjXu1DNMqYbJMm1zNL9Htmk94ih6J/ru9oVTY6glEpfcQEv7fMaG6e3a5&#10;jxe/3CbObG0VeeUxcuUHVg9McjVzWfqYOw7fcfDGglb7rJjHjZV2xy1YQDTfbU5/yv+2YwCT3W5H&#10;Fe9pMf7U1n6Sb43Lsuy+ekcYOYOd7nCn1YNLXiwVxe/gaYmFkDUy9BSWOW/KHqnrqB0ZWRLDQ+VQ&#10;oscWrW/tM6m9VGMq+SKxkMS7SVIbPGfJBl/yjuZ5dzIF6WGr2H2aMw9iig76XNche4xrhStb+0yi&#10;D/luVoOfZ9KtSJLTRXlpQckepl1FD5/WWeovI/+urZDpbnd2+JxEPd1DiERSMXaeE2+MeylY+Q46&#10;hKm4jFoHi7C5/Ku4yZuW6OvBtHT/j1jE/Gl+A2szywV8GfoQfaPMO3OIo0bXKdNaqVDuFnyFZf3l&#10;jNXvZsAERDGtcmIJfgwuXd9mUrtgHbpyBbBPYZC0RoMQ/hSwohzYojW2OcHM5p6NOXne39xnJcvx&#10;5bbuyhCGWv2za4s1aZCUsqgL2Ow+E6Wgb4xpLV1JhD8N8c/kKsC8NpSegi2avjNU2nlIeiViwOQD&#10;2AtsIVzqx/JgtkfVy26e83WbnuL54Z5a9CqjIpw3Qu+0nM6l8TrvEctdCUTxkbc1fRQDyjMK8KIo&#10;PpgHYzXfKjrYgncruLo0axSiVRrhqdUeFZ98kHf8Kf9rTy+xWIGYLie6Dag+vEWCeTdLU5C0YDJh&#10;yIVZPkc2eb31vgdcyKa1awhWe9maEMFmTksCYYNq2MN+5Dai3mXodWH9A5jUkjGnJuxqww84t9rt&#10;Q07SkJTpk7TkGRQAbDkLpKgSYoc/XGWSjU/gOTKD2ifsKhQCCrzLO+z6Hnle9Nqx06tArAeOF8XU&#10;NSUWfiWalNRylSaFd8E/WScyDt2VdXxfNN3KC056MQyGNdfB0MZhz99Hplidpf5yqRDpQOSYfceN&#10;aAknl6SdpmdiNtHnow6iivsgIdgFvFNIIv3aDBoKIl4OOTkMWYKnrhEY5iRt2kpHcA3YBYFzc4Ic&#10;ZsLiHLX7GB1RdM+FbQXFdezCSkDXTAOaIuu+xUboFZr1l8GWjECrrIKGVhmlfLaBj87zQ1oHUXBV&#10;r4gbEO5RGHF2TpyEnsaKwLVb0H2fqKOEotpn4VlNRYpBNDpLlYTfWJBsCrZILS/3gaupzVLCId1C&#10;YWRDpZLxkpgTl4Tvk6yvHdapEgvMJqObHsdX5uyZy3jmsYDLoP4vAwK+8EZlc/sEh0wzo8kkyl/5&#10;LJA137XaSFZtBiz3y9BJfrO0jrk5e+43GU14ScqcsFvTQHHLDCUGdFRzfkXQfc9NLSlJHWRCYylz&#10;yuJpUhLt07L74zyVT99gi4dpTyHoImbss7je66WjZIHjpV7wVibBoM1gFZhOp/TaHb4p0l/h6e2z&#10;IFGLNvhWSHKmatIGiS0UIJD5ReK2DcKMl8HVeTqvb9yACTz3Vn2wqaRpNO1P+V97Wr1YmwZHDzq7&#10;aYAZ/KktfqPAvPE4rtuwnILYD9aUg0mrL9oSZVwgS9sPBQQ7Ym/k4OG5sDeh5UITNKOnpn8ZVLpB&#10;1Qm5cIqeWTZIVsuyoK/BUMn/Db/kLww/gUPF/xoMyYk3Fgv7JadjgPgmDDHkjCMtvKnwFXQN96XT&#10;88Rq6hzACo1bpQUBf3w2Nludpf5q61QTelM8SSLQdfaJf3KSHrEip9Euyog5wVITXOgYFp1bwXBz&#10;zuXupwZ9/Pf1BnjlMBujQ8ZaEV/MqQxrOwO8JgHVOkv9ZfvsNW8w78FKypV24Eq17cFc9zbiOFeK&#10;/qw8pANOdGV7SY1OwU8qKtFFFiDAoYcrD+SHMmcwRppJ7xVsK8Yh/nAptw9yql/Bz1KjSbG078q/&#10;uQVDAnIKGUszwOtDY4uMK6QsiI6WQaU7F+TFK+5FHbxIfvs0DOFWYgnLZxFtVfUUWbvfRTeYF+Sl&#10;3Z7fVqr64qlsO9WAGF/QRRxhnTpU/G/DKYVp3Qr8nqrEGRiCP6DCsh/y+aDaDEPucMEAsUH2VvdD&#10;LaGVQFLRtyfrkyiE99ySWK54SNEEZnibk2NqNRFOb2jZpEi2QbjDZ3SkASpUI0bABm/rl2WNfNp+&#10;hMqun4EhAlnBBOEEUNe1WolnLQ282yA+gaqb/QCJmEdtUS42sbDuhqI+XV6tuWijEsLWH/K/DSG4&#10;T0yxIj1MhkTcf+sPbdEUSoMkYntHd7DnvTBIxqfxO2ivxIvwLSBnm2aCD2autoTjoJ9Im009Yg0C&#10;vkL/27ZDLwD8AiZDxaiHp7f3o94fjWDZWM0pQugixdrgSzZb9opI9Vx9apvnJRj5yLhY2p5oB1oI&#10;ChKGJ7YT8Y86bjMZ1qodbQ9J1E3VXwYW4CYRu+DEcAOUHICyj7fHkAGupgMag2adYjgBRfFNGuKZ&#10;cTXFH/K/ti6YYXRc6LkT/lCdx18hMOFqmwE94EPhE1r/shV8TBUx/4n0FVO9/CBX4ml7QnkL20dR&#10;74ePUtLvnIMUnELWJNHyovEpcHEKesvtnuaKhM+N+OuQcVjg7naPMXjkGOhPbW/ni0uGwiz5huMo&#10;zByrG+21IeYLNLZNXNiekU5CxjBXGI3YhxYadSOQCnlhVKdSXcekOkX95WBZv9hRpI9xmp+b7zO+&#10;7Lvz06mpUo+H6/vF26l//O3pah7+p+tfT+d79Yp9Ot/dvvnX27u75cfx/en+9PPd5ebj4e7HZ4fj&#10;8fRw9Wyt8uTdw80nXKSLXnI8PP747O3d4fpM33g462tNbFyerr8cnt63ry3vt43c315Pl7bAuweW&#10;9Onx6dXT46+Xn/6sf70+v/nHr5eby/Xu5zOrgEseHo7vz5cfnx2vF31gef7T0+NPf368Pb7iv5vf&#10;7+8envSvH5+9v14fXz1//qStHJ7+cH48PTD69ny5P1z5eXn3/M3l8On24d393XMcMi+e89b1w+X0&#10;zD5yP/WN+8Pltw+P3xzP9wD29vXt3e31H8vngIEW9fDx19ujNqQfx//4yH5u36DcsZmHw/2Jf/3p&#10;5vHw8XT729Pd//7P3e3Ts5s3p6cje/zrr3+/ebz97Xp+dzncH7Rd/0T7IBhye/zb+fjb083D+ef3&#10;h4d3p788PZ6OV0T2Apz6uLZXV/P67vbRD1z/tn0z9ddBd3779vZ4+uV8/HAPZjT4XU4c/e354en9&#10;7SPbuLw63b8+sdfLv71B4To+XQ9X9sveTqcHLRCcuxz/kwW3f18vp+sRHD28egve2P8Px3vygWUH&#10;fdHaj3Dl5vWnfz+/4cuHD9fzgnm/v70sKM0ib34HORdNXeICnQ7mt0x3+v16c2RQHQQlMI4Mw0mk&#10;mjLOtP6RR3BXNHKjf7AZ1rtMcvgIFbVH/ZEB64XRiQz45oLjvm5m0T/5b0Hkd68+vQOReYrzfnx/&#10;e/zlcD3k38tTr07fnd+f796cLj/9HwAAAP//AwBQSwMECgAAAAAAAAAhAPJot/fiAgAA4gIAABQA&#10;AABkcnMvbWVkaWEvaW1hZ2UxLnBuZ4lQTkcNChoKAAAADUlIRFIAAAAZAAAAIQgGAAAALMAAowAA&#10;AAFzUkdCAK7OHOkAAAAJcEhZcwAAFxIAABcSAWef0lIAAAKHSURBVEgNrZa/axRBFMezMSEhQYkI&#10;gsj5Aw0IBk1hkxCLgD9qO/8JBSstFIQUWlhFCxFRMYUhoBhInSZoEWxiFUVERdQi/uDEQBQ9P9/N&#10;XDYzOzO7e9yDz828933z3u7e3OwlHRFrNBp9yDvgCBw3HGJchgXDS8avSZKsMlYzGgzDDPyEmElX&#10;3nDpDiT3wDn4AlXsM8la1xNtRsI+eAJr0Ippndbv9TZC6INZaIc9pYi+T9sIXoFW78C9MNW5bHUg&#10;MASf3EzH/4H/DB6aUX7MVG8obcSkFx5EslfRbsJu6IJOM8q/BdJDdh+ht4OPGvwCn+m2L1q37TjS&#10;IfSYVbemJqcgZI8Rup26lisdtKNCdrKTFaPWKtuZ5Jf8xw7ZntEn7ajljarJiBXKnDrTV5kbnemY&#10;Ub7PRtTkmE8htgJrAc0NK0/5PkubLPoUYjXYGtDc8DYCe9yg8bt1J1Mhkfh4QHPDyutyg8ava3ft&#10;go+BrbFM/EBgcRqWDsoL2Ws10al7N5RBfA706HKmuNEZgvYi0UrkswyPclWywBJTbVPtou+wHfTy&#10;Og9HIWbXU5Emg/AheC2ZoF+w8kInRJa5PvvGMKgvXvYWptNZ/EPHtx5d/hj3r5sj/H5DouNOWFy/&#10;gLZ86uA8sdGgOSE4BkXv9DJX8JukCdjSrG2NCNfKVCnI0cHabxXe7CDqPfG8oEhMXlKNzTW9c5JO&#10;QyuP7R3rYqd61o9EvQFvQxWrk3wmq1JixoIBmC/ZRW/GCyXK5lNYeBjeFDT6iz6RX10hQoFxWIk0&#10;uorm36oV+uhsuwT/PI3utaWBLoZC2gh3nCb6kz1Q5WILcynYD1OmUfsbNK+ABvvhBhxsxsqM/wH9&#10;+DBpvseTHQAAAABJRU5ErkJgglBLAwQUAAYACAAAACEAbK3859oAAAADAQAADwAAAGRycy9kb3du&#10;cmV2LnhtbEyPQUvDQBCF74L/YZmCN7tJS0TSbEop6qkItoJ4mybTJDQ7G7LbJP33jl7sZR7DG977&#10;JltPtlUD9b5xbCCeR6CIC1c2XBn4PLw+PoPyAbnE1jEZuJKHdX5/l2FaupE/aNiHSkkI+xQN1CF0&#10;qda+qMmin7uOWLyT6y0GWftKlz2OEm5bvYiiJ22xYWmosaNtTcV5f7EG3kYcN8v4ZdidT9vr9yF5&#10;/9rFZMzDbNqsQAWawv8x/OILOuTCdHQXLr1qDcgj4W+KlyxjUEfRRQI6z/Qte/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5DR3bTbAABY5gQADgAAAAAAAAAA&#10;AAAAAAA6AgAAZHJzL2Uyb0RvYy54bWxQSwECLQAKAAAAAAAAACEA8mi39+ICAADiAgAAFAAAAAAA&#10;AAAAAAAAAAAa3gAAZHJzL21lZGlhL2ltYWdlMS5wbmdQSwECLQAUAAYACAAAACEAbK3859oAAAAD&#10;AQAADwAAAAAAAAAAAAAAAAAu4QAAZHJzL2Rvd25yZXYueG1sUEsBAi0AFAAGAAgAAAAhAKomDr68&#10;AAAAIQEAABkAAAAAAAAAAAAAAAAANeIAAGRycy9fcmVscy9lMm9Eb2MueG1sLnJlbHNQSwUGAAAA&#10;AAYABgB8AQAAKOMAAAAA&#10;">
                      <v:shape id="Laisva forma: 142 figūra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23 paveikslėlis" o:spid="_x0000_s1028" type="#_x0000_t75" alt="GPS piktograma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piktogram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4576A83" w14:textId="56131612" w:rsidR="00E77B5E" w:rsidRPr="00500D9D" w:rsidRDefault="00500D9D" w:rsidP="00AE68A8">
            <w:pPr>
              <w:pStyle w:val="Informacija"/>
            </w:pPr>
            <w:r>
              <w:t>Miestas, gatvė</w:t>
            </w:r>
          </w:p>
        </w:tc>
        <w:tc>
          <w:tcPr>
            <w:tcW w:w="423" w:type="dxa"/>
            <w:vMerge/>
          </w:tcPr>
          <w:p w14:paraId="789DE141" w14:textId="77777777" w:rsidR="00E77B5E" w:rsidRPr="001255EE" w:rsidRDefault="00E77B5E" w:rsidP="00AE68A8"/>
        </w:tc>
        <w:tc>
          <w:tcPr>
            <w:tcW w:w="6601" w:type="dxa"/>
            <w:gridSpan w:val="2"/>
            <w:vMerge/>
          </w:tcPr>
          <w:p w14:paraId="5BD76742" w14:textId="77777777" w:rsidR="00E77B5E" w:rsidRPr="001255EE" w:rsidRDefault="00E77B5E" w:rsidP="00AE68A8"/>
        </w:tc>
      </w:tr>
      <w:tr w:rsidR="00E77B5E" w:rsidRPr="001255EE" w14:paraId="2D7FD461" w14:textId="77777777" w:rsidTr="00E77B5E">
        <w:trPr>
          <w:trHeight w:val="183"/>
        </w:trPr>
        <w:tc>
          <w:tcPr>
            <w:tcW w:w="719" w:type="dxa"/>
          </w:tcPr>
          <w:p w14:paraId="50DB1240" w14:textId="77777777" w:rsidR="00E77B5E" w:rsidRPr="001255EE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7F57F8B0" w14:textId="77777777" w:rsidR="00E77B5E" w:rsidRPr="001255EE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6CEC772A" w14:textId="77777777" w:rsidR="00E77B5E" w:rsidRPr="001255EE" w:rsidRDefault="00E77B5E" w:rsidP="00AE68A8"/>
        </w:tc>
        <w:tc>
          <w:tcPr>
            <w:tcW w:w="6601" w:type="dxa"/>
            <w:gridSpan w:val="2"/>
            <w:vMerge/>
          </w:tcPr>
          <w:p w14:paraId="46A47095" w14:textId="77777777" w:rsidR="00E77B5E" w:rsidRPr="001255EE" w:rsidRDefault="00E77B5E" w:rsidP="00AE68A8"/>
        </w:tc>
      </w:tr>
      <w:tr w:rsidR="00E77B5E" w:rsidRPr="001255EE" w14:paraId="692121B1" w14:textId="77777777" w:rsidTr="00E77B5E">
        <w:trPr>
          <w:trHeight w:val="624"/>
        </w:trPr>
        <w:tc>
          <w:tcPr>
            <w:tcW w:w="719" w:type="dxa"/>
          </w:tcPr>
          <w:p w14:paraId="1C035552" w14:textId="77777777" w:rsidR="00E77B5E" w:rsidRPr="001255EE" w:rsidRDefault="00E77B5E" w:rsidP="00CC1E8B">
            <w:pPr>
              <w:pStyle w:val="Kontaktinisasmuo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6ECFA96" w14:textId="77777777" w:rsidR="00E77B5E" w:rsidRPr="001255EE" w:rsidRDefault="00E77B5E" w:rsidP="00CC1E8B">
            <w:pPr>
              <w:pStyle w:val="Kontaktinisasmuo"/>
            </w:pPr>
            <w:r w:rsidRPr="001255EE">
              <w:rPr>
                <w:noProof/>
                <w:lang w:bidi="lt-LT"/>
              </w:rPr>
              <mc:AlternateContent>
                <mc:Choice Requires="wpg">
                  <w:drawing>
                    <wp:inline distT="0" distB="0" distL="0" distR="0" wp14:anchorId="45BC2930" wp14:editId="5E84E470">
                      <wp:extent cx="337820" cy="337185"/>
                      <wp:effectExtent l="0" t="0" r="5080" b="5715"/>
                      <wp:docPr id="22" name="22 grupė" descr="telefono piktogram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Laisva forma: 162 figūra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28 paveikslėlis" descr="Telefono piktogram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D27DAC" id="22 grupė" o:spid="_x0000_s1026" alt="telefono piktograma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ENeYjQAAHQJAQAOAAAAZHJzL2Uyb0RvYy54bWyknduOHEmSnu8F6B0K&#10;dSlghxnnSKLZi9W0diBgtGpoR8DuZXYyySp0VWUhs5rs2RfRQ+g1tO+1n/kh0swzyTAfATNNJiPM&#10;Pdz8N3M7ufsPf//789Pdl8Pp/Hh8+XDf/GFzf3d42R8/Pr58/nD/v//yj38339+d33YvH3dPx5fD&#10;h/u/Hs73f//jf/5PP3x9fX9ojw/Hp4+H0x2NvJzff339cP/w9vb6/t278/7h8Lw7/+H4enjh4afj&#10;6Xn3xs/T53cfT7uvtP789K7dbMZ3X4+nj6+n4/5wPvOvP8WH9z+G9j99Ouzf/uenT+fD293Th3u+&#10;7S389xT++4v8992PP+zefz7tXh8e9+kzdn/DVzzvHl/odGnqp93b7u630+NVU8+P+9PxfPz09of9&#10;8fnd8dOnx/0hjIHRNJtiNH86HX97DWP5/P7r59eFTbC24NPf3Oz+n7786fT6z68/n+DE19fP8CL8&#10;krH8/un0LH/ylXe/B5b9dWHZ4fe3uz3/2HXT3MLYPY/4ezMPkaX7B/h+RbV/+G/fpXuXO31nPuXr&#10;K+A4X8Z//v8b/z8/7F4Pga3n94z/59Pd40ewO3b3dy+7Z0D6593j+cvuLqDu/V0ztnefHj//+/89&#10;7WRs8jFQCcuEOefXPx/3v57vXo5/fNi9fD78w/kV0NGcvMsw1Mvy45zI/nbeLjzavd//dn770+EY&#10;Jmn35c/nt4jmj/wtYPFjGs/++PJyfnw7/AsT9en5CYD/l3d3U99st/Pd17t2aKZ5zqJQ0vyrpmn7&#10;ftiM092DEPXj5ltE/9LojuZxGof1jjRN249t27TrHbWqo7kfp6lb70jTtP08bifHiADHwrq5mRsP&#10;6zQNHTGifn1EvepocrJO08C6eZ626x0NuiMnGDSNGwyj6mhs57Hfrs+Rpmm7fpjneX1Ek+6o2zbt&#10;tN6Rpmk7RKF1oI5FbQHDOA0dNKtypGnabmJIjo62uqMtuHN0pGnabktHwzrrGi3mY9/PvaMnQ9R2&#10;Y9cMjjE1WtDHdoQV69wzRABiYnYdo9Ki7oVeo4nc2Gu0sA+Ik0cTGaK2azaiKNeVqxb3Afg1GwcD&#10;NVHbIVIerddogR83W1S+oytNhEyNvQuBWuTHDjXm6UoTuaWq0UI/boZp6+lKE/nBrsV+bJgrD9g1&#10;EaOCgY4VqtGCP8z93Hm60kTM1dR3jq7E4lsU4DBuh62jK0PkFuFWa4th6LvB05UmAuxz52FgawR/&#10;bOaNY6GyRJuxmaZmXYRbrS1aSCaHJWaJNnPXNJ65MoI/9nhN6yLcGqLNOG5nh+nSGsEX/nmsMU3U&#10;bDd9M3gYaAW/Y/FxjEoTNdt2mgeHndQawR+2m9nDQE3EYtCOrWeujOCjlmbPqAzRZjNjaDoQaAQf&#10;vd55utJEmMDDBhFZXa86rS1alkaPYjJEzXaYu87TlRH8VtTZOiw6TcTXNcDdMSqjLXASG4cId5oI&#10;sI/g3dGV0RZOueo0kVuuOi34SCKWoIOBhghl27UOM6Yzgo9H1Xq6skRYWUjjOgK14LcwY3IsIp0m&#10;arbjgPXj6EoLPmZC2zq0RaeJcMunbusQ4c4I/rAZNh4GGqJN228Ib6wzUAt+iyGIRbfq8XSGaDN0&#10;6M71rnqjLcambfv1rizRZtz029HRlRb81rng94bIu+D3WvBhoEvdWqLNsO02DrnqteAzv5vOgUBL&#10;tGFpnByw6I3gb9GBDlgUREM/8IGrCOyN4GMxeUJKlmjboC08ozKCj9voMc56QzTP/Qa3dn1URvCd&#10;6rY3RF5122vBb7rOswhbGhaDrQuAWu63A2vBqqroNUmDKDb4tKvcG7SqcA7J0rTbxqWUBi30sgA7&#10;IkuWpmu6Hqr1MWlF0W+2g6cnTdP0yIYnODJoPdH1rccJNjT01PeTZ560mvD2pGkwRPBBHPI0aC0x&#10;tOL2rWLP0GDHtYRhHPNk5L0dR09objBEc9ttPJGRQcu7yJNDnxsavMtx9qy9g9YRE8FDT0+appma&#10;BhfTwT4t8CGw5JgoTdOMU+sS3VEriWFDGH69J0NDYqh1xVBHrSSQDBIlq+AzNCK3rrDwqAWeFR6t&#10;vN6TpkHr0ZNDdCUptkR6WsDnGZOmaYZBZGodEaMW+BbF5xmTpmkG1LJH8Y1aSYBYT/zZ0vRkWFDM&#10;q8p8NPLeY0k45snSjNO88XBP64hp9DgdoyZpevDgcTpGLe7d7Ak9G5IG73DrscJGI+1ieKxD3JAQ&#10;EsKOXZ+kSSsIEL7ej6FgXW83HmN50urBoVjN+023wSZyrICTFnPfaDSF2/aatJD7cGBI8OtaIu+O&#10;6dEyPg9wehUHkyZpGgDn6siohab3uE2TpRmH2RMjmIyI+0xxS+M1xSct49tNu8VcW2efJiJ37xIi&#10;rRZwmJhbR0eGiKl1xMImLeNzi8/p0KmGqNmQg3YE+CiJuCx9aGGX0W+IGpYxT7XErDXD1A2dB3qG&#10;CPXQe7T3rGV9IhLmSdwYIndPWj+4uaeJGtSDB3qzlvZQmuFAhCHaIuweQGhhnzvg6unIEPWTZ6WY&#10;tX6Yh4Fk7bowGSJSBx6VN2tJ96oHQ+RUD7OWdMxcBNcRqzRUw0gaZX25mLV+IJKPKvL0pKlGqBya&#10;aKv1A2YkguvoyVChVDwJlK3WD/QzdZ7cuKHa4sw5zMit1g8NPq3YHKsLhqEiNOepAtkaUfciwlA5&#10;EbHV+qHBh8FhcoxJU3UoCA/3tKxLvGeE5+vc01QYA54E/FZriKbfYFJ75klTUayJ/lp1YbZaRTT9&#10;jIvl4Z6m6pEnD/eMjpiw3qlQWeeeoSLi40k9bbW4k8ckDeLpSlO1fUeMd51/DUWSFzOiTZH11WEV&#10;ZBOOt4OFzUZripb0IupvnYeWDK9pxixYRQZ2lBkZWVNPqLcgY+31BPaajdYXbTNtJs+UWbJuSymI&#10;i41a+AkIjlSWetioyXoiqp5oBGaOZmM7EqNyyLIlo0Bo9IRzCKOazqg58+QBLBk1OK1nMSGOqjsj&#10;iT/AEAf0NVmP0+KJxzYbrQhIxvcbH/Q1WQfwfXJmVAFFo6MnbtBsNBl1XdR2OeTMllkSqaE/BxsN&#10;WYe68izLBBn0nHUAxFMBYMmAhys029hSS0KmPg1iyMhBYCJ72Gg0SE+s1WNFNaZGcxowbjwapNGq&#10;gNrvra8az5BRXuOKBmOj6TkbNtMWa2VdzgzZFheodaHRaBCCu3ylpzNNxhpAPYWLj1oXyE4F6lY9&#10;vWkytNc88ZHrK1qjlUFFb5qMzCXZAtfYtDagt5ZCSs/YNBklgA0lwI6x2fJLFpmmddRGEcJQ2JJi&#10;DDKmnt6MGum3+LAOs7Ex1Z4kQ1hpPJy0RZjkWXtP9oDRmLFFz2AdJUUd5tBNbLdYFzdLRmlQs3V4&#10;mU1Riol0t67ejALCLu59KDGqhGyZy31mphQnAQkmpMc2bo1SQEWyd8XDSU0mWcrJNzajFKaZSlOP&#10;mrT1n/1mIMrrkQCjFKaJ+NzoGZsmg5Ez672nN6MUcBdILnt602SUZhK5dQTCiAGq6WabDU6XR3MZ&#10;srSDzDE2U5+J+plIiK2Lm6Fq+wFXyLO8mQpNKbGePbNmqFoSffPgkW1To0mwZeNjozVkMGM8deDE&#10;I9SkwQw2a3rYqKlACFk1j/43xZ0jYU9PzAVfRH2ie4sA36TIxk0H9z0j01TYuYMkt9e1v6nVhIYd&#10;kZ7OtO5pkRhX3SrJUjWyfruVsigH9DVVK9tiXKuoqdfsKUbzsdGoEOpkff68qdjsGzrzjMxQ4QcR&#10;B/CsM6ZmE8t/69kt0BgqogBY1R7om6pNuNi5AGKoWuqJtpCto9HUbTJhshKuA8RQtWLoesrtSDpq&#10;NMoOMtecaSrYSBTAxUatC3o2x288C5qp+CRww3rmYqPWBWxpZ9Y8bNRUbO4NjrljzrQuYD9T69nl&#10;QbBWMZ+4/Cg2rqMzrQtw8VxpbaTRdIaO89ToNqaMsxOB8SyehorEMUu1YwcQ5T76G7FTPdU1lkpK&#10;7be9Z6U2xZzsWW1dcmaoSF9NVDE65mzQfglRXP7nQKOhwpIb2Szn6UxbE824mcl9rWsQWwiKAejK&#10;oDaD1gUN67TL4y2oEGqXf20KO7eEYz32jiGicq1jM4GHi1oViB529aWJmo5tHy5DztR2Dvj/Hi1s&#10;iJDvkMdZVx+mInQkOOrRi4aIPa/IpseyGrQlITVsrnFpooZtrxtXtNhUeJIWcIXcDRHZUaw4DzZM&#10;jScpX5cNZ4jIY1Ow6fEDTWWo7Hj3mAOGiOw8EVXPfJnaUC/mDZG7OJTVTil7LA9PgaMl8mPe1HoS&#10;gXLZAoaILPMWb86hN0yFqLsvozfaoSfX5OlLWxDuvjQRIUOJyXn60gaEhLpcONRExAJZ+Vw41CpA&#10;ShE9esOWlyJgsytZZ0o/2crqkmVDRNKDekQPNkwBKPkbTykGlrwSFNxFkOiZL1M2Kgl7j543RCTg&#10;2o0rI27qQCl2c0WGDVFDRwShHDg0paDOHQ0kGRQPJSPo2SLZ2FpQ1iFXfMVQTXj4nqKMxlaDTmzm&#10;8siXoaImj+3RHhYaDTANlDs7DERTeTrhUY2uvrQGcFu+k6airIV9355xabVB9fvUeQxfU0o6dj0W&#10;s6MvUxYaI58OHhqqEW3j2S3E2VQKvZK/dWXMDBURbs6x8IzLeCrYG54dQ1T/qS/E28Nv9vSlHZWW&#10;7X6u9O2sqUbSgL750hpAfCnXcUimqBRfb3J56ByZpwqEiAG7wtuGKgVY1815UyTq3RtMCFx9oX++&#10;tN5oOYnBpTdMdSn5IKoqPdjQGqAjVOey5019KQFIn6tnKkw5LAIX0SPLWtu4+zLVomwBwYt19GWo&#10;SNiybdfBQ1MvSv5u46oMMlQDUukp0uWsB4UoyllIGHrGpancsmxqRsORFp4KAkPFtjLXRlfmR4+L&#10;6hnPRmFL5S4x2Wq9gdG7cRVXGSqJc7pcPVNvGmuJ12NEhmjG7XVFbWzBKckc/F5HX1rZEPqSjWnr&#10;6nCr1QZ2uRSPOvrSVBM+gKuKy9acyhZyV19abVCyJIv56riInCgYepdKSzWMpNEcPOTYWt2X83Qf&#10;SxU2ajvUPNWzui/MXk9ZpqXiWDSKgTw81IZDS4jIk+xoTZkqmSYJ9jjmS6sNSjLZW7KOQ7wtxQ3i&#10;rzh7nr602uAgxRHnZhXzROV1X5g2HpMNA15RYa+5KlstFY6ebAV28FBrAA6mknNtHOPSVFKA5ZMv&#10;rQGo/5FYj6MvTcXpqVQ7esalNYD3tEc2ninOx9yloy9TMjpSMeAal6FCi7jO0yWDpb6QYkBO/HXw&#10;0FDJMbytRx+aglGw66pD5vxh9YXJSFnHoakXHSlX8YRt0NG6L3SvJ7pBylFRTZwO5NKHhop4w+hZ&#10;v8jbqr5YXuX80HXMGyqKaVznupC3VX2RoiPN7+lLU8UzJRzTpRUA2wUISbvGpckIibhE2ZSXUh1P&#10;2NY1Lq034qEmjnFpBUDMkdXCYW/gOSnOx9My1vuyNaLNzKZXjywbshjTd/Sl1QbVqZxT5epLk0ns&#10;26N6i/pQihN9fWm9gQ/gidpQpaMY796lZsmc29SozzR9oQA8KURL5jFrTFUoeUBRaw45NmTuMWnh&#10;lz1FlNx7+tJkLUlHFy608FOjRf2da1yGjB26Lh5q4Zegl2uXadsasnBglUO2tPCDQTJLrnEZMue4&#10;TC0ofg1y7JkvQxZPiVkflykFRWcQEvGMy5Ahxp4EEQkyLVsN3iEn16+vk4bMqzNM+Sj5F7aAucal&#10;VY1zwynFmHpcYWu+Zz0xZDEP6JgvbWoQ2WCviGedNNWj1OB6sjaU4atxUQ7UeirQLZV3OTGVo1RN&#10;O9WuIStUBpeBfM7Xfewe8g0g+99f0hUg/O2OW0nk2ha5EeT1eJY7WfR9INzbkn/+a7jOgyahkrdX&#10;iFlRNXG88MRLjJRo4jbcluIlBr+auKsiBseauK8iBpiaOFx242YYSNPEY1XPrB2aeKoiZjHQxHMV&#10;MdpdE2+riMU31NT8lntxvDMt7p4hr0OZeHCGvA5n4pQZ8jqkiZ9lyOuwJq6TIa9Dm/hQhrwOb3JH&#10;giGvQ5y4Ooa8DnPihhjyOtSJZ6HJ+V2DOtmFZsjrUCdugyGvQ514Aoa8DnVi3BvyOtSJ8W3I61An&#10;O7oMeR3qZK+VIa9DnVi9hrwOdW2BOn7XwEZsU907v6vIC9RhflaRF6jDoqwiL1CHbVlFXqAOu6+K&#10;vEAdplwVeYE6jLoq8gJ1WFxV5AXq2LRTRV6gjm04NeSyJUajjt9V5AXq2PRSRV6gjm0sVeQF6tiY&#10;UkVeoI4NKlXkBerYPFJFXqCOI8CryAvUscGjirxAHVs2qsgL1LEJo4ZcNl9o1PG7irxAHRslqsgL&#10;1LH1oYq8QB2bGarIC9SxPaGKvEAdOw6qyAvUcaZ0FXmBOvYFVJEXqKPUv4q8QB0l/zXkUoCvUcfv&#10;KvICddTYV5EXqKNsvoq8QB2V8FXkBeqoiK8iL1BHvXoVeYE66taryAvUcfZwFXmBOk4UriIvUEft&#10;dw25lG9r1PG7irxAHRXaVeQF6ii6riIvUEcddRV5gTpKo6vIC9RR7VxFXqCOAuYq8gJ11CRXkReo&#10;o8y4irxAHZXDNeRS/KtRx+8q8gJ11PdWkReoo2S3irxAHVW4VeQF6iisrSIvUBcvpXYHnaTc1XC+&#10;DnVSwWrI61AnRamGvA51Up1qyOtQJ6WjmpzfNZyXalBDXoc6KQs15HWok5pNQ16HOineNOR1qJPK&#10;SkNep+ukWtKQ16FOyiYNeR3qpBLSkNehToobDXkd6sjxWHr5hxrchRMs9QfIP9Q1UEBPjqmsa6AA&#10;nxw9WddAAT82OVU2UACQGp3KBgoIyrGPdUMoQCgnQNY1UMBQTnWsa6AAohy5WNXAVcKiOmNRqEA5&#10;GrHuC0okksWoa6BEInmMugZKJJLJqGugRCK5jLoGSiSSzahroEQi+Yy6BkokktGoa6BEIjmNqgbK&#10;JIYcxVfXQIlE8hp1DZRIJLNR10CJRHIbdQ2USCS7UddAiUTyG3UNlEgkw1HXQIlEchx1DZRIJMtR&#10;10CJxMq8RjjuzSyulZmNRippbAOVSJTyGNtAJRKlVMY2UIlEKWSxDVQiUapTbAOVSJRKFdtAJRKl&#10;kMQ2UIlEOY3MNlCJRDlhzDZQqRPLZAdH39fJgpzpZb6gMt/B5uKygUokytlb9gsqkSincNkGKpEo&#10;Z2TZBiqRKHed2gYqkShnWdkGKpEo51PZBiqRKGdO2QYqkVgmQORgqSqtLGdDmS+ozIFweGnZQCUS&#10;5Qwn+wWVSJRzmWwDlUiUw5ZsA5VIlAs1bQOVSJRjkWwDlUiUs45sA5VIlFOPbAOVSCyTIpxIUIdE&#10;OWrIfEFlXoQt0GUDlUiUQ4HsF1QiUY4Hsg1UIlGO77ENVCJRDvKxDVQiUa5jtA1UIlGuWbQNVCJR&#10;jsSxDVQisUyUsG2nDolyeI35gspcCZu0ygYqkSjHzNgvqESinB1jG6hEohwIYxuoRKKc8mIbqESi&#10;HN1iG6hEopzHYhuoRKIcsmIbqERimTzhyu46JMpxKOYLKvMn4YwT20AlEuXgEttAJRLlNBLbQCUS&#10;5YgR20AlEstEihwkUmUjlakUTmKpbKBEItmVui8okUh+paqBMqHSVGZU2EBSzAL/UPcFpU4ky1LX&#10;QIlE8ix1DZRIJNNS10CJRHItdQ2UOpFsS10DpU4k31LXQIlEMi51DZRIJOdS00A43kGLs/xDXQMF&#10;EuUQh7oGCiTKyQx1DRRIlOMW6hookChnKNQ1UCBRDkaoa6BAopx2UNdAgUQun65soEAie2grGyiQ&#10;KIcNVA2hzLFwfEJlAyUSK3MsYWu/kYXKHEvYr28bqERiuTlE9vLXMbFEYmWOJWyyt0OoRGK5RYRj&#10;3CqHUCKxMscSdqvbIVQiscyxsE2+bghXW0Uqcyzcgm6Xd/mHKhxcbRepzLGEbd2GiZU5Fu4PKIdQ&#10;qROvNo1U5li4T6P8gkokXm0cqcyxtFdbRypzLBwiVwyhMsfCQY9lA5Wrc5ljka3MVUgscyxt5R6S&#10;sMfYILFyF0lb5ljkH+qGUK7OlTtJuGulnAWDxFiDljbnng77t7unD/dP93dvH+7f7u9OH+5P93e/&#10;fLj/Rb6a7bq7N9nTm/969/XDvdzVwblc93cP4e89ZyqFnb3Pxy+HvxzDm2+yxXfiIK5U08NJQwMH&#10;NiVGXF7c//bL4/6/Hv7NkA2c4RnFGbIt13SnL4mNcnxmCpBwEBlXKgWA8J3x6cxl4JmWgxQuS6rp&#10;6Fa37Fvn9KrAOc4B4lyk8LW5YU7d2MjtnkCDY/hGrsHRHzVDsHzUzI23eaS2I/srfnG4wz03zG2L&#10;sbT20i2XtUeDk+MJOOjRfpQcPrTQMtpl+XaMFk7lhrmrMZbg527DGcC5YS6yi77S8tQwmSsvlgVv&#10;tVuuIOP8jcxkrmwzbJxAUqpgY27ZBW9G+004Wbbun47nQ4DuBWaR1XIUfcq5IObDvPjhlxdtU4mM&#10;M41SlgGysY+FoJkZI9f5pnJJnnKwmxnRCKbSwoAeIDS4qLNVVo0c3JZ0CVv9BX4acdzNM8rVtoLH&#10;bpyZEfN0Grq0qMvNS9zgKU9F8Ne7BVIpXsBxExzdbRueGX7udubSLyN943bOMSdOnaTbRfM5uuWa&#10;gNwwt9TFWNnC5LHdprQr4xk4/t2MlrsCUkoUXnB6UsVou4H7LhIbB+bWNqwBg2jGUPLyUVzBktKY&#10;zDwHRFV0y2neKdItkOK6CDMe0zAX2Qaz/tLtN1BczO03xWBALWfR76iOW3ZhXMTg6UUr5HjgW2IS&#10;grNot/xa/jPJC2dlANYIzYWngC+/Zj9UCVlS3NwKP8USmWXMMk1JH92Y/w6FnTusRLvcTnFFunQr&#10;ApufXgsZC9EiKXWwG9ATWQ1ycgeHNOv5j8deJgZyoVMhghxilLblIwtANmDnSrYzsyN7uZOEmy3z&#10;nKCEM1F+Lf+ZXucQwqyIDbTza/nP9Dpn9KQ0KvaWHG6Z1E1+7ds6uR0bDgaKH7YZOfA7G4zfAmPL&#10;Kym2T9CAuxGv+jK6Jn5gi9GQjnEgVDFwOavmNxedccVr+oZpk5iTQdBy7naGM1cnbS/7AExH3xmi&#10;jDCueQReufDzeoi3JILlnBsGwlcJGTczmm9GfyRbl+isHDVpnnKiTspnyumEXHGUJsR2ZH8lVsnF&#10;kVHUOBOYm0aNhufmjS7ZV3LL3iZuO1xYxY3bKesBaNFxeW5sR/ZX6pbjwxPi5Ih57AAzHk5nTphn&#10;dRo5Z9Q+pdtkVGCkYar5RyvntybFIocXx2DgMh7uoEhTT7eMx3aLllumYPnkK0G8OVrNRmQ4iuPS&#10;LQZmUkowmeMb7RSE420TLlAkl63aFo/mV2JysCMSKUJgjQbcP67Rzk83HE9nmMyFBqlsiDvVuKuk&#10;AlKcBJYMetDYcTanaRh0p3wjSMbsC0bswgsS+0nz896IIPjnVq6ni76UCNAUKwouDU/hwngMKJ5y&#10;KV0IQF6efkNm7Wx+W+jDGd9JjFCIXFmTvvui12xTcYaom9ikFaeZMXPi2py/ilw2/lCcIa5IG2Kg&#10;aHkqJ5Hmp6zwl3SjgcLNbrl5Pfk+zAGt2BkStZcV2LVK0PPHFVGXyo/VbonaXDCFAxXTUnk84dqI&#10;NJ4t91yVaBWbOKGV0V4SSuvdXiQIzY582dFy80x2qjZcFld8FCKS/UBEhAN+/XjkQPA0P+QMtl2p&#10;a+TiijAe4vmbKQY+Fl5wlGj2iTfgIn6UT9dw4mESXBrGCjDWJOtvOL9R/AiecgeqkU15GtMV5AgA&#10;3xKdNUzOy3xW5c3tJT2/lv/Mry9qlC+ALVlS8mu3ACunAmaDkM/iHhnz2XoKrznNtTgp0oW+5xLi&#10;iinE918miY+14smCzR2VCZIEEGKCME8hqjycXxsUDoGLS2zN8PLWaDnNdEjVhnL7glzDGWMzIeaB&#10;yxWiMaFh/mqXCzGplhWbMyIrXEHucSJqk8bD0KyNwRKASRyfzjh7cdVdRouzncw0Dh/sOfjVLSdy&#10;CXKqaCNZT5bDjpYDYbOhMEtkwpjO31S7lq3f0dtYTmkN5Ao6zpFMn/19tS0XBUZOkI9Mu7YyJ9Qz&#10;bDL7uVtGmuhGVqMl7r+OCNaz6LYSXui41t0AghsV8udwhrNVbxzfmQfYYjhWKBLKjlkXxK2jGH8j&#10;BXcahIKV/HCkV/MQfZApOdA7rv8+5cXVkpmSU9iLJYArLnOfnLVqffeeSFKi7JGACuc83N4Wh0K0&#10;pwBYOGcxPxyx+vQ4O85gTozvOVj5Unm2Op/htM3ULFeYxVnJCArHY6aHmOQ2Qqj6HNgrFzWSi7fh&#10;JMzYLNoU+dZDCVe9pYec6WkVXTj/OT6UGOsl+bs6zgnzLs1KvLpS9xlP2YztYpuiNcxT3DS5tEnw&#10;N2NFxul2jZRbtLm5MpFeaxSizRnY1/pGRDTNKSaILNHeSBqAzN+LDiDWqUfDMpLhOXUT1xKYh0TP&#10;cp9yybJ/gQKR2QHDiOmKuBI6IzXLe5ysq/sMZ5WnOSX6UjHOcPtropRWTbPhar30UIL1ZpzhbO/0&#10;EAu5YkbDLeOJko+1Kk6uDkyzzaWPMn1KUSE/aJGAIpRCTWQ0nOaaKFn7Y6o7yygIywb0gKtoV2gM&#10;juxYCYMqDHMto1gUdvVQeoEwm6g7NU6sjxR4ThecykOXtCBnGSZcKyGrhW5WjiCOTECUC5MgnIWc&#10;HqLxK3QudjjmcJgVuebbjrO5LB+Mkpv19AcFIyVS9qQiIhOuxpltyeRlXVYyEjcEuRNv8lvWWEg0&#10;cjNP6gcD3M4+kZq8HBObkFSwYtnFAODT5wo/BQMrr2BogWiKLHij1fg18cpm3aEsYOnZ3JE/S6Oz&#10;o7K/kinOgpoI8cbsEFGS+Rmph9K0zfDGwsGkdneI65gXcIKeVgmC3/QthDjtUqAeEc7zj+9CRxTR&#10;mguZYRh9Vl/kB9h1kSFX2LrFyUSFwVS4JssncBkdXelpuzyqtAUXJqJ2JhtKvjCYPAOuu+7vAhPq&#10;PWQ18ioIUfhxauLVB7rRC2bxd7hVVT8DQWlKG3BZ0SGcSR3izYiJpaRLiR6qQAxC/fBiCeMEka+S&#10;h64J1M0CTasEwy1dkQOEXsX2131eDGzjQViYfNsD2UrOLeKHXPYiTN93QAiAsqSHT0I2beyABsUH&#10;EOWKNrdRPXw0pj48k9nxB9dmyWzGRgna2XhsyIbHmcbntWEOsvkypqDpNyRf/FFE1h2C4ImSMVod&#10;yz/wL6FZ8n82aI0ILv4HS1R0IlwomIj25LUwXKSnJxokjlkQkCXrdnNlZJedMNazb2j9vOBE9csV&#10;TlyUHAehafJbFkGJpiN4nAZONM1GqCVTmipqUF7f4QqjXIBme7G/Up8YItnKlIPxTchoJlWRlqbr&#10;yZd6hQI0rnmY6TAFMQiFxIqcvBJi5Wabd2bBNLAIxRWxQ9LWFSsFETMx8ARPRFes2zkTBktTi2Fi&#10;3eAZjic/OFr4Xn2jBJGCD1tEwF02EiyUj1k0Qh79N7SFnbZvKxscYyQyRnEGjOW8CHxf2zRodomL&#10;hi/CcjM8R9HyPOkiSaBrmSFohMaJ/clScVvhZMBHuKHWkaZIgyQvhb75LTvWTCPXeaYJRDhN4obm&#10;iPrGQF100rT6Tu6YjC1cMulfMpg44rYRNGjuok/M2qRKyAcUH4RjK9aF9Em4rqJ+AX6KaRgpkbyC&#10;2SQeUv6KIHBTTNPtmbfc/A5ycDCw/0PP4X6cxKcV5HT4XElAYsxDs77D5kwK8MZDxA41KjyKjo9X&#10;tBoyfFOqD4nREtMnCydmSmgWAbDmQ0+cPi2rFCVEp86lsGRJzBWhMRKl++ypEENopM/ojpqHM55T&#10;/KDoyLrHiRrM6jV687pZNEeeLq6SLuJz8g/LKiI3kPpBjzZkmQljSckr3SveLtcZhqfkPKQEwTzF&#10;9UrhoJaAU7QWffxloZTKB2FhykmrhiUIKxVE4WlMLJunMegfnhKQqlgW2KpByieNB4PJugqSQCE+&#10;GLtlYYhLatbUJFDIUyQAY/pEqLlGi9HSkPoMDVOuhOBqNvKUbiMvOgz+G8m7pAkJ+HIplXtuJbJH&#10;Nj12Sw43rg7LeDj3gsqV+JR4kY1BU4fP3XLpKZUK8ZN9oyXzSb4vNMzljxLG0LPH5IabpUR4uL8m&#10;zt7yUewowKWPtERja0IQ5BsXqSS8Y/1t0mAs6EksSVpa161tSdgntQYsU/Wab7S6YUrgyvFQn5AC&#10;LlS5JXfgMlq+OS21VOBwWZZ/bllwKIqJjMLujN7YpWEuIUyWY4/dbR0KeZ3bKyMt3kpF/BdSuo1r&#10;JKpVcgZ6btlbKQESkUzqBwuvizqAfpPhiPjUyG2DpklLM3pG4iOmW3RjsllZJsugFkVg1AfFj2JZ&#10;j46Hb26xhTaJjVwTnILzC5MJzJHojQ3jUxdyS7qFnuNTlGOFUYA3Dxvj3BJIFudZj5ZiKAptQ8Ph&#10;wkPLCxbeJuUaAVRNHDhXZsrsURm6jWHOZbQ9kpnmlupqQZf+KNZB1orwUQRGMKPlqY/JvE6YJZEy&#10;3qJhqm6TiExYENYIom6wabP5REyvpnKIPEzWyaQqUmzhMlrc1VSBRU1sMqzVU1HZ4ZNJIdUEoVuW&#10;2z6tqOjm5MwuDaOFCE6EhmExTDVMBm3bBEekK1W4+5iMvEvQT+aWYgv5Aj17A+tKUo6IDw6FnQMc&#10;gqWyiKciTe7ZZfpAaeiYmAxNF0PSjwnU2Cy07FS4UGMGRqXuHbKiJUxig1k0PbM6pQ8jLfednllL&#10;quRX84srEEu9AVBJkcee5WrfYslQU4WOzyEx55jFlkhJfVR1KvVV8CKrlMYcIikFDC7ok7qRlCK5&#10;6jk7btFV4z185twoofVFCPN7+c/l/UUC0h2lCU35PevC3KDC72RoBsGUEOdSJDEwijgilh1RllSm&#10;So05VRg3EZy/IPUpdTy4gcHQxKnvY3ASfuT38p/5fTRZrhAS/zVqUPX+rZGhaKlbjPxjCxijMApd&#10;DMKcD1Bl6nlKicQO3CkbvxHlmeLHV3N2s2c+Fr6VtJemEZmk5UhobtkdoVlOFS+zEGHMYCl1W7YA&#10;mzSy5REBYFaRWNUHFRZE1iX5vfxn5GmDgU+2OH5jH+wLB1rwZGR/RaKSkJZ1rHvM6HQmAnog6D6l&#10;DinJwIWKylI99vEUllCeFHu+0TRRhHC9J3pYBEc0kOpZJDZFisgV4m4EkF91bFkkRdTplAxqPgmI&#10;ZGzn1/KfkaOEKtgPk1jD4hlX1BWQEh6VgqcgCT0WBrxVn01URw5bjk+pLrVuFaPAOMpPyTD5bQPK&#10;nag+iqRkHIqgMaGoJnuJYmXb1RK/MRf/Krm54uUtweATl+q0Sz18lgtqAZb6s05WVaOJRtzkFHKA&#10;T+j521N4q1uqGHJYi0gUYQfTMMjIRWSoCUxAs0bTUa71wm9lDQgT5Bot2luKCqOWi36QmlvZ9JQL&#10;JknFpwRt5gX76KTsKWlIojRZmu347K+IQ6x4qb+LpNEPUt0ioMuOPHGQgZd+imRlJtNKjVPMQo9l&#10;FbuluGC0lhDRgQWrgBxT23RLeWUGnEQ140e5mIwzBC5yt7DRNixFDZkX1CbYFBlGLhHkxCnEqyK8&#10;Q7u5/IUy0eCKajbiXCRrIfvH6ik8FklOuADnFZACnrmiHxZzJa5hI3sLkuuK480yaZAcSkMyL0Bf&#10;1JA+JkfHPn4x7hcQUeOBjaipNB4MUetokMzN1TWUROEf+7UUpazszkkNS3TDjpZKu1y/mzxg/VGi&#10;OTMcUWhx5l2jpTCWiFzslrir7INTDeNxEhXMT4nlGF50qM7lo6KjCq2vW/RQXpDlLnErmexQoBo/&#10;dQv0LC/YZYTJkZ5Keb+fycn/DnMrvoz1P9F3LPKpYXqxwR9cpVxRSfGtFKgIp3yjJcmxqAuMLbvw&#10;EY5ell4x01jm9BSIrCZThyWXsPDNbu3yjDTgDoeRkE2ccEwSUX4t/5lsTgJoSXPgpE4UEBav31K9&#10;LBVdOmtQ9gilFTnrdLH8lybR7nb7ImFQOW5G5gFrbKTy0DEoVCkh/EiEbZXyzUxAHkz+Mxl9rKDJ&#10;WYW9VHrkVSW/dmtQmHE5hd6wFUkCQmouQv40Ik+ihNi9+ilF2XlfBgEiKuVvjulWr+SMUmAXA4mp&#10;MzKI3k7YAXXsCDAiKHouIra5lAC5MKkoe+bK+rWqYO+6T1Xq18c0hVcOEPNkBVAxQVTJsE82ZkeN&#10;LSEY2QKuOM9CntSF4pBrnKoYkg3csvKqZjXjCczbGg5WvWSPNuycTAlOV5+Snk5DoW4zlXRnyaAy&#10;nBBEhPF1BSbqOIWQSV6AMD+IZHtgggKluhIMUwOVuo78RRJjsw/F8k4fxDpbYX5JJW/ukwhjAVxV&#10;hhpTxeqD1GyPVMh8w0e5JSzsT0lrA+uVRAn1OBVwZcSWCQryLM2kZoTSNaFSo5rknhFLjZYaSjCP&#10;IvuuUY345F0BlcIidZVpyrCIJeat+pToQ3rIPqB03lFGmJSnp69tKUOtsH00JdVZ1nDVD8GXjTDo&#10;h4jZ4pDbGbS/op7WlAQh4qzcGgoLsNUYmhK9WOESakrmM5ppS58X3rIwFw6hYjyMvVRm2ZHZX2mc&#10;5I6TrFxXxUliOT/EAijMIUlHRICR6pfSWy9uJfCfkIBSLXIAkpLOfbLq2FoqVcpMLLnGbJcK6dwn&#10;bp/FrX5I2YxdXtV2A5SkVEHdGmdeviNXJTueekNEUngWmc5v3ZoJpQfw1NBhWrKUqMO75BRmaCj1&#10;QldyHcWtL7zVJ6tdipfgP4gLrPsMUYYwwWwsF8dfSfpliZJkV2SYS2fRTtJZqfZPNQrCculOKmTS&#10;D9E8KdQSjoAJn+rqEm8AyQoDmalFtCFp3CHZOig2H81KeZjuU0rMo0KjUI8NoTcZmyc1GXjs4U+6&#10;lQJbHIFEk9/Kf8a3lcmJrKUVUAGleJu1LF20QZlTilR9520J/4WhjQhOnED19i1AELeUDImwg1RI&#10;YWgS3ctpBWp7ynQHnmJKhhAuJRZ6k1c3+9SUPc6QngKxQVMGbew48sLMD8DLG1NxQdT5eiZKe7NP&#10;NU6JiNk+Q947MYGKVWOcselPPKXAIdzFCnua4D1bSCMlAmVDejzKhRI4gIIgjUO8kVQlhBskNS08&#10;9GFfXK7YJ9HXYsMYDlLeWn0j7UkoNcVrU7jR2yeJ9LxrnqSXQFANhfheThBRoVoW8iPjiUO18xni&#10;0YG3lBoVJ1WR7cyH8HB+V3F6FsXuMsMynzhWko91jxOvN/GWkEqxZ5o4Mt5WaBbdCR80EzpYtJRk&#10;sM3br7BD7VlqliXCBp/IMEohjAyFfE75UH9QXZ+EnxOHUmBTzSfFWflwJFnAYhopL0xs8MT9jB9E&#10;fU9FAIjM4lKjFkNqqk8gnQ+YIuCRNknnPslM5czOgKhGDrlkhTQYa2BEAvF4uxjidMnRaUHsWVDK&#10;dUJSYvFhnU5gfciFV9T6lTpBNr3HDxoJRkdo5nGG7cTxg9jNVLOhE8dGdn7IUFi6i6h3AxNS/QwH&#10;F6T7g5Y+gV8C2ATkK1yVBsQnDE14sNYlIw4j6Y/wQUx2tNKXPnE40gdJXK/CJbv4u6S8ihJTFGqS&#10;TkL16W6a3GMsrZWvoWgxHTLjApCEWvIw4I5ZU4h7p1UjlfwrPOM5ioMRxi9rp18daM6xXFvpC3Gh&#10;1CyAtSZv2CeSTBsJ5fiXa0I6uc7wBmQvh4RIsVuxxslmuYRnIBvdfRdnAQ9p2MAhTjYg7K61Kf5X&#10;LgXk1Kt0DWCeTLVcp7Or3OodfZBQiYmIO2v6JOeBDpApw8NLB0MsfWJtpUhL2I5csaTQUTI4L8pr&#10;afZy0EbKTSkMUUImlpN8kJz0F31kF2+VwkwpFd0s9nLSbHjBRW0up791KWaUEhBe3lL6vUm8JV4r&#10;YUbVJ0FKlGgcCiAp3H10eio9k30Q0fV2jZN49VJDSXyo8K75hhTs7MVfMLLLMWPiEwbeShLNLyuc&#10;kpMPXaXKoMh6YkZK9kiaRasCccMEBCmbCKyiFSYfKxH2V2wWOFlzmgyBbMEKfeLQlE4mdkF8KLnf&#10;CvnkBLNcQEfWK7kaGbcophllKH1e10Oj+CUUFB6GQjthgms+k1AGynAsn2Zf2DASMYRRVCRyGHe2&#10;e8mHpXSLr09JYycOoeGtHqLeQHJC4YOwimxWaqTkLY8zmhLecaLuJMMlzSaDXcmKOsRTUhZ26Uwe&#10;XKBkmYsL0tU4rYsJvHP9LGESsWrid+a38p/RfeWAIskmhh4wsllS7du3XC9qbLOVSgRbDBw1HoQr&#10;15DAX9wB8xA9m3QcGx5wB1Nvthf7K34nRo5EksJ3RgNH90mtYlK6ZN/kIAf1kNVY4rWBkmLJirWZ&#10;7UU5ok4ZlLUmsYWyZXe1T4vEGGmc0OOyVeJq0m4NknCcBHECpVgRZhzEdzgHMg4kFFToQWKAEAdJ&#10;DzFi8qTbXuyvFO3YsMonJRbDUIp3RCKJRkVxufGQYtrseLHU+ieTS69hbPpalLUBEDNEefY3HxKy&#10;TrIkEbWKcWIJSz2X4AClGoGeFRw7Okj6Z6+MqgTDW05Iymc+xLA7HPLNZ4P9mYYSA5+atxQP5Rg+&#10;iLaCgg3Ew/i1ElSuGGew0+NQrjckIZo5hbTsc1qYgKefrdhlh5RvnBz0JYIlvCUUZF1lXbBG4ZBN&#10;lOUaS0N53ec3j5ulcRLEseesutY2iRHeS99qdBOhNhITKXAtmstggJx0rmdYRnj9nSZqleQLZZy3&#10;+V4Pn8jClILlcgaCxR1B4jkfFofLVYEBvKyceA8+sRmK1G6luD8+caFkqFWgpD3MpGzvzzy1msP+&#10;SuPk6M5cW7ZQLtBijmQ5DUo4HLihBQG7N2/BRGDQRW75Il6S9z3e6HMTjooKfeahLB+EipTqAPPQ&#10;N5+q/vK6TwJVHOsXmr3mLVYUeYv0sMYgxNWjvjVR0mng0GUo4phHEUD2y4cE5HOJiERH/LxtkKxc&#10;f5XRt/SJVuNxHMoVbhvc0fS1lXqERTaLw0K59AkypGg5qApQbWVFjihI6dtFsfnmE0NPih9Cs5Ba&#10;3lKyItV94WFWw5cPwiZJ3nBM37lxG8IFqU+gGWbl0iygTke/xlytlhXZEp8XKsxi/3ymDJCMJCaW&#10;Vasc1sqOrDDK62dwPZVwVy5EirEsvEXAiALtnEy2ivaGQrfqJu8aZnbl+oiwFC/3SIQpP7/96XB8&#10;lqsizsenx4//+Pj0FH7sHw7Phz8+ne6+7LiUYrffH17eMgPNm08vchNFPBhkv3v9cP/pafcWbqF4&#10;OUprkXWn89tPu/NDbC3QRzX7/Ph2OEUoPL3weV9fz+/Prz+ffvxB/vbL8eNffz7dnd6e/njkK8DW&#10;7mX/cORmjP3bKUinvPX1/PrjD6+P+/f8/+7356eXs/ztw/3D29vr+3fvzjKU3fkPx9fDC08/HU/P&#10;uzd+nj6/+3jafX18+fz89A6lML6D6u230+E+NfLsauN5d/r1t9e/2x+fYezjL49Pj29/Dc3BA/mo&#10;ly8/P+5lQPJj/09fGM/jR5wbjLaX3fMBL3G+e919OTz+en76f//n6fF8f/fxcN4zxr8cng6fji/H&#10;u9fHX9+On0+7552MObcTW2ViH/d/Pu5/Pd+9HP/4sHv5fPiH8yt3idBF4JB9XcZoP+mXp8fXPOvy&#10;9zR4+l/n3/HTp8f94afj/rdn4BGZeDow/4/Hl/PD4ytjOb0/PP9yYMCn//6RO2n257fdG4NmgIfD&#10;i3wgwDvt/xcfHP/+djq87QHq7v0nwJP+HaSe84MwgstHy3gEMHe/fP0fx4+0vPvt7Rjg9/unU8A1&#10;Hyl3oBAmSvZ3/Fvo7vD7292ehwSmJct8txe3M/6d53SbG3kFwCIod/IXBsP3hk52X7iSJb6aX5Fv&#10;V9AXWKt/oM0A9Pzd9CJ/5f8B/Z/ff/0MmnmL+X59eNz/tHvb6d/hrfeH9vhwfPp4OP34HwAAAP//&#10;AwBQSwMECgAAAAAAAAAhAO1s7auPAgAAjwIAABQAAABkcnMvbWVkaWEvaW1hZ2UxLnBuZ4lQTkcN&#10;ChoKAAAADUlIRFIAAAAiAAAAIwgGAAAA8RvYZwAAAAZiS0dEAP8A/wD/oL2nkwAAAAlwSFlzAAAO&#10;xAAADsQBlSsOGwAAAi9JREFUWIXNmD1MFEEYhp/dO2IwopHCYCOJCRQUGIl0orGw1MSfQhsoiBUm&#10;xNLEwkJiRyWV8qONlY2WVoodBKMFBXeSXA2hgUAh3mtxs+ew7K47znnLm0yxO/N977PZ2Z/vCyTh&#10;qG7gEjBsDYAlaywDW05ZJeUZPZJmJVWUXxUT05PHIw/EbUmbDgBxbUi65QNyStKCB0Bc85JOpvkF&#10;St4jV4E3wLmUOzpt9sFT4DQwac2VgKmU2BowCnzOs0euS6pnXNm0tXZR0o+EHPcy4uvG40BMGOPq&#10;Al4CQdrmBr5kzEX6mTEXGI8T9sk4yHOgN4eRr3qNVyLIFWCiDRCRHgIjcZBO4FUbISLNGu8myBOg&#10;rwCQPuPdBLlZAESkGxHIcWCghYlLwF2H9QNAZxkY5PDT46LzwL51HDjmKwEXysCQB4SdzEcXwxaB&#10;+GroSIH0F00B9IfAWtEUwFoIrBRNAawcGZAyrQGJv0dcH+evIfAdqHtArAMd1jgGvHWI/wV8C4Fd&#10;YNUDJCnxO4f1q8Be9Cp+30IQV32AP9+EKaBaAEQFeGaD7ALjBYCMA3s2CDR+8WfaCPECWIwO4p/r&#10;xzRqj/+tmvFqKg6yDTwAsirzyzmMOjLmZDx27JPlhIUfgWukV3qPTLJl4AyNWui+NR9VekmqAWPA&#10;p8N42bXva4fa9m9aMDn/uRtwR37dgE01OgrebQkknZU0J6nqAFA1Mbn6I2ndgCx1c7BblNQxWsKx&#10;Y/QblACJ+BnlG1gAAAAASUVORK5CYIJ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icQ15iNAAAdAkBAA4AAAAA&#10;AAAAAAAAAAAAOgIAAGRycy9lMm9Eb2MueG1sUEsBAi0ACgAAAAAAAAAhAO1s7auPAgAAjwIAABQA&#10;AAAAAAAAAAAAAAAAyDYAAGRycy9tZWRpYS9pbWFnZTEucG5nUEsBAi0AFAAGAAgAAAAhAAu2Z9ja&#10;AAAAAwEAAA8AAAAAAAAAAAAAAAAAiTkAAGRycy9kb3ducmV2LnhtbFBLAQItABQABgAIAAAAIQCq&#10;Jg6+vAAAACEBAAAZAAAAAAAAAAAAAAAAAJA6AABkcnMvX3JlbHMvZTJvRG9jLnhtbC5yZWxzUEsF&#10;BgAAAAAGAAYAfAEAAIM7AAAAAA==&#10;">
                      <v:shape id="Laisva forma: 162 figūra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28 paveikslėlis" o:spid="_x0000_s1028" type="#_x0000_t75" alt="Telefono piktograma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Telefono piktogram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0C56377E" w14:textId="38F76D12" w:rsidR="00E77B5E" w:rsidRPr="001255EE" w:rsidRDefault="00500D9D" w:rsidP="00AE68A8">
            <w:pPr>
              <w:pStyle w:val="Informacija"/>
            </w:pPr>
            <w:r>
              <w:t>11111111</w:t>
            </w:r>
          </w:p>
        </w:tc>
        <w:tc>
          <w:tcPr>
            <w:tcW w:w="423" w:type="dxa"/>
            <w:vMerge/>
          </w:tcPr>
          <w:p w14:paraId="629B9EEF" w14:textId="77777777" w:rsidR="00E77B5E" w:rsidRPr="001255EE" w:rsidRDefault="00E77B5E" w:rsidP="00AE68A8"/>
        </w:tc>
        <w:tc>
          <w:tcPr>
            <w:tcW w:w="6601" w:type="dxa"/>
            <w:gridSpan w:val="2"/>
            <w:vMerge/>
          </w:tcPr>
          <w:p w14:paraId="072D1F94" w14:textId="77777777" w:rsidR="00E77B5E" w:rsidRPr="001255EE" w:rsidRDefault="00E77B5E" w:rsidP="00AE68A8"/>
        </w:tc>
      </w:tr>
      <w:tr w:rsidR="00E77B5E" w:rsidRPr="001255EE" w14:paraId="4A3CE753" w14:textId="77777777" w:rsidTr="00E77B5E">
        <w:trPr>
          <w:trHeight w:val="183"/>
        </w:trPr>
        <w:tc>
          <w:tcPr>
            <w:tcW w:w="719" w:type="dxa"/>
          </w:tcPr>
          <w:p w14:paraId="37167498" w14:textId="77777777" w:rsidR="00E77B5E" w:rsidRPr="001255EE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7383B745" w14:textId="77777777" w:rsidR="00E77B5E" w:rsidRPr="001255EE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1F1AB9EB" w14:textId="77777777" w:rsidR="00E77B5E" w:rsidRPr="001255EE" w:rsidRDefault="00E77B5E" w:rsidP="00AE68A8"/>
        </w:tc>
        <w:tc>
          <w:tcPr>
            <w:tcW w:w="6601" w:type="dxa"/>
            <w:gridSpan w:val="2"/>
            <w:vMerge/>
          </w:tcPr>
          <w:p w14:paraId="5F5B3CEB" w14:textId="77777777" w:rsidR="00E77B5E" w:rsidRPr="001255EE" w:rsidRDefault="00E77B5E" w:rsidP="00AE68A8"/>
        </w:tc>
      </w:tr>
      <w:tr w:rsidR="00E77B5E" w:rsidRPr="001255EE" w14:paraId="3C85971D" w14:textId="77777777" w:rsidTr="00E77B5E">
        <w:trPr>
          <w:trHeight w:val="633"/>
        </w:trPr>
        <w:tc>
          <w:tcPr>
            <w:tcW w:w="719" w:type="dxa"/>
          </w:tcPr>
          <w:p w14:paraId="1D8340D5" w14:textId="77777777" w:rsidR="00E77B5E" w:rsidRPr="001255EE" w:rsidRDefault="00E77B5E" w:rsidP="00CC1E8B">
            <w:pPr>
              <w:pStyle w:val="Kontaktinisasmuo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F5AF183" w14:textId="77777777" w:rsidR="00E77B5E" w:rsidRPr="001255EE" w:rsidRDefault="00E77B5E" w:rsidP="00CC1E8B">
            <w:pPr>
              <w:pStyle w:val="Kontaktinisasmuo"/>
            </w:pPr>
            <w:r w:rsidRPr="001255EE">
              <w:rPr>
                <w:noProof/>
                <w:lang w:bidi="lt-LT"/>
              </w:rPr>
              <mc:AlternateContent>
                <mc:Choice Requires="wpg">
                  <w:drawing>
                    <wp:inline distT="0" distB="0" distL="0" distR="0" wp14:anchorId="2B3C79E6" wp14:editId="4A1D44E5">
                      <wp:extent cx="338455" cy="346075"/>
                      <wp:effectExtent l="0" t="0" r="4445" b="0"/>
                      <wp:docPr id="24" name="24 grupė" descr="el. pašto piktogram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Laisva forma: 273 figūra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32 paveikslėlis" descr="El. pašto piktogram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6B0826" id="24 grupė" o:spid="_x0000_s1026" alt="el. pašto piktogram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Awv9zIAAMz9AAAOAAAAZHJzL2Uyb0RvYy54bWyknduOI0mSnu8F6B2I&#10;vBQwU4xzRKGrF6vp3YGA0aqhXQG7l2wWqzLRmckEya7q0YvoWtd6De176bNw96CZJzPDfNTADDMq&#10;wvz4m7md3P2Hv/v96XHz7XA6PxyfP91Vf9zebQ7P++Pnh+evn+7+x7/84x/Gu835snv+vHs8Ph8+&#10;3f31cL77ux//43/44fvLx0N9vD8+fj6cNhTyfP74/eXT3f3l8vLxw4fz/v7wtDv/8fhyeObll+Pp&#10;aXfh8fT1w+fT7julPz1+qLfb/sP34+nzy+m4P5zP/OtP4eXdj3P5X74c9pf/9uXL+XDZPH66o22X&#10;+f9P8///Iv//4ccfdh+/nnYv9w/72Izd39CKp93DM5UuRf20u+w2v50eXhX19LA/Hc/HL5c/7o9P&#10;H45fvjzsD3Mf6E21zXrz59Pxt5e5L18/fv/6sgwTQ5uN099c7P6fvv359PLPLz+fGInvL18Zi/lJ&#10;+vL7l9OT/NLKze/zkP11GbLD75fNnn9smrHturvNnldN22+HLgzp/p5xf0W1v/+Hd+k+pEo/mKZ8&#10;fwEc52v/z/9//f/n+93LYR7W80f6//Np8/D50109tHeb590TIP3L7uH8bbeZUfdxUw/N5svD13//&#10;P6ed9E0aA5UMmQzO+eUvx/2v583z8U/3u+evh78/vwA6WEG+pRvqY3k4R7K/fWyXMdp93P92vvz5&#10;cJwnafftL+dLQPNn/pqx+Dn2Z398fj4/XA7/Cgd8eXoE4P/pw6buunbbjJvv0sGq3jZh4r7mRP+m&#10;ica2aadhcw/N1FZN+wbNv1ZZRdO0Xa9IE3krqk1FQ7ttHRVponGc6srRo8ZU5Bw6TeTtESi8zlHf&#10;bGvPHGmisdpW/XZ9juBaXVFVeeZIE3kr6k1FHRU162DQRGM3Do1jjgZTkXPoNJG3Ryxq16Frh27o&#10;pvUeaaJ+Grp+XJ+jyVQEVPthvSJNNFTDAM06w2our9txbKpuvaZKU7mr0nxet207bR2jV2mqvqta&#10;2GK9V5rT67ZDdjnGr9JUfd81w+SoSvN63fZ9u/VUpan6se7q1lGV5vbaC79KU3nxV2l+b8a6gQ1X&#10;FwxD1DF+LgBqhm/6ph49NWmibpr6zgN1zfFN27nkXqWJ+qYbu9oxUZrlm6bvWWjWR08TMXhT60Gf&#10;5nnGbtt6uFcT9UO9bR2jV2uWb6pKBmK1T4Zo2E7V5IB5rTkeXaP3IMIS1ag2nacqzfFVUw+jp1OG&#10;qNvWfe0ZP83x1ThNjacqQzQMdTV6eqU5vu2nrUek15qortt6qBz4q7WcYHo7oLSOCk2EOtrUjadX&#10;muerthv73qFO1Jqq7tvON1ma66sJLWTrUS81Vd1tm2Hr6Zfm+5rVo+k8/TJUVdf4kKE5n9EAup5+&#10;aaqq71ASHIBvtMBAf5lEH1nFhqESHWbyCKdGiwwU55o2OuoyVPUwTL1DuDeG/adt046OMTRUdb9F&#10;UXCwV2P4v2lql9QwVDVL/tbVLy0AGIuu8XRLE9VdM/qmSwuApmVhcKxajSaqK/gY9XFVE2w0/1eA&#10;12PsWCLR6BpPVZr9q3qaak+vDNGWxdhjZjeG+1n2PYuJIUJT4D/H+Gne9yqCjSbyKoKtkRdtjc3j&#10;AKChaicMGAcLt4bxZ9eGY6oMlVgUHlC0Wlpg9FQI3XXJZKg61m+PLthqYYElginnqUpTdQgztK1V&#10;rmoN2zPsW4+wMFRdPyHeHVUZtu9YtDzaTKup+qoftx5YaFlRdygLrqo0VT+MQ+Vgq1azPatV3bvm&#10;SlMNVbWdHGKpNbKim0R1dyBQUw31ADs65krzfd1N47j1VKWpBrjRo+N2Rlp0E1quQ1oYqqFlwXL0&#10;qjPSohvolYOvDJXX9OmMtOg6vEWeqjRVP2CjOviq03xfd9XIir8OC0PVg0CPtOistBhhYc9caaoO&#10;Zd9jj0hIQnno8B96jEdDhd5TebwxneZ7cWd1LgRqqg73e+2ZK833Nct9P3gGUFOJveSaK833dT31&#10;I7rjqtbeaaoW54XH+O4032P4bJlkR1WaCqhXTbUumHojLbyuR0PldT32Rlq0yBgPXxmqvsXh5lhE&#10;es33dQsLe9wXhqqv8DN5qjLSopmabe+QFr2m6sYKgeaYK833NT5YjO91WPSayqty9kZa4KdrXHOl&#10;qdDMqsEzgJrvcaeOOHMcvdJUHfoSyuOqctZrvndLC0PllRa95nugNPVbh91tqTAaPYKp13yPusQq&#10;7KlKU1UNUPLUNRhxgWqGlFmfLENViYHQNuuzNRh5gbDAh+aoS1MR9etrV11GYHj1s0FTVYwGNoyj&#10;X5r3xc80uMZQU1V9T2DXITIkgq9W/e3YePROS1VVNV5jR7809+M6rzo049UFkvQI3cIG1dhTl2b/&#10;Cs2z94SxBk3F8kMM3lOXlhpYFvhyHWJ30FSYTBN+Y8cYarHRs+yjsK4PoSaqcZLiKnFUpQVAw2I3&#10;ONatQROJ+5dY5XpVo5YayKfJ4xe0RB1mlsf/Mxr2R7OjfasDaIlaugWXrK4mo+F+ELh1iEJL5BWF&#10;o2F+zAQPZ1midmq6oXf0SkuMCjN1dKieoyFqWUpcVWnWr0Z8kA6wj4aIFbLCFbE+V5rz6RVNdMDC&#10;EHmXyFEzfoXAJVlqHYGGCAYmjujolWZ8qpoIy69XZYhqtAWPs2k0jI9xMXgG0BARQ+wbx7o/WWnh&#10;4ytLRLpG67F+JiMtvFqapXJqaZOWFpI24IlHGyLWYayLdVRMWljg/cH1u44KQ4RK4lrxJ832DDji&#10;1lGTIcJR4gnBTJrr0dwnj6fOEAGjymMjTJrpJ2F6R5cMDe5Hj/Ns0izfEH31jJ2mAQ4sVQ6zZ9Ic&#10;33Vk0Dm6pGkIKTVirK+K2UkzPL5Rj0phaCoCw53HSVdttZQYGxyW652yRFinEvRe7xXZg0pHnSR+&#10;4KlLEyEuqcuhAFZbLSeIXg+eZMeMahLD0dUxLSpqTEBPDLAiMVap7NuRJGcHNqqtZnwmDEXQM4ya&#10;qq7ROT2ZnNVWCww854Mn5Gip8DQ1PXJmFfWIMDUgHa43j4FgqUjFQ+Q6pHu11TKgZ6o9Fp2lqjs8&#10;kT40ajEguR4eTy6+bzUe2D746l1oNNKD5IHJBRBNVWMKShvX58wmapKI5nFwsVqZno30zAMQk6pJ&#10;TBpkOaBvqIj5Ygy6KtMSZCT/28XUJsUTr0RDwN0zjFoWTBiRvmHUVDVZnrJSOOZMywL0fgwaD0JM&#10;nicBu4r6PLVpEYLNgNLmWDhploZIP1KbB/yVliE1LMSweDBiyDoWGY85VJnkzZp0VGKLntq07EE+&#10;sqy5QGLlwUAGv2skDRkjMvg42wgETPnWoyySg6/mjY5VA7G4dUyaRM64b8QxkoaMfFuMNw9KTDIn&#10;CUyEdz0jachYQpEKrtq0JCFRDR3Qg5LakBHHQ6XzjKQVCiyiHodKVRsyhCT/eWrTsgSvOZh0+L+I&#10;fyqU1Dj2R9Z6B0qMUMCn0taeFcAkkbIph+w4V9+sUGAPmktHsBmhNfamxxVb1VYo1CRtuDBpyNoe&#10;lcSFSS0UMBckm9TDb5qsHqiNVdExb0YokOTeu1S7WpOxMaypCQqu12ZTPDGn8WM4+mbIWEoHzHdP&#10;bcZAYftI45KTNqNU0lBd82bSPNGjKpe/GUta8xsMgL/K0zctFKhsQCx4RlKTIczHyTeSWiiQzdu7&#10;FFf2CiozagAiLkiabE9x6nr291WGigx2VmAXRrQkGclh97j9KpMlih6DP9g1aVoiEBP32WyNpqp7&#10;sl99c6YFAu5qVCAPQDQVGXdoya5h1PIALab1Vaap0P8RWx4pYhI/idxjajt6ZqhEhLtypSqT+snY&#10;Vy7NzlCxz0G8Pg6uNsmf/ZYMc8+cGSpMX6eKbJJGSQ4cXe4KQ4VTih0cHoDYBFDifh7vcGWoWAgH&#10;SctcX2ZMCig7HfAyeQBiVBjyQUjR8lSmJUhDXqZrSWs1VY0IgdM8lRlZgBHlmzNLVY+tr2daFsyJ&#10;tC4+01Q1xgk5FJ6eaVlQ4Rtx6Y+tpuI4BWSIpzKTDIoWSKKRAyCWiiQPSfNfR6NJB63IwfU4witL&#10;5XZ4mjRSHJnIHk/PtBJSiShwrWcmJXTC7+6qS6sg7IYbCSx7RlErE3iYXG4Yk35K8jN1eYSVSQol&#10;ruIyQQ0Rwd5hcjmNTS5p2/gUYkNUsW1MDltwIFHLAfb1ulis00QV2vDWpaCavFB84S6zwhCxYweL&#10;0NUvLQUYQhczaxrkDR5BDzObxFDMY5duaogqonRk/Tumy2SGIqRcMDREmCEkDLvq0hKAA15clpLJ&#10;JyW2MA4u9jK5oS398syXIRKDR8IC65A3yaGkvLrUDkOEuTN6NiICV2XueKWGIUKEEkXz9EprD5yT&#10;4VpRek2EXSWxMMcAavbHNvXsiyHPRQ3FiFPNFWWyyaFblBSPc8BQEZny2c8mpxRFjxx0xzppqEZU&#10;otqzdNnsUGIcLg3RUGEDu3Yv49NVI0/WsC9SZ6hI85J9revQsNmhKL4u56mh6mfzzVOX1hpI1yQX&#10;wzFfg6YiLYA0YE9dWtUgboms8dSlqTqsAE8+QWWzQ3sG0SMMDVVH4MwlC212KMLGtaAYKjbhySkx&#10;DmxoCYCVOLgWFJtTSojfN1/a4vBmHjGpmlOcqUdodZqKnVO9K4plyUixdRlgNkMUJ+vWpc1bMtQh&#10;5nl9xmyO6DSyVcYDRUvWwi4eFjNZomwAYqO1R/4aspbYEOqXo2daCgApdkO5eqbJ0MzZTO+pTIsB&#10;IohsLHFVpsnYdc6xQJ7KtMoh+/h8aLQppm40av2B3Hcy0j323mjI6JlLftgkU/Z8sNY6hLAlc1dm&#10;RAGnXLjOncFK1rIAGwL714FGI0HwpPeeXGcMZV2Zl6lt1ujAMLrsZktWI648aLRpowQXOH/CMWeW&#10;DN3DJfRt5igxocFlYVqytpfT1dbnzCSPcpYdWrBHXBmyWjQ4D0BM0mkNWePiM0PWEF1wodGkkJI4&#10;0olrcDXFmlwihcaGRAKX1Depp9j2mCAeCWLIGraYetJcK5N+ymhwdKyrMq244GCVnH0HQIwoIGQl&#10;Ti3HMBoyd2VGFMxJ3a7KNNkou9TWO8agqYnGfMav5ZDDlmzk4AFXXcZ2IYdMJMHqIOL1VU2cyHNw&#10;yCo2XysigrAwtKtfmgynrOeYQDln9RoHRdEkhc+BREs2kQnj2HqHIavqGkndx6vlGEJNBWP6Tq+y&#10;Kago3h6hiA6rWsgUu6LrSEFFhdSWA0Qc/dJUnPHG2WYezGsRIIEIHCWOujQVabyE7zx1aQmAK8yl&#10;eeAYUaNB7H/wOKjYNKeoJKvBs5HbUlWS2ePpl8kj5cQ7Qk6OMTRU+EldxgR5PKpfpLnhzPVMmCET&#10;pvTwl8kiDduePUA0ZF7ZWxm50ZAs41EEcEqr4cBV4kChSSDFMsZs8YgNQya5qg71BkmrmscWBbJH&#10;HQaSJeMAT48xxnZlUxfucN8IajKWPI/9jNTUdbFX2uUqtWS1JIV45svwv8T7PYkCqHeqiTUagMOg&#10;RZIpIsKS6Hou7jJkBCE8/bJJo7LtwuNdQUfWTcRccdVlpAbn0pAQ4hBRNtOUQISHv0zCKKlKLA4e&#10;zFsylhQPf5l00aoh6c3XLy01UFJ8Y6j1BjJjZr/W+lJpckwl9uYaQy03pqoZXZA3CabY2i4FwOSJ&#10;Tpw+5Mn5IYlDodCr85rcUnZewaMeEGpZM7JMehi51tzPvjoO8/dUpalIPnPJJ5MeCo/IjRGeurTM&#10;IEpSe/jYJIey52jLvitHXYasJU3FM4QmNVTShzmM1lOXFjW4blzamkkMxYASAeWpS1soGK++MTTM&#10;79agzGmjXplhskJxLG0xUjz9MqKGsLZrvrTMIGvTqUHZXNJcOnEbx9d038buPl3Bsf/9Od7BwV8b&#10;rgWRe1PkSo6X41kuRdEXcnBxSnr8t/k+GoqESr5eIQZImjjcOOIlBhmauJ6vK/ESgxBNPF8d4m42&#10;c6eJ5ztE3MTMoSaeb5txEyOTNXFf1GekrCYeioiRm5p4LCJGEGriqYhYrChNzbNcTOOdabGLDHkZ&#10;ysTUMeRlOBPrxZCXIU1MEkNehjUxTgx5GdrE3jDkZXgTE8KQlyFO1HtDXoY5UfQNeRnqRAnX5DyX&#10;oE70akNehjpRlQ15GepEaTbkZagThdaQl6FOlFRDXoY6UTwNeRnqRAU15GWoE7XSkJehTlRFQ16G&#10;OlHjNDnPJagThc6Ql6FOdDRDXoY60Z8MeRnqRJMy5GWoEy3HkJehTvbAGPIy1MmuFkNehjo50dyQ&#10;l6FOjik35GWok70kmpznEtTJ7hBDXoY62e9hyMtQJzs4DHkZ6mRPhiEvQ53szTDkZaiTfROGvAx1&#10;cvi2IS9DnRyobcjLUCe7FQx5Gepk/4Em57kEdbKjwJCXoU52FhjyMtTJXgFDXoY6yeQ35GWok+R8&#10;Q16GOsm3N+RlqJMUekNehjrJijfkZaiTw5YNeRnqJHldk/NcgjrJRzfkZaiTFHNDXoY6yRo35GWo&#10;k0RwQ16GOknuNuRlqJOEbUNehjpJwjbkZaiTvGpDXoY6SZU25GWok+xnTc5zCeokodmQl6FOcpQN&#10;eRnqJO3YkJehTk6nNeRlqJPkYENehjrJ9zXkZaiTFF5DXoY6yco15GWokzxbQ16GOsmc1eQ8l6BO&#10;cmENeRnqJLvVkJehTo5DNeRlqJMjTg15Geokp9SQl6FOskQNeRnqJO/TkJehTjI5DXkZ6iQ305CX&#10;oU6yLTU5zyWok/xJQ16GOsmINORlqJMcR0NehjrJWjTkZaiTPERDXoY6ySw05GWokxRDQ16GOjm2&#10;0pCXoU7OlTTkZaibz4rU9PIPJbgjrmcbIP9QVkAGPTnlsayADHxycmNZARn85AzHsgIyAMoJi2UF&#10;ZBCUUxPLCshAKCchlhWQwVBONywrIAMiR8iXFfAqYFEcsciRSAyjqAuvghb8Q1kBORKJY5QVkCOR&#10;SEZZATkSiWWUFZAjkWhGWQE5EolnlBWQI5GIRlkBORKJaRQVkAcxyOIqLCBHInGNshbkMpHIRlkB&#10;ORKJbZQVkCOR6EZZATkSiW+UFZAjkQhHWQE5EolxlBWQI5EoR1kBORKJcxQVkAc2yK4qLCBHIrGO&#10;shbkSCTaUVZAjkTiHWUF5Egk4lFWQI5EYh5lBeRIJOpRVkCOROIeZQXkSCTyUVZAjkRiH0UF5MGO&#10;qjDaMR+hZRRN4h9lLciRSASkrIAcicRAygrIkUgUpKyAHInEQcoKyJFIJKSsgByJxELKCsiRSDSk&#10;rIAcicRDigrIAyBs2iksIJeJxETKWpAjkahIWQE5EomLlBWQI5HISFkBORKJjZQVkCOR6EhZATkS&#10;iY+UFZAjkQhJWQE5EomRFBWQB0XYIlBYQI5E4iRlLciRSKSkrIAcicRKygrIkUi0pKyAHInES8oK&#10;yJFIxKSsgByJxEzKCsiRSNSkrIAcicRNigrIAyWcmFVYQI5EYidlLciRSPSkrIAcicRPygrIkUgE&#10;payAHInEUMoKyJFIFKWsgByJxFHKCsiRSCSlrIAcicRSigrIgyfcKFBYQI5E4illLciRSESlrIAc&#10;icRUygrIkUhUpayAHInEVcoKyJFIZKWsgByJxFbKCsiRSHSlrIAcicRXigrIAypcP1BYQI5EYixl&#10;LciRSJSlrIAcicRZygrIkUikpayAHInEWsoKyJFItKWsgByJxFvKCsiRSMSlrIAcicRcSgqYz0HQ&#10;pq/8Q1kBGRLltIOyAjIkyskHZQVkSJRzCcoKyJAoZxSUFZAhUY4QKCsgQ6KcJlBWQIZE7g8sLCBD&#10;ouzgL2tBhkTZll9UQB5j4QaewgJyJBbGWOo8xiL/UNaFHImFMRZ2PNuApfxDWQtyJBbGWOYN6UYe&#10;FMZY5u3itoBCJOabRGRTeNkY5EgsjLHMu7VNFwpjLNyRl01jYYyFMxHyAgqR+Gq7SGGMpX61YaQw&#10;xsIdNHkXCmXiq00jhTEWLvPLW1CIxFcbRwpjLPWrrSOFMRauCMm6UBhj4RTSvIDC1TnfQMJlCmXc&#10;mG8h4d7dwgJymVgYY+HUn3wMDBLDtsO4NfZ02F82j5/uHu82l093l7vN6dPd6W7zy6e7X6TVbJbd&#10;XWRHbfpz8/3TXbxy7G5zL39P7Fpv5321T8dvh385zl9eZIMtJ92327gthNsUON4qDsT1w/1vvzzs&#10;//Phf66T0ZKlUM5Wn3t4LfT9t9JjU5F9SgX3HBgdtALOpecM5zgAsVquYI0szrttkA7XajkOOEZl&#10;uGte1oQowT3VvlvwfJNW6O2NRr0xwLZ/+8fj+TBP5nXgY585gbdOM0Sy0OIzvX5oi3qPbBkMDqQV&#10;+05Socal0Pff+maIc/eYmVAwx94GT/+14JbLguLbltMwZ769vuWclJgZd51dZ7XvF9xwr1fgOI6s&#10;f9WoNwbYDus7M8QJQ1yCN/eZwxs5feUVDz0+G+7hmGOOUJwJBs7kWvyn6TNbc5zQm0TL2LXjyBnD&#10;WZHvv309sm+DkHNtuTI8dLHjUrD1LnbIktDFnsMHF7dY6mL6TZ3jbhu5whY8cmZptyzs6bP0mz5/&#10;Y8TTZ29PFme7ca7yXFFHu5ahf5+bOEySs+kDFYdmhhBcGl0Bl5yMR9s5m1EOOw5SeRZKTd9wX154&#10;OXEWjV/qcIcXd13NlHIuUghAL3V23HMUpptLWbm2ztTJ6duRuQH7eI22GUmXxioMadNw2W2cgK7h&#10;CvGI4fRV+o1f1yN3M4W2cSPsEhRNX90CcMORVVF34MD+NqgdS3841zJyRD9xO6oRDMgq6YQM8MBp&#10;OVefjOnPrToxHbjcZqYcOTQ9jH6qk5tiOdlmfkkGY9sG//fyllGNE8d5G9wWslg9q7VyHaQYitLe&#10;iiPXWX717HDJGufBhLet3GxjFjFOVRxiSrucrsjpp3EibPfsU5gUUgaauGUL0crx0LZg7nFI1cqF&#10;CaE/S29HjpuLY8FNadXVA7vaW44H4RLW0B/O4mmtUOdO4zpmucv1tdwNq8dC7luMUgvtnnvCEuxs&#10;/+xT6C095AbRuVpOp+bGRwMZWJQTt8LblqvIbW/BEOtQeNtxyOlVe1vtLX1AEIbuMjtcvmY6xLWX&#10;nM4YK6bWKvi+lmHmtH9wGGrmNq+i6QWsbUzdZhHjQmtbM2cTtdFG46oUbt+wrydRiWLDuByTwyrd&#10;wJJzPlmm4mjOF8XqScSkoF1hVedvEYHmNYK9iRsZKQmGKKi5w2mUWs1RPmhwpugefSgOZ8W5p5Md&#10;Em7iY4oiI6I38oW/z1yFzv27c5+5v4cb1W2nOHOSQ8LCa7lKKHjb0zyzunMDSmRyFniwWlAzZ2Sn&#10;midO7QzjtRTdcYNGlO6cWsiZaEb2oyrK7Ie54tJDCvDXDL6SqslBV3IhsBltxh+5EYoOd9jp1yw5&#10;cgVGeM2VtNx36a6Z83G5qC4WzRHp25BakPpccepmnfqMtMlkDOe11Ul6cfsxV0/5+1xxHCULbWz1&#10;yHVcRo6AbE4/jG8bKjKDzfB2idk5kKlklud7CqMYYenhlj49li3COrF6Q3A6uNzScHAU1ja9rRAh&#10;V6/mqvgS5SdJvtf8BHeKTTUvXFy4BpR0oypsrzgJlWhr15S41WpZAtNKywmqckOhUpHkYr0wxFx6&#10;J8do6pcckMWFcaFJnEy/XQxUuybYp7gediylgXSCHa3oQKOQoL909WoNpgGuUW/iaoiew3/Sotfq&#10;sul2qJPJ4HjuuVgWMw4S033RGhCnIIdpS3W+pZjanr2t2LJ8YlSEHrWc5rpEcd/XbDlYTeZ1brFI&#10;cTv6vG0QwPFtP1hdRQ5lw96Jb4cSQEDaI+UiKVdSmEnnLZcLBiBy33cXJj2NFOsc+Au8w8KEoeGf&#10;HjTj+Z4l0dVRqoN2dS2YmqKLoEMpsOpijT7YRHc8p6lz219BtRzzGqHYcblFvkBywmLUF7n0VPhT&#10;cQcyGQ9NGCmWJFmH3WDsUNKjVdUhu7NquV5OVjVhgV6OhjOiDRuMRoW5xenCgc4F1TJ7UfnCHYAV&#10;Y/qDwsWhoaFaemslfY1KTrvCW+B2jTUYZkt2RmQ6bobDRJqJBo5aXeKN6bP0mz7naPXYAk76g21i&#10;19Jn6Xf5HKSGJg0gflFf0meWQxciZE9s0kK0AA2cXd9yH6wREzUnnWJRhu5w7V146xM/3Ei7dA3G&#10;DrN2rVbuao4Fy80KlumQvTLNgod3zKzU69RPuhL72XM1QZhr2po+uz04mAmAcUbeYmxeW4nMiQYF&#10;qzE3mln4iEGVcIk2fpsdUvWxldwssHAYCuNiZqTPbrZSrrVOQohW8qdhSyUNmCS7fnO46CjCUnoI&#10;3DEII8RsRan61ErUqzjvV+Gkx/Jt/wwLVnJQiImxjMqK8Mc0wz6bmynnBlvTDV2eaxdDJzhjNfqG&#10;l2mqsdPjQRPYVyX2MUpIu00Cb8sVQbM3aSmYlQFlKowdi1rIJlrecucRd3CFt6zh1/0Z7wmIt9xX&#10;aQLS7zIR8GDEGAeqLuZh+iz9ps+BZAIsetuiLqTP0m/8HCht44rbcXT1kkWbPku/6XN0l0X+K49V&#10;+iz9ps/Bd2w7KyNHhWfCzSIwEeG0TP6t+QYaA3VkHpMUhrwe5WxrzQiYQXgMwltWp8CuPmkFI6L4&#10;z6TiLbTKNYEmuYYzvMXplvHfW4i3/XtbXwrH0EcLDrx5WQYlFKV/bhXqciRb0MmdS8l241q6IezZ&#10;uPWWS/WQcreFl+1CnCJVMo4elNc5aKaK5q76wBYcr4sottKK5RFeCa2Wob5u5XiPbWACHCWBivvy&#10;UMsyMGXYwwxOK2VFjWhp2fe3e8ZFZknFl2BHsN5UzzgiO8CAArkuysIPA5/r5WMbudOhxBjiPvsh&#10;6kdywXRm74hQ5+KcUDQWBExggM+dvk2yWTnWGF9Q7K3tpX1KDEeXkvcKfTZfinFmJC2IUCH2n615&#10;G2InsrqIqnzFrq3LPoWauRILsyToAOh4+IEMUJAXSKTQZ4yxYcr8V+gImOfzkCAiCfL5+yyoxWkV&#10;aOXIbmvUAlD4PdbcY5Zbfkerw2mX2o1DpWC0J0RUDLjS5QHe0fMomliaihZlyzoScQOJ034earxY&#10;KoPIMM6toe4QUWmk0eLkbiUlN/GvcF9wKJgzsXnUb3E04BSY3+KHGYi++LGFZzShFs9na+MR5FAl&#10;a0L8SJkpgvSaolWGz2USqX/L2LBsL9fM0T4ZIm5HYB1Joez0WfpNCAR/t0RR+iz9Lp+LuyeWDjOk&#10;LLT0WfpNn3OjcpKDCNjVzxd7kPPWxwrTI3Q4lZp+l9Lh+tAYI8DTZ+k3fY71HLsKdFDIV0rHcIoD&#10;WSNJF1MvlZp+U+lyyWpoDJ6OfkliSJ+l3/T5ddy5MB27P2vMLQyj9TEucx2UL1a3gjBGLUGS0IBX&#10;S+Gb66ut5u0FOtxJGkrHC4QKFGbmfZWWCe/TkCNwAhbTWjIgCFJghmXcShhsLjhyro8lpUSaY6/1&#10;STShCYeWpjoJ1KG/zcVyrQQ3bekRZBJgnvkloaASvyX69hDtZALD4tNQE1OPEuyZi8W3SbDHvORS&#10;9GR/i2cxWb/ZvBjxFhHEVYix2IF+WmuByMc2duV1qI2hjirshIFeYNASYYkHvsgtNJl/n3BH1HTF&#10;6MV40t1sCK4k5sCLu7jD1rs5Xxo/Dx6bdnFXmhlTxbJCixWjxp2AYuwmblkUlSRM1utEZkfHE844&#10;NCcznfBtdOwxzxjp5iUejLRQ4OLEfyQNcqnfRFxjIhTK5EBKgu6KeGyj5BrwellHmWTDpJcMe4G7&#10;ndUhxWtQUUe7JBJvSaw7DBIm1Q1iUYtnddFW0XDd/ZQYa4LCSLA+bN1M/MkRAVhvYbpZ/bgmUdc6&#10;e8TjW+7j4nJlf7XwSMIu4SEJzSqosBoQ2Zmr5U8uNDVAwvZZYjyEOzDN3dXiA25juirhIbjSoIUo&#10;CtwfquUKNESTbhTTOt/PKnolZt645BqtA3jOM4jqDNFJDBBTMBIyqvh0DQ+oGWT8Y1zdGxpFvBjz&#10;391bYsBJshC5AhmmWjJViM2FghkUiRGpKeDWey56j287ID5PgYt1iDsSbI+kIzqimT10LtTX8JYl&#10;mgCGrpZQYjKSapzBbyHZLt50kv9ikQxuUFKVbyj7nEBcmmbYTEiDVEifpd8g2Fkz58tJZd5xXHVM&#10;xnufo0EyTaExmIUSPrOfW7iEOuSSrjTJ2IYSzlNzAYPKCUqzmo2li4/HvEUOp/AfgpUwUKzQVmSf&#10;YrWSm5OMDlRqCwHMiKTP1azhIr1Vo7hXPrka4dVZzoZ+2orsU1wqt9yAlqAHd2Nz6ZJZ64FmRKaI&#10;OuuoRQ2Vi+HCcEg2RoGxg2MBzk1FM5a2x/j88dakooGfBSdDj96Vxmuk5gKBh6ooExcmEQ3TMiOb&#10;cFBvU9GEXjBS1GBLdsgiETsE/KKK2/G1T2G0yY4ncJAYHQDb/CHCeVjbiV0lrm1rRlrh4grtbnBM&#10;B1nsEgTY7ovPlruscrknThcMrlD0a3mLhU1uZ3xN9yXVwYsw3CRcFh1opUuthRAZCMRZQ6eQ6ThO&#10;bJ+x0pL5SYfloiR/zSieU1rFAQgKt5lI2Jzo2NxntFsJ99jXLErJ/mM1imqkb7Th/CREyBRFCued&#10;wiAJ80zwtRos9EkNkDvkQsOuI+arGetg8RJsyYaxtoOIh2WBk7XBKo1MBspgRBjIlywK/zyj90QT&#10;jHHDHW5Hm4UVkRgQxq1QZFKY0Wb8t3G0ifjg2impmSB/tDHwe6Cw2Imk4jZJEqxocopszUSfkgSE&#10;80eW2lt9tisRyw+Fxu7AMJJlGKjSd+k3cj5LrzgcZpnDnaaSa2m/vykv8CjgbwpU+PBQBEzTJS0v&#10;ZWlxj22WN4hiSjMj1+Jg6d9IsLxZM7kPqD+hZow0ova65gqXC8wcXmNtATTzGnFB7lZ8Tc1hEXUh&#10;GOfbxLISaRGBVl6IpkRP42vktFXgWMtg5djnAUUqCG9fzbIqJPk6kGFkpTPBMezi1GcycKwdh/KO&#10;dzS9JjWoRAVHriWOl+U7M5NZZknSSn0eaJgBOMEvGC+NGC7HgnnGyKXTabxQLYItuBgdc9Wp5mUi&#10;r6+1etBv8QVFVFtM2aekeeDZSKqi6DtWNyXTVdJi4jyjg2SjDeKQEvE1KU1vjLblQnLd0HEiEdBY&#10;YJk+S7+hidhCKc2ClM+k/ICl9NmtfrFUAIVYBzLU2jW47toEEpIkMCg030jYO/WZVAYJdd0SRbeq&#10;xTGbDGGR4sJBkKaJIiSQTHOWQTQeW61WeVmu3xjLm9XOF2iH3qKXxgNSU7UYzgit9JZFweBWucCQ&#10;0GjLfhWOtA0xj4MG17AxyPSHpXdJD3ytpKO8IEMi7aLeuSSEpAIl/R5OIYClB5lhJ6sqFPw6sZVw&#10;Z9r0I1L5moFghzVBKyCQyYBBY5GUvrLKzMl6sWtGNU2lpt9QOkkYY0rBvOZJKnxnnxNioAHzoBNy&#10;ksDP+hLWERBJKxjWM2ksesjaXvJgQpEtoaRg0CX4kBWLXyO8JVYclRXXTMmV5EmTxqMR/eWpYLzB&#10;yMxYMDZeEJjLWzyhiUdRmEBm7KedKfsURhSV6brK12jZBvDYcLh6Q7U3lGwMizQbEmgpMB4xilGc&#10;Y8G4LbJYGZZScgJscctZLpxzpmKjWP7iFLgGGV2Ku1VDtfQshtTTMJLwJuv+DJct/ckaheWf9CfZ&#10;LBZm3lftdf8AJy7kzn5kKmw6V0tSe5UvK5hYyXeHgSnQvCVhLfC1Y84419Jnt6DAbCYrEhNAbkLV&#10;wMeHztIbW8nmRquTctI1/xbfwqNvrAOp+rha4RaINLjOCH/GnqWv0m/4Gt9I8kmzh00SZNZ5WTli&#10;ZWOG9bWiBcb5xJRHVzLIV55hbDjZEXRr1G8NI06b1KuB2eRvKBPEum2KSsBOjaTWqZckDEWewAoi&#10;BuxfS4lpLinzuLitAkqkPVmzSHtYXNdJMDgNAnqYWNTefmJ+p2Co5ORbbwcB2hTN60UGmzqx3aMC&#10;h0temuuus0L8RgyymkUVKo0ta3lgXkQwnGLGnZGNdGTciD3p7eUfEKYhSM2OgAlNQw8evsjItxjm&#10;VKnf4SJOcQciQeRR3qzSQlzFR+hLzHFWq9stuBHnisob/MvmFdvta6iGcKmozQpurDhRB0cJGoeF&#10;oWwt9imwogoPscDHhIE0DZJlGsda4rKWrYioJf8G+rB4a29NhB0VjLm4iKMNs/smkqSPbjUQN3hE&#10;GBKtCqBO7SMKFCUVTcn8WVeuZ32K0b1XEj5VHMYCf0U01VG+40qlpsx+jDYWl1Ny2aOzTH18qyvX&#10;AB+J5+JVVzM4kR0QhnoEm0G7Sd3EHJFTXWQxwxlfZucs6wBrem7GwIIRNajo8dSWpU5ySiMPjqzS&#10;Rb5VTKfQFYSmaFiqm9gJcNPclRvRUeRtlJqYPqifNxF1a2Ql1T3OBlMoPihdJ6IyNQgD32ZOkYyX&#10;4hskXMjWnHUUs7STPzp3AomIZh1pEkButVC2aEXrSqLCdvJxQibTUPLJrVgn1wbBEGojS/YNhTDV&#10;HZDMCMCSMw1BU9lsEXqVvkq/8WtCXFGm4im6xtHSVzf7QxQpjjhzluUD4WBiyEP1LFLZegI/Rgcj&#10;6fOyH/vWiN+qk9UvbX0XUW4dl7iYk8eU8DMuECk2oRkDQ6JeszpIePKNMbxVJ25DcenNlGDFKlLz&#10;rt6o9gTXj6rzrdQMW8vbqR2Swo25PFctiV2LSv5+bgcRPLYGR6kt6TpGL6kmso+i0SNOo4xT0BWT&#10;zSwep+AVWZGauOJw18UKMXyW4Pq78NEuPnFDm+kiFiFOg7nr7IyVsJsaWNQ7dlaFty3O6rAsrbSS&#10;OSd7N7QS5Uy04wC7d1vJfu+kqYpJZwPB6INLQrCk7Vn7UTack8Q89wHzI5p5r1pp0RD5ERG5TSYi&#10;PhyrWjJDNCSijo20mXP0LdTYit6BHSO6JEvQ7oU/r7BLQxZaSxIrinBMPtME6bP0mz6HU3CZCEeh&#10;UkiujJ2I/HMi7AiQ+XMNyfRZ+o2lYwkQwYifwzQe2Uw4gJTxWAf+TWtbSIRkyQYMeygVGHlLhUmt&#10;pDu3F628lcxq1GoQ/fjMsjGwkxW7BkukbSs43jGWNVNgqLFiRqWZFTBb5cgMS4q67GkJGrUPjPSd&#10;RJ15RNH2p4wXxYERdTAJWVlzBcOTvU1hNkg8EGMqzLXtn30KvSWzQvzrc7XIegloqVHnLRpResvG&#10;lXkAk7QnFowmG8UHQbtFItmK7FOqFjaOvcVIIL/TVst+Ff5JwMi6xqb+7C1aY+wti3xJ0hgWIn7Q&#10;MMhs8rf9wb5kX1oENSmyVglmWBn3+Bb/7wIm278MgTiXZdRmttJE6bN3BERDcnScGRzKQSYCpTfl&#10;A1qVBNykKqIrVY71VGNEOVkTaUMRC9Ur/s2/Rj6BOSkb58jKASokSJLnEUYKHC9HZKQy7YDF9mDx&#10;pd0/KLOZZYiPRxIk51GEN+xaKxt0gK28xDIuOUuAgKII/ZkSXrZnbohlEt2yJAyynmsMykacKFgY&#10;xpJgDPks6RxFApaoq7pYslLSpMDPLMj6JfKL7s2t5VyOGKxzyRYUleU0BvRyu5OeJPt2cT+LCaTr&#10;FP9d8u9J9Mqf+S1xYlA1jy2LrD0UBjfI1feF28PWKepYnGxCYov1amGTwBTgI/Gw5Fph3Vsy1NNX&#10;ljbSoIEnfia/3G42BoApxMjimQWyOZ5E1IEZjloTs7XYpwhz9rWl5BBEOp4APdqEjIkRxoJRP+wu&#10;WLgC2AVxKwyW9rPYeuxTrBX/Dfv65wYz/3bTCh6ZeSmW3ixyJon4kDgdKZUQsrW8J8SoOa5M0Xgx&#10;IsyWE1vLTmEQO7f2D8S3530+S4PIZ0s5VHIUhlmusMXQBoMokJwl/zIIY+ELClok6U6Z5IcV08Ef&#10;yJqwqC8NQsBjOc6tRTQt+q7tmX2K/cRjicc8UM7bTdTKC+IQK8EqwZLIlBAJqMRRBZxvmA8362Tb&#10;fHLYo3HbkBrWPapD6Arca6M4socqeWIwFQrWejn/R7zbsygAfYbZKYj1MfQTE9BqPZjorLqhQdju&#10;Bd5d4hK4d6NRRz8tTNgMk1IMWfOzySaOlILlrPElzhE8S+kcLLqVwYSg77I1DAXTiH10U/aRxtam&#10;l68ke5JlET3sIU5b12lxAAg06aubs09+Ex7reSYWmgXIWG5gOb7MOQvnOkk19uVaC9likA4aQCUI&#10;XV5tIaIqCXIgaMxVMojJEo6NeP0y2O5BKMvS41WBUZWwLaICgZy0+JToV3LAMMxm3mQ7SoQn1lOB&#10;HooXEFabRxPesA4WPOY4AsM75IlBLlukZO/JLKqVimfn2j4FtJCflkYOvrbShAM500k6xEExMpQY&#10;ItEdLT9UyGqVjHlbhX2KFSJFo2nNSmrlDNhKyZVy4IGtED0selUkSzspsbYK+xQrZMdM1DnDYqd6&#10;AafAYmG80Q6C7bjgHl+f+K1lUMXF5q+SZZMtIWF0CIFXBhtoUtQZXjLX1mAjMgiq4ksCsv5xRe6L&#10;n31uLZkrNoAiPJ1WW1J+MtuUeLMkM8xiWLLcCxiEriAlZ8pXDKLSgxGqmaSVXM4lqlUkTFnLlz0z&#10;r4SpSsNi8jIpodQkLXYsaOxTFKlk7i47X9B2DTDZBzP/kwzCa9kpod8U2GLgC+YTp0TSdpkUWyVO&#10;2y1GyVwl2Y+aMQmt3VCsbK+SWobMlVN55504y/G8s/A+X/58OD6J//Z8fHz4/I8Pj4/zw/7+8HT4&#10;0+Np823HWb+7/f7wfEnqpvny8VkO+J0kSX+z3718uvvyuLvMh/s+H6W0wISn8+Wn3fk+lDbTh648&#10;PVwOpyCmH59p3veX88fzy8+nH3+Qv345fv7rz6fN6fL4pyOtAH+75/39kQOH95fTDF756vv55ccf&#10;Xh72H/nf5venx+ez/PXp7v5yefn44cNZurI7//H4cnjm7Zfj6Wl34fH09cPn0+77w/PXp8cP2PX9&#10;B6guv50Od7GQJ1cZT7vTr7+9/GF/fGJgH355eHy4/HUujjGQRj1/+/lhLx2Sh/0/faM/D58BEBsV&#10;n3dPB9wb9eZl9+3w8Ov58f/+r8eH893m8+G8p4//8PhH3vz7/74cNy8Pv16OX0+7p530OpUUymVq&#10;H/Z/Oe5/PW+ej3+63z1/Pfz9+YVDmqlkHiP7ufTSNuqXx4eXNO/yd+w+LVgfweOXLw/7w0/H/W9P&#10;ACQM4+kAAh6Oz+f7hxd6c/p4ePrlQJdP/+UzKv3+fNld6DZdPByepYFA77T/7zQ4/H05HS57oLr7&#10;+AX4xH8Hq+f0Yu7BtdHSH4HM5pfv//X4mZJ3v12OMwB//3KakU0j5XBp2VAfRBimfBC4u4+H3y+b&#10;PS/RfGe7YS/MHf4OsEyFvABhYZWN/EFnaO9cye4bZ12HT9Mn0nYFfgG2+odZ/wHqqd3xTx5n/H/9&#10;+P0reOYr5vvl/mH/0+6y08/zVx8P9fH++Pj5cPrx/wEAAP//AwBQSwMECgAAAAAAAAAhAEhW7ZD7&#10;AgAA+wIAABQAAABkcnMvbWVkaWEvaW1hZ2UxLnBuZ4lQTkcNChoKAAAADUlIRFIAAAAiAAAAIwgG&#10;AAAA8RvYZwAAAAZiS0dEAP8A/wD/oL2nkwAAAAlwSFlzAAAOxAAADsQBlSsOGwAAAptJREFUWIXN&#10;mL9rFEEUxz+3HsGcaDCNsVC7VBLNoSAWl8pOBT38Ayz8BwQrEQkSAmJMoa3m0lvF6irxJ4RIlAgh&#10;XFKY2iAHRmOR3NdiZ8+5vTE3c7dGvzCw8+bNe9+dnff2zeQkEYhB4Axw1moAC1Z7D3wNsirJpw1J&#10;eiJpVf5YNXOGfHz4kLgqaSOAQBpfJF3phciApEoPBNKYkXQolMiYpPUMSST4LKnkS+SCpMZfIJGg&#10;YXy0+M2pNWoOAp+AE6GhFIh14CSwmQiilMLkHpDA+Ji0BfaKlICXjkkfgK0eHfcDow75GPAKaO6R&#10;fkk1x/eckpRzba7AlpP00GG/Znw3iUw4lOYzImGTmXf4mZBE3izRZcey1YF0/t8P3AIOd/gUdeA+&#10;8NOSycjTuATcRlJB0o6DadV6m8h6Hpa04tBPsGJ0XHOrDv1tSf0RMEJ79KTxADhlnmvAOaDq0Kua&#10;sZrpnwamOtjeB4xEQLGDIsTh9g4om34duAhMWzrTRpYsfxl4i186KOY9iQAUgGfAXeAesA3cJE6A&#10;AipGLwfcAcY97QYTSTBOnBWvA9+BGWvsgOlfC7RZjIDhwEkYR6+BY5bsOPCmCxIAwxG/N1YoRomr&#10;sfOmLRBvzm5QywOLuNOvD44AL8xzX5c2ABYjQ6QX9PVIIjMiWWAxApaAxj8ksQMs5YEfwDJxSP4J&#10;s8TFTDdwlRY2loGt5Kc35yAyQJycZMbnuiSSIGdspvEcaJYBBbnPLHtWj/hUaB/JpkJz5ZgScWJs&#10;q+If7/J7zxqPbN//bRX/DbhBe2WWJWR8bLZK9/6kN+by2ensO5shiYqxGXwIT1pZvd0GbCi+UdjV&#10;j28eOCrpqaS1AAJrZo7X/Ug6anwwSOttkevGaIHAG6NfEkbtXlF/6XEAAAAASUVORK5CYIJQSwME&#10;FAAGAAgAAAAhADsGx77aAAAAAwEAAA8AAABkcnMvZG93bnJldi54bWxMj0FLw0AQhe+C/2EZwZvd&#10;xBiRmE0pRT0VwVYQb9NkmoRmZ0N2m6T/3tGLvcxjeMN73+TL2XZqpMG3jg3EiwgUcemqlmsDn7vX&#10;uydQPiBX2DkmA2fysCyur3LMKjfxB43bUCsJYZ+hgSaEPtPalw1Z9AvXE4t3cIPFIOtQ62rAScJt&#10;p++j6FFbbFkaGuxp3VB53J6sgbcJp1USv4yb42F9/t6l71+bmIy5vZlXz6ACzeH/GH7xBR0KYdq7&#10;E1dedQbkkfA3xUuTBNRe9CEFXeT6kr34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5wDC/3MgAAzP0AAA4AAAAAAAAAAAAAAAAAOgIAAGRycy9lMm9Eb2MueG1s&#10;UEsBAi0ACgAAAAAAAAAhAEhW7ZD7AgAA+wIAABQAAAAAAAAAAAAAAAAAXTUAAGRycy9tZWRpYS9p&#10;bWFnZTEucG5nUEsBAi0AFAAGAAgAAAAhADsGx77aAAAAAwEAAA8AAAAAAAAAAAAAAAAAijgAAGRy&#10;cy9kb3ducmV2LnhtbFBLAQItABQABgAIAAAAIQCqJg6+vAAAACEBAAAZAAAAAAAAAAAAAAAAAJE5&#10;AABkcnMvX3JlbHMvZTJvRG9jLnhtbC5yZWxzUEsFBgAAAAAGAAYAfAEAAIQ6AAAAAA==&#10;">
                      <v:shape id="Laisva forma: 273 figūra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32 paveikslėlis" o:spid="_x0000_s1028" type="#_x0000_t75" alt="El. pašto piktograma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6EF00907" w14:textId="6BD7A622" w:rsidR="00E77B5E" w:rsidRPr="00500D9D" w:rsidRDefault="00500D9D" w:rsidP="00AE68A8">
            <w:pPr>
              <w:pStyle w:val="Informacija"/>
              <w:rPr>
                <w:lang w:val="en-US"/>
              </w:rPr>
            </w:pPr>
            <w:r>
              <w:t>snieguole.sniegauskaite</w:t>
            </w:r>
            <w:r>
              <w:rPr>
                <w:lang w:val="en-US"/>
              </w:rPr>
              <w:t>@gmail.com</w:t>
            </w:r>
          </w:p>
        </w:tc>
        <w:tc>
          <w:tcPr>
            <w:tcW w:w="423" w:type="dxa"/>
            <w:vMerge/>
          </w:tcPr>
          <w:p w14:paraId="0997349A" w14:textId="77777777" w:rsidR="00E77B5E" w:rsidRPr="001255EE" w:rsidRDefault="00E77B5E" w:rsidP="00AE68A8"/>
        </w:tc>
        <w:tc>
          <w:tcPr>
            <w:tcW w:w="6601" w:type="dxa"/>
            <w:gridSpan w:val="2"/>
            <w:vMerge/>
          </w:tcPr>
          <w:p w14:paraId="08C9B085" w14:textId="77777777" w:rsidR="00E77B5E" w:rsidRPr="001255EE" w:rsidRDefault="00E77B5E" w:rsidP="00AE68A8"/>
        </w:tc>
      </w:tr>
      <w:tr w:rsidR="00E77B5E" w:rsidRPr="001255EE" w14:paraId="336B9072" w14:textId="77777777" w:rsidTr="00E77B5E">
        <w:trPr>
          <w:trHeight w:val="174"/>
        </w:trPr>
        <w:tc>
          <w:tcPr>
            <w:tcW w:w="719" w:type="dxa"/>
          </w:tcPr>
          <w:p w14:paraId="6C03013C" w14:textId="77777777" w:rsidR="00E77B5E" w:rsidRPr="001255EE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4A53427F" w14:textId="77777777" w:rsidR="00E77B5E" w:rsidRPr="001255EE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772AEAF5" w14:textId="77777777" w:rsidR="00E77B5E" w:rsidRPr="001255EE" w:rsidRDefault="00E77B5E" w:rsidP="00AE68A8"/>
        </w:tc>
        <w:tc>
          <w:tcPr>
            <w:tcW w:w="6601" w:type="dxa"/>
            <w:gridSpan w:val="2"/>
            <w:vMerge/>
          </w:tcPr>
          <w:p w14:paraId="4484BDA1" w14:textId="77777777" w:rsidR="00E77B5E" w:rsidRPr="001255EE" w:rsidRDefault="00E77B5E" w:rsidP="00AE68A8"/>
        </w:tc>
      </w:tr>
      <w:tr w:rsidR="00E77B5E" w:rsidRPr="001255EE" w14:paraId="48411486" w14:textId="77777777" w:rsidTr="00E77B5E">
        <w:trPr>
          <w:trHeight w:val="633"/>
        </w:trPr>
        <w:tc>
          <w:tcPr>
            <w:tcW w:w="719" w:type="dxa"/>
          </w:tcPr>
          <w:p w14:paraId="40913FC7" w14:textId="77777777" w:rsidR="00E77B5E" w:rsidRPr="001255EE" w:rsidRDefault="00E77B5E" w:rsidP="00CC1E8B">
            <w:pPr>
              <w:pStyle w:val="Kontaktinisasmuo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F489162" w14:textId="63360797" w:rsidR="00E77B5E" w:rsidRPr="001255EE" w:rsidRDefault="00E77B5E" w:rsidP="00CC1E8B">
            <w:pPr>
              <w:pStyle w:val="Kontaktinisasmuo"/>
            </w:pPr>
          </w:p>
        </w:tc>
        <w:tc>
          <w:tcPr>
            <w:tcW w:w="2310" w:type="dxa"/>
            <w:vAlign w:val="center"/>
          </w:tcPr>
          <w:p w14:paraId="3DFE1925" w14:textId="4B0D497B" w:rsidR="00E77B5E" w:rsidRPr="001255EE" w:rsidRDefault="00E77B5E" w:rsidP="00AE68A8">
            <w:pPr>
              <w:pStyle w:val="Informacija"/>
            </w:pPr>
          </w:p>
        </w:tc>
        <w:tc>
          <w:tcPr>
            <w:tcW w:w="423" w:type="dxa"/>
            <w:vMerge/>
          </w:tcPr>
          <w:p w14:paraId="5817714A" w14:textId="77777777" w:rsidR="00E77B5E" w:rsidRPr="001255EE" w:rsidRDefault="00E77B5E" w:rsidP="00AE68A8"/>
        </w:tc>
        <w:tc>
          <w:tcPr>
            <w:tcW w:w="6601" w:type="dxa"/>
            <w:gridSpan w:val="2"/>
            <w:vMerge/>
          </w:tcPr>
          <w:p w14:paraId="1661FD5A" w14:textId="77777777" w:rsidR="00E77B5E" w:rsidRPr="001255EE" w:rsidRDefault="00E77B5E" w:rsidP="00AE68A8"/>
        </w:tc>
      </w:tr>
      <w:tr w:rsidR="00E77B5E" w:rsidRPr="001255EE" w14:paraId="4F405E8A" w14:textId="77777777" w:rsidTr="00E77B5E">
        <w:trPr>
          <w:trHeight w:val="2448"/>
        </w:trPr>
        <w:tc>
          <w:tcPr>
            <w:tcW w:w="719" w:type="dxa"/>
          </w:tcPr>
          <w:p w14:paraId="03BD46AE" w14:textId="77777777" w:rsidR="00E77B5E" w:rsidRPr="001255EE" w:rsidRDefault="00E77B5E" w:rsidP="00AE68A8"/>
        </w:tc>
        <w:tc>
          <w:tcPr>
            <w:tcW w:w="2940" w:type="dxa"/>
            <w:gridSpan w:val="2"/>
          </w:tcPr>
          <w:p w14:paraId="0F4D2734" w14:textId="77777777" w:rsidR="00E77B5E" w:rsidRPr="001255EE" w:rsidRDefault="00E77B5E" w:rsidP="00AE68A8"/>
        </w:tc>
        <w:tc>
          <w:tcPr>
            <w:tcW w:w="423" w:type="dxa"/>
          </w:tcPr>
          <w:p w14:paraId="1DE5ACE4" w14:textId="77777777" w:rsidR="00E77B5E" w:rsidRPr="001255EE" w:rsidRDefault="00E77B5E" w:rsidP="00AE68A8"/>
        </w:tc>
        <w:tc>
          <w:tcPr>
            <w:tcW w:w="6601" w:type="dxa"/>
            <w:gridSpan w:val="2"/>
            <w:vMerge/>
          </w:tcPr>
          <w:p w14:paraId="0F2666BF" w14:textId="77777777" w:rsidR="00E77B5E" w:rsidRPr="001255EE" w:rsidRDefault="00E77B5E" w:rsidP="00AE68A8"/>
        </w:tc>
      </w:tr>
    </w:tbl>
    <w:p w14:paraId="7377B3F7" w14:textId="77777777" w:rsidR="007F5B63" w:rsidRPr="001255EE" w:rsidRDefault="007F5B63" w:rsidP="009B591F"/>
    <w:sectPr w:rsidR="007F5B63" w:rsidRPr="001255EE" w:rsidSect="001255EE">
      <w:headerReference w:type="default" r:id="rId18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0A965" w14:textId="77777777" w:rsidR="00E70557" w:rsidRDefault="00E70557" w:rsidP="00590471">
      <w:r>
        <w:separator/>
      </w:r>
    </w:p>
  </w:endnote>
  <w:endnote w:type="continuationSeparator" w:id="0">
    <w:p w14:paraId="33061BFE" w14:textId="77777777" w:rsidR="00E70557" w:rsidRDefault="00E7055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63173" w14:textId="77777777" w:rsidR="00E70557" w:rsidRDefault="00E70557" w:rsidP="00590471">
      <w:r>
        <w:separator/>
      </w:r>
    </w:p>
  </w:footnote>
  <w:footnote w:type="continuationSeparator" w:id="0">
    <w:p w14:paraId="31475F57" w14:textId="77777777" w:rsidR="00E70557" w:rsidRDefault="00E7055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A3E7E" w14:textId="77777777" w:rsidR="00590471" w:rsidRPr="00A55793" w:rsidRDefault="00AE68A8" w:rsidP="00060042">
    <w:pPr>
      <w:pStyle w:val="BodyText"/>
    </w:pPr>
    <w:r w:rsidRPr="00A55793">
      <w:rPr>
        <w:noProof/>
        <w:lang w:bidi="lt-L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2BA915F" wp14:editId="6A67B2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2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14 grupė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Laisva forma: 10 figūra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Laisva forma: 18 figūra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4 stačiakampis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12 grupė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Laisva forma: 10 figūra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Laisva forma: 10 figūra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Laisva forma: 10 figūra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Laisva forma: 10 figūra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Laisva forma: 10 figūra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Laisva forma: 10 figūra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EF629A4" id="2 grupė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TjcMsGAMDfJgAOAAAAZHJzL2Uyb0RvYy54bWyknd0OXUdyne8D5B0IXQbw6Oy9z98WZsY3&#10;TiYXRmLACeBcMhQlEZBEguSMxk+Sh8hrJO+Vrw5H0lrHcfbHiceQLWkW63Tv7tXVVauqf/u3f/7h&#10;+xd/ev3+w5u3P/7ui+U3py9evP7x1duv3/z47e+++K//5T/8zf2LFx8+vvzx65ffv/3x9e+++OfX&#10;H77429//23/z25/effV6ffvd2++/fv3+BX/Ijx+++und77747uPHd199+eWHV9+9/uHlh9+8fff6&#10;R/7lN2/f//DyI3/7/tsvv37/8if+9B++/3I9na5f/vT2/dfv3r999frDB/7p3336l1/8/vHnf/PN&#10;61cf//M333x4/fHF97/7gt/28fHX94+//vf565e//+3Lr759//Ldd29e/eVnvPwrfsUPL9/8iNFf&#10;/qi/e/nx5Ys/vn/zL/6oH968ev/2w9tvPv7m1dsfvnz7zTdvXr1+jIHRLKen0fzh/ds/vnuM5duv&#10;fvr23S/TxNQ+zdNf/ce++k9/+sP7d//47h/eMxM/vfuWuXj83Yzlz9+8/2H+L7/yxZ8fU/bPv0zZ&#10;6z9/fPGKf3i/3i+3+/rFi1f8u+V0Oe/3/fppVl99x9QP8G+Wy3pm8n9Fv/ru3x/hv/zZ/pf1q375&#10;m0+/lp//D+9fvPka2+cvXvz48geW2HJ+8e37P777X/9jfsb89z9jjPFTz+v9ul4+DeXn0Z5P1/Pp&#10;xFBmtNt92S8//zd6sMzH/22wAz9f90/wM9/7sj7m6l8dK3viw6+f/cP/32f/x+9evnv9WE0fZkp+&#10;nrefp+3vX7758KeXLx5b7asXy+nFN2++/d//8/3LT7P4gPyyTD589YEV8/MaefH+LftqOd2Zmpmc&#10;b75/8+4/8g8eG+Ivi+cxsTUtOaf/z0l5+dWrP374+IfXbx+L8eWf/v7Dx0+79mv+v8ee+/ovX/7V&#10;2x9//PDm4+t/mh/xw/ds5H/35YvlvO3bfXvx04v1er5dlv3TJ/32GfTfErRe9vt5vbz4DtDC35z/&#10;FdA/LWVpvfFRjy0laL2eLqf77dgSkxdjWm8M5dhSgsbS+STGtKWly3ldr2L2ErRettNtX4/HxJ79&#10;dUyX07pe7sdjStDKiLZFzN4lLZ0Z00V8pwRh6bZvwtK1LLH2djF7CdJjupWl+7KdhKUE8Z2ul5MY&#10;E4d4fCe5IhKkVwTk+Kul6/m6refjFZGg9bKe7utyvPaW3O/L9bzd72JJFApby2UxtnLHY+uybOJT&#10;LYkaW+tVfKsl9/x93+8nwRMFYm+wLDYxhbnp9/O6wGOHNLskaL0st/PFjCp3/X49rfeLMJUgTN3P&#10;p12MKrf9AqHfmPbjYSWKLQwrCapdcuMvp227rsZWojQxLbn1sXU5MfHH40oUtu5n/KvjYzE3/3I6&#10;n9bdfK9E+TnM7b+cWBu7GVeiZlz3/XQ8rrVIA49nOwnSKNR6GdYVh+Oa239Zlv22CNIo1Hq5rvfl&#10;LsaVpLEsK+MS32tN1NjiWBW2kgCW5coHM7YShS38M2MrGWCBn/ZtPV7za6LWy43vZWwlAzCF/EKz&#10;NhKFrcvlatZhMgAO6vnKMX64l7lt/Hq6Yut2vppxJQMs28IvNLYSha3rZTFrPhkAW5zkZs0nyttK&#10;BlhwNBb1vRKFLXhe7K+teGPbbtxEjr9XoVjzcJSYw614Y7tAv8KrLtTYul4Ez2/JAMt25QQz40rU&#10;p71sbCUDYGu9K1uJ0mtjSwZYtjn0xJovlLeVDLBs7ErjiG6J4t7E1As3aksGwNZ2vQmOKhS34bnp&#10;H/P8lgzA91pW4x4WClvwhuCoLRkA55rLu/leifK2kgG4dOE4mDlM1EQUrkQKDv2oCZv9eh9az4QK&#10;xPlVKGwRlhBzeC7ewN0Yx/zwTCkU6xCOMraSARaOFG7XwlaisMX5YOYwGQA/aruyU47HlSi9l8/F&#10;GyeioatYG4WCD3FuxF4+JwMsRN5WPNjjcSUKX5RAjflexRvYupuY0DlRY2u7ifvXOXkDp/cGARwP&#10;K0H4QwtrXmyvJID9fNnNzeGcIK7lDz/veCfn/t+JARjiPSdoIht4X8ejuiRp3O+MSqyLAhEB2O/m&#10;PLkkZ9hgQ4F0sOGSm3/B4T3jDB2ui0KtZ45JCPTwY11y8y9nFsa2C1uJwtZ9AnLHtooytjMLSri8&#10;l0St550jz6yM3Pwc//ezuQ5dEoUtDgbhrl1y8+NC3U7mSlkobHEwCMq45O7ne12JAojvlaj5Xne1&#10;NnL7L+cL1yjhXl8SNetwN678Jfc/p+Rp5zJ/vOYTtZ5vKzGA43V4TdZYLqeFCTm2VShsceCJdXhN&#10;2iCEyl1efK9CMYcEKcTauBZvkM64myRDoRgXSU4zrmSAhbvhRuDg8HtdE4Wt08lcKa/JAAsX7G0V&#10;vFEoQqJ4Q2IvX5MBFm6Gt5twoQo1HAUjinWYvHHjpmy862uCxk0mJy1MJQHcSUIax/CaIM2G19z/&#10;9kwukD6TJ8H8y51hhzXIjx2vwQR98jTEurglZ+A/nYjJHZoq0MN/4nA9PCZvSRn7jaC8OP0L9PAK&#10;r8ZUMgYX0JO5m9wS9AjIcbQejyq3/s51wYTxbgnCFCEo862SL7ikzb36+FsliG+FKTOqpAsUIhOq&#10;PTaVIJhpve5mVLnxufVP1uXYVILYV9gypnLj30+whVmBCdI+xi3Z4nYjYWhMJWiOrLlTH6/A3Pg3&#10;BCkmCHpL0EqWlvvMsal7soVl9gJpZr8nW3AWLFfhyxRoPbMAzR1yxE+/0O0d/90c+QViVJzC4rp6&#10;z41/X284rMeLvUCYwns3pnLj34hIrMZUgphANCCCLe658fW3SpD/VrnxJ1Zl1Dr3BK3EndEdisWe&#10;G/962S4mqHtP0LpxBzfBmXtu/CvfyjB7gch9EBUTDu49N/6VVWtC8AViVDf0N8cTuCdbXPGkDbMX&#10;aEX2hfsjTCVb2GWxJ0gviz3Z4nbiJwrnrEAr2aPbRbgxe7LFmNqvx2xRIEzNJUtMYG58gs18LmEq&#10;Qet2Xna0Pofn1Z4bH1O7SUYWCFOESs0KrI1/2sGJKBDy11/Pg3XlSN3MsGrnk1PYzY14LxS2LoZw&#10;9+QLYorrpHMOnaZGzYlvgu97EgY5hcn2C1uJYv6uKH6OlwYx8Jj6ZSdtb+K5DVs37hbGyUUZVNYI&#10;SZo4a8PY/w+5yuGyX05JHMudQBAb8/CjNQxrxGfEykcdlGO7X8+ruZg0DM33eTFJLhLUZY2gpPF3&#10;G8YRdp2IsJjJZJDlTqaAzy1mMmF4HPe7Enidkg7QCiywiLGWsPWMytWk8NCq5UwyMKddKxjWGJu4&#10;OqD4LmskNc2VqGHa+V1OSQrcQ68npSkrGNb2ickdr5ISenJ9ILpmVknBuIRxiTDMVVJPFvJ5MpvH&#10;a7Jg3C6Je5kdUGrP5XpCaCO8EGRh8bk/Rb7UTBaXjIzaBA+JTKY1VCw3N5PFJXyAm+LJKR/55Ran&#10;Ax1krgOGRoTskog/NAxriDfUKklSoK7hjEDarJKEocRmlajvVlyCp0/C3VhL2FibC7HYb8UlE3C/&#10;Gt3ykjBmkrCWmsnikjPqNMXKFI/8Nauk9J+PgKy5uCMhLGt2B5QClN1NKE3c3ZeC+d1dGlCY66ay&#10;zUvBPHOtSQqw8u10NmuyYJ6VSwfKicPQzO4umD9xKCX7dXEtk89xY0uYP01LC0oA+XQ192sipfEj&#10;ifzdcKDE7l6TFLCGREvNZMKwRkTOcMmapMBMXshlCuYqGDO5sr7M2JIUFrLBZ8WTa8LwuQiWmbGV&#10;JhRr5KwMTxZsrF2NFAfHID433itJA+OXFAxrKJTNTLaa9E6iUc1kwfDMueMoa8Uldw5vo2li5caU&#10;cOsgmqW+WzoYC0mRk0nlc1soa9QKkvc6Pk1LHcpt8aLC+gTZ0tq2cxNWY0tSWLiaXkxAgZBjWeMm&#10;ZiLTyFYCxi2fT2C8oIJxyz9P7FLMZHEJRU4k9QWXlCCV6OD9rmq3tiSFhYWMxNFYSxjxEkp7zNha&#10;J3pCQmQix8jk4wPwC8kpKGvJJUh0lEZnaX3pel3dBjjnXYUE1VWtkUJR93rBoRFr5JyUgFO+UxN4&#10;fHkr1BiDy42xYoTTFPiZi2lrTFn/BOOMtWIErKnCBZZELpHZbSrs1IJRb62IBGsqdcx1LX8kYUB6&#10;F5jvVjCs7erK0bJRwoCE/oy15J/Vz2QxwhR0OWsFo55rV25Ci0cXZvZiKLlhbAECjWJNtn6UQIHS&#10;giAzy89NZP6udkArSBcOG0XJDaMwDr/EjC2pZCNYa/JDS+lVRwOBGNwYSyoh5ESvA7EiW3qKNXKb&#10;xlhSAoFoBADGWKIoMN4WN43FCNT9KR3+0upTXDtylWZoxQhYY0rM2Bo2X01ZK0bAGn1EjLWGTSWk&#10;iZSUBJWPjeuqrBWRLDuRKuMjtJyUde3i1w1D7cHFVHy3FpQuFAEbaejSMKzxv8ZauiR+JluJOmU5&#10;pt/F0qJSvUqeYadVRZRbVqr32xPM7rcSlnLWbHdz2hSKxg0b0ULz2ZJKEL7OhBw7dy1IJebn8m4l&#10;LsUYfqsx1kRCwNU09SB8Fgfitp1R6BpjiaI8d3HOVqlSN2rS3FZrGjkjeTIbuySmVKWeofHjb1ao&#10;dWE6FnNkl8gUv3rEGcJYeSOjgVckUjJTpDTIYoyxJ+qZSgKx9EtoSm6PO5sxli4MYqnz6W6OtVs5&#10;I3xpFZEv1PQfOBkxMd8olv6Z6AjF6eKbJQpf/CGtPg4h3IpBdqZRfbNEzfVwitOEseSC89TPq2+W&#10;KFxjpkQtkOQC0sZzyxPTmKi50pAPMyNLLqDGR6kfl5aq6vtTyU5ZjPxHjKxQTCMt5MzISniqv1mh&#10;/Dcr6SmKCSrizMiKQfRqLPEp0VyXsi/U6N1IdYoFck8GYU8TGjEjSxSxM+JZZumXavVyo42JcYsL&#10;hTFiB+aiVhLUCwe1Uj4UCmPEINU0JhdcuCarkP+TdFV/s+QCypEI+ZtvliiEGcQ71TQWg/DNLsbh&#10;afnqunMHMtNYUlQWML9RjKxQHGdU4RrWLzEqFVO4t8ZY+SD68Cw5Kq0WkJYaY80gJ6pC1MjSmyCO&#10;flMpoZaxkpJA/yoYhD6Pv6ZgJ0WgGKRQxChweJSx9CboEsj100xjovCuyKSraUxvgm4m09/t+KR+&#10;0rJO4tZwY8lS0a7xM42x5J2V/OvJyMRJksQ3Q1lOJtsYSxTGEM2raSwG0dOYqJWrv5pGygxiZNuU&#10;14lpbJReICykNHa7YO14Ghull/5aYlYWPnXexlgxyAI3mvOM0HeOTF5zG6Wvudx2whgCDqqN1Twm&#10;jCV9QqRyzFfrqcgAaype0LCxpgr6ybzV2NaJ6pnPVjC6AKhcEILjtmZnMmEEKx8l84fXJnqGpjUu&#10;1sotbhh5doLagiDpDVfW7sj21QZIGOUSU9MhVklrUjduJUZYtBZs2dFym4LMtTWp+NPTs+TwqGmY&#10;3wGtSUXHSuNmY62o5MRc7momk0pIjp1vm7JWMDQcN1MbTAQqVwklK4iQzdgKhvxP5bnwGNsaunhl&#10;rWCzublPHu+3anzKTNKLRK2S5hIkWqZLDSdujo2QJRW1ZiYLhlMNc5qxNZcgGTHCIk7P+JHsAL6I&#10;cCNh4YBNMGUamYr9ljB29kb+W4ytNamPPmvCkcQNiR/JbmNtm5lsTSoFbNOI83hsBWM+2DnKWpEC&#10;pxT98Yy1hHHi4CyYs7s1qXR3himNteQS7hqP6/nxfmtNKuFfWMhYSy5ZuLKpICSnWXxu1L3cmNXY&#10;EsYqcWlsYqNljea6Jv3aMHwZSgnVDihSQPxHgMrMZMKWnQ5g5mJP/r/GdrnTmdNYS9iMjZ4yZncn&#10;KcylSIXQoO/4kSjy7oTshLUnTSor2fREWwvGKuFNA/PdnjSpNG1U16mCLbNtFE+2JhUQG1V8t4Kx&#10;3y5TBnq8u1uTqrmkYJ5LnjSpFFkabREByFwlVILiv5qxJSlwo6LA3TBXSVmpprqq3rkc1fEjx5rj&#10;koJhjXSB+m5JClMpQIs/s0oShiCJVIjab0kKUwWBCNNYSxi0RVmn0ClyNamZJGGj/MmCjQIH8hKr&#10;5EmTOqew2W8F4+zeCUUYaxkswU2YsmYxk6VlZXejVDerpFWpY82EkhHCxwfAGskXs99alkp+WVVs&#10;s1XSGtE0xGtmJpMUJtWjcsyUFJQ1olWmgI4dFrBRLrOYzXdLGJ45vrJak8UlvICgCsTZlfkjT8iS&#10;TOEj+zlhKOXUkwvPsOmgpL5bkgK+65W5NDPZMPQtbiaLSxZeZjJZAIrYakooqTKJZtzOgp0pNBch&#10;5WcYhUBU5hyf3S1LpQZiGuUf33GeYDgmJkdKhWSNjdJA0wLnCcY1WHUbp/ozrZ2u9AUxq6RhOHh0&#10;qDAzmaTAb4RgTXzySc/KCaA8vO6Kir56rg/iuyWXcAehrN2cpq1MPbFvIHNhrbiE6glIyMxkcQld&#10;hydXJ6wVbKVcT3mv1RuVq9F0wDTWikseeVnDyiVo5QW/aZpirBWX2KIX1BWxA7C2uQdjCsZBdZ0q&#10;9mMuKWUqV6O7KnxkEcaP5BDeKAY11pJLsMaTQkI/ziJsa3xtNbbkEjK6I0wQ360FrRvnm5FR0QYv&#10;fiTOE8WBZgcUjKsDTXLMmixpKm4ojaON91owri68zGC819KmclnZVcEq2zmmBPeegLTxFErSOo00&#10;SNuZ71ZcwhuOCALNmkxSWAjpzNFxzFwlhcUDm8IXYy1Jgagy5ejKWsLwZV27FTraxwdgJjmDzQ4o&#10;GNbo92FWSclacQpJLpodUDBuBZSQKmtJCo9rnxFJkqKIKeHGQ6DZfLcStiIRpAWQ+W4Fwy2hdZMa&#10;W3MJxe/qNG1p66OXndkBJW1FiY+Hr8ZWfglNsOhGK3ZAaVvhyetoOY/3W8EmP+JyHbckBQL7xKMN&#10;lxQMVqZm2Phc1YWVEwc2N55CwYh67XcjLaFZZizlOU3djapgWCMYZDy8UqoSsuW+aL5bwfAUeMvO&#10;nN0lVfU+V8EgoMcLJ8deUClcua5f3R2nYESZaWdlMpklVsV7xZ80PFkwjhtecDC7uzSueFxsbvXd&#10;koK0Vpi0WazJufVNKvl4dzeMB4iIRQguab3qRGyVLKhh0B04Yy25BPkBz+6osRVs3mQ1rS3oFpcz&#10;icRYvYbxDKNFgumRubZkFYdy6FV8t6QggjoU/xoP70mzut/VY068VpRTgpaFq7D4biV1nRgeETIx&#10;toKxTSEFs99K6+ojhgWbK62LzrRsdaP7r9rdBYNeacurxlakAJUQfDIzmTCUA5PcMt+tuIS48vSE&#10;OV6T1bqVg4oKAhNVa+XqlICp6EzBOIQZm9oBRQqU2nODMGNL2Og2+AJmJotL0JKqth0kG2K/zbWP&#10;5IqxVqRArw/IxIwtYXN9UK0JiY7Ej+QixqPcYpU0bPqCkVs5HttWotd55G2S8odrsmHoUHee2DHW&#10;6rLC06GqKH0rsSxXWuqNxR2HEELOpLeWsM+wlqRAeJ43YkXsdSu5LCW522pi5vhmNbb7AM13SxjW&#10;kB0LX5loWFvDnVSrJGFYu08vh0PvlX1S1tA8mQhGw8gZ0WlWrckkBaKVxHXE7ubRy/iRWJu7sBlb&#10;ksJYu5h31eD8tiZXSQlY8UKp7jdjKxhjI6pmvlvrXiEF1d9oKxir5KbuAbTBiCmBuZD9mf1WsMmj&#10;nYxOgZZXbY3GSKLGuWFjbTbO8Q5o3SsBepw8sbsL9rBmmncQeeixjWNirCUMa7wVYnZA6155jIMa&#10;f2OtuARvco58MZPNJQR1jBIVFXVMCbld9D1qbEkKNLyBJ9XYEkZ/wU1pDKnNjx857XV4XszMZMLY&#10;bzyfJCIYxB7KGiok9d0K5rmkBKwkX9FPmrEVzJ/d3YuVnmfuUeiCjVOiWlwQRq6ZpHLTxMwbxk/k&#10;VDY7oHWvxOJwhMQqKRgdLghGGOZ60r2SjjEVptSvxpRQXkpRttlvT7pXGIilfOy9FozCSOKTagck&#10;KXBwsN/UTCYMz5wSGXFbpG4qpmSOqRGMi7EljFVCWMfcA0rAyjHFKlHWikuuuBgm0kt6tcZGIESt&#10;koL5W0cJWHG4GJvhkoJ5D68ErLAyB6NZJQWDlenNY1ZJCVjngWkepharpGCcONRjmf1WAlZ8Lro7&#10;KGt5NeI0nfuiOLtLwMrYaHKnrBWX4F+rGrGtBKx8tytxczOT5Zeg3SPWZcaWpMD5dpq3ZI53d7Vw&#10;RROBpFGtkiQFdjeTotZkwmCuh6T02OcqASvWNqVEJdYXpMCJMw8MipksASs8yXczYyvYNHUj+Gqs&#10;lVCE7hUUP4jv1rrXec9Q3U1LwEosiDPArJKCaeU3KcH4AFqL3TBaKHI1Nn5JCVhJylNpYU6cgnHl&#10;4xRW3y1JgTQ5T/OZ3V1yWZK7rhqBHGTOpK3aathEemmlZdZkccmGENU0aCbaHT8S1iI8qb5bkgIp&#10;SXLXak0WjKfrp2TimEtawLoSCzJ1VMS1YmzUYxJkMDPZutd5ucZUI/CcSFrD4+JAFWNrASu+k2oC&#10;wMW3rJEhM7VG+BMJQxms2q8/wbjmK3X09iRgxZtVMYWGMZGqjx9X2BobbeyNTuEJBpm4mHnrXtHb&#10;uGhow6ZDpPK5WveKVGcEdceeQsNsQ1CSUjmTJECRhxprBUMnpToc0Da3rCHDVHechq1k+4xiH9VL&#10;WUOsaVqaPcEQXM2UHDNXC1hZIqrzF2SaPxJr01ZLWGtSQM2iWLl1r3i9ZC2MteIStqmLBbXuFRnS&#10;PMwuxlZ+CVfTeX72eAe07nXqrVVMoQWsyBvwaIy1oiB+5K7iJS1gRYQxZXNibOXO4HTxDoqZyfJL&#10;iF+oR58I9eWaRElBNa2x1qRARsbUCdPApaxxVVGR3haw8hNp32Fm8omC+G5qbMUltItUDa+36gHL&#10;10ZlbXZ3C1jJh07D8eNV0rATMWxI4Xi/tYB1HkdVsaCGIQBQ6miaseTn5uurx7oaxlX9pp4XIbmU&#10;1ub2oPZbwYhOYk3NZJECkSBEbua7JUzXLaKFrrERMFE7oGDcg+ngY7zXFrAS1GFRmrEll0BctEYz&#10;zNUCVs77u+mDQaVoTAk3YV4RVfutSAGHC6o0Y0sYjDwv/5n9VlxCC8hdxfBK90oEg8PbfLcWsNJ3&#10;iVNAjK1gRJ54TsnsgBaw6oxYwYhg45ibmWwB64XbujpxCvYpA62sFZfoTGbpXomGku1T3y1Jgdgr&#10;W8dkoEsuiw/Ee8QmqtYCVpIBLidcMKyRojK7uwWsWoVUMK6m17s6TbtRK80beGjQ7IDiEnoA0LJJ&#10;7O7WvV7oh3wWNWKkcpO55ru53d1cMtbU2BL2WCXKWgtYHzNpzreCEdJkJoXOfCsBK64M7TMMcxVs&#10;Qd3jYq8lYMUav9L4kwVjbBT/GC4pASuhIJ6QM6ukYNM/iSdUxJrsfq1aF1QwVgmvDJodUAJWlHFS&#10;F1Qw0v839o4ZWzoYn2EtYaNOp0TGWEtS+IxVkrDPmMkkBaxJrVrrXh9rUo0tSWH2m6pb5DhL5tqm&#10;+EfUGuFOBIyYDvlPEXlqGM830o5KjA3JfFlD4Waa5jaM5xspUhI7gGtGW0NfIpirYTAXp6nY3fi4&#10;bY07lWCuhs3bbFecp8PbIuzd1nBNBHM1DGtkQNVM1h0H/xpd9fHZTYOs+JHMJNlkwco0Ug4YmO1u&#10;euo0TJ8B7Mu25vLdDcMLOqlYEC26yxptSMyJ07CxxjN+ZpUkKTCTKFHVmkzY5LXUsy30K3kam4qZ&#10;N4xVwnNwwlemLWxbk8xVMM9cJWCd+BFnnNgBBSMlf5/X5453d+teCbTzrJaxlhSENYqN1EwWl/CG&#10;mYrh0cw9PsCwsnqQ6dy6Vz+2Jy65oRY1M1lccuXxXeO9nksuu/BsNc/LG2vFJcgNqLE33y1hlN/S&#10;XNacptW4lY60rC5zvhVsHoCiL7MZW5IC1qAgNbaEkbMgtWm+WwlYyVAhnzTMVTAezCOCoawVl1gP&#10;j6xs7gAqT86mUzVJuoBNTEF1lWoYuiCS+SKCgT65rBGNM3rlhhF54vBWM5mkAEcSfTWr5En3Oq6C&#10;GluSgq60oCAgpoQ4F9JQZa25hMbFpiKNAElbo6OL8YLWJIXp1yStJYyxYc3s7ta90oeEc1gwV8E8&#10;l7Tule5QI6o+zKywlnIm6R5DgatgrhKwwlzUKBkuKdgw+U2tyRKwYo3Ihzm7C4bPRbxEja24RJ84&#10;rXtFUY3XZWayuIS2FBOOPv5urXtF7UAZkbFWXKLP7pLL0vOExJ2aySQF7+GVXNZ7eKV75Ueyd8xE&#10;JpVMcygT5Tq3fBW9mxEFNQpbU+p47Llueb9hXO4SXChsKTUvvZmSDqhPVQ5JoQjcTfPn43E9CVdp&#10;KWg2daFQHsGrxla5FVNzZai4xK70aFKvw6OTzzmkNNUUIjdqPAo3rmSPx8ujIpWCxx6/8E4U2cQj&#10;zy1YZQZNk41GYcutw5ar6u+VfDNzaHQydNGK2aCIRq7DRN2o+1A+wZNUVe6vQt1Qvbu1UbxB8YBJ&#10;DnEmx2xga9rGi73cvEECS63DRGHL3ZpapEqhlAqvFmqaAxhlK9mqmA3aOkxXh+PDuVCYUsoA4h9p&#10;64ot4wgUCpZXL1ZQdZq2EDmaZ7cbNaNSa6M0rfSDOxt5BcHv+IXY4p4r1mFJU/VeLpSfw2QApA7q&#10;2VC0ezEuvzbyCoLUBJWWWYeJovnADdHO8V5uUSqRE5MuJIeW4xr3y/gArWSFAoyQlTL+soVfZcbV&#10;glRalaorS6G46ExZ2vEcthx1GrmZy1ihqA+Y53+EreINogpqf5WEVfs2JUWlKBNBkViHhZr4hTqX&#10;S7/K9h8l9jH3Fmr68hsdMKKvWFG8sz1qD2ErUVR0zMvS4nslAyzcgt3aKNQkTFXYuzSoC5lPo0vn&#10;ipHTAbPdjUaKFj8Fo2+NWvWNmjuYmsYkgQnlKDe7dKsLGqJpgXT8zUqAyrVIRbwLxHvILEWzn0t+&#10;ymwo96ZA87iZeq4c+WF8Md6tVS5HgRYaw6p3PTiy0hb+stnOBaJlHt0b1PdK72GEMmYhVpfWhUoT&#10;F8Ms2SkSOBUKKBA1XaSozaIvrSqlGDfTxJHsR8w8ix7Rqbk0t+YUcYfp0Mptt4zxaCeJbbHDigWm&#10;t7G5QVSDVh53IBUlWspR7Zq/ES5VLk6jaKU/7UGPR9aCU3oCqQBfoxBtTZ5ZGKsLCx4ESbbjg6xU&#10;quhcqFQwtpI8uHfQ/MLYStQ0clILv7WmdNFXTFUoHnuhe6kZV5IHu4XSUDOuQuGiO++thaZk11TC&#10;sVHcgJVcjoBIrnuOJE5asToKxYZG02Sm8YkI1IOPpATyJ55GP6iMFX2cFnw4M7JCaW+gerLSGWkq&#10;pMQ0FumcrJ/TGlNL+U8o68G1xHQyJmZkjdK+aStM7Z4ulHa6W196QQ5guKpQ+jLR6tJpuaVsJX/o&#10;S1JrS+8ICNQHy4uLvvxVR9WVcbnFkeyhL7V70sBqgxCF4oUiF4QoVSlNbi7mVQv6TwVREbiATAUp&#10;lqb0YUutjaQOa4sWOvELEQ2McOOQphpF7SG9qI7HdWkZqraV3srYMjI1ehLEuLg9c7My40oUMk0q&#10;8s248tJyvvLVxSsFNL6LX4gtrn7GVjIAtqadnfheiSLtPF7YoZ9Iji5+IUFJZtHYShTpsEltCVvJ&#10;AAR2CUIYW4naeNXalFbQZaHGRS8etTYShbyAfI4ZVzIAgjZ6uJhxFYrXgQxvoBaNceHWq9fqGzWv&#10;hPILj79XiU5x66nHE+Mq1Jm1oeawtKMjYzD906ghitng786m8Iz8UqCouxzxyfH+KtSIf8zdiF5R&#10;YYsiZ6WRbBTBmKlqF9+rGGAkc4bnS2vKx6JfrbHVDEBnK7PmS6CK9BYv39hKBhixEF9ZfK9CzTsj&#10;ylYygOao6q6qOarUoprnC6V5vlqrciXdjHqWrG+u3mmYJqS6dLMIFC1jeddNfK9C0Qp2eiscr/nS&#10;iZ65/ZpOUXgY8Qu51p/oaitsJW9MfwSjUydHX7Y2xKXGVvIGJbUqSUVVd9ri1T8jRkDdHyjexx5v&#10;+Xh/FYoyhukfLeYweeM8TepEApOKgPiFNDhQwge6egSKSifWrxlXosh5qraVKK/Dlj6XC8UvVC3X&#10;L6UMxRaTb8bV/gbfy/iipQvd0FObd3MvhXoUuQiZIO9O5RwiFVfrsFDzurspmab/eNoi0Wc63zYK&#10;/5V9KdZ8KULpg0pFn/heheJV6+2s5rAZgKIAc08pFSm20GiacSVvbMRtTJoPHVzMPNF9im6NrWIA&#10;mgCTOj7mqFKQIg9QD4UyZfELp0hR+TaF0nu5BKTUR5KyM+MqthmOMne9koLyxgwthYyt5A3NvSUF&#10;HWGG+17lb3CmMBvHZ0pJQfGjTkbghkudX3nOSjOHJQVlp6hMKeHTtDUNStS40nOg4G9X98qSneJH&#10;0UzOzGHyBv4hjU3E2igB6TwprTiqBaR0XJ7Q0vFmbtjcs9UkJnEgi7upl8y46sYXQ+CimsVzOCaK&#10;JhDTN1OMrGDznK6hxFKDoknEmVLTmNxBsFKVOrEccmT+mxVMf7OkARoB0X/XMFX1SOVSb+qvif7l&#10;wG6z9I2tgvHFlPNbelCaN/FGpLKV7EFyit8odnQJQv0kFkxPYrIHObfhRbHuS30KDajIQwlCR8Sg&#10;CkGRjcV3JvLgbBULnBiWaS1FKX7aopGV2c4lCCWZSGJFLY7kjvsIms3aKA7gWVr1gAAyhxjXdKFX&#10;40oKoF3c1fQ34Gqdph7Pcx07AqUH3QlKq4RAodDS0JhITGHpQXcUBYp8CzVbWQVHSw96nxdDzeFc&#10;KPLgLjjaelCq0ExbcRqRxuf69NiDmcOkjQmbGzUzOdu0Na+IGD+g9KB0/8JLFAxVKHJ7NEo048r9&#10;f0UmaBTGiCliXFwEmA5jK/f/lUuzcty6Aeq2qgQpTXHjF1JaelMBlUJRfKy6VV1KQ0onD4T15nsl&#10;bdBIfIQtx7xRYtB5P0r5o4ViCtWLWpTExRySHrmpAFihoFAe+hTjKjEovdiVwphuN/ELabWj+jXT&#10;tiZQF5RIKqlSKBr9q66IZIfS1qf3mo+97EIRvB0GOF4bJQblIjcyJGErvQ2OBtUXmkRUjotguxGM&#10;NGolQWqqwmhJGLaI3FBoaMaVKHoQTGhfzGHxxhX9qLKVKO7MMKKxlQxA8ZR6/BL3J2aD1104Yo2t&#10;vKegTcEZNXOYKHQ61HoLW6UDvd15I8Gsw0LhKvMCh7GVDEAPE5fQLvEo2sBp53m8NqpV6bxHoni+&#10;UAvBG5VUaRkoSXCVSCwUlxsKec24kgHoFsTDA2JtdHPTufcajioVKO2+eSze2Eq2wRV1iY4n6ShO&#10;iooiFuzKRzZ7uTWgE/Ax/VV4BCE285lKF1GpdXlqT7oTyzKbuWAceyqY3bpR8lTzZOvxoVIw+neq&#10;vdwC0EnTmRoI9A0xh7gEysdu/ScPjtHJSIyrYMQ51RW25J8IkOTaKJhdGyX/5Jm+SbmZcaWbAtmY&#10;KgGCvDHx8wSnEhU3jIpB0+GEbtJl63bBATPjShhP2KkAc4lGke2jAjf7q2DTtdxwb8k/P+N7FW/Y&#10;75WeA+4QgRujaivVKCSq4oclGh3V/jzxdswbBTsTIhL+BvSSa+M0HRuErYbBG+ZcvpZolJPoRmnB&#10;8bgaRoje3Im4INe4lqtyfBuG4tmcX3yfsEWcnZ9ohpUoGVq+VtPSeWjQ5MAa9ak73rFrQ9FjDOs2&#10;z2Kor5Uo64rSozdt4YquagoTRaBdXZc5hdMW10rD8o0iDTP5pUO391rNSq88d2OyDo2iApLbjbGV&#10;Fw6KGRFamGWYKN4kxLkRtkr9SR9u5A7CVqFoNne6mXGV+pOW6xcUtIdsiHQgvjJFeKrRGQdjoKZp&#10;KIeesJUoXsI6mRbcuE1pixSi6XLWqI0m7abJA++TtS1uzGZciaKx8rReOV7zpf5Ed+tYvlCseBot&#10;G1vJAAQdx6kU3ytRvLuqQg7XUn/y/s6U8ApbyTZ0hp36bjGH6W6sKBfd90oU5z8iCWMrGYBa0FHd&#10;iXElikc26L8kbJX6E7eXYnJhq1A3ZtDUCNKDN9Y8tk4m5NAoUku0hDXjSgagMZfysOllFr/QNrAi&#10;sRYoMpzzDMvx9yoU7cCVRooPVLZ4kdSs+ULRIX0xzZfoqZe2eNcaFhXjStS8hHkStczX0owushax&#10;UdyH5s27471c6k9C3+hazbiSN4gD4jwYW8kAXB3UK2Gs8Zh5cl9ono2tZABbFktOI23hKqv9VerP&#10;6XVqlnyBWIOuhwrx3fiFiG2Ui10gssv0kjZzWOpPnkYyASL+6PiByO7p9mjWRqk/CVSq46tAPMHE&#10;s+iGD0v9SXhTub0FQg3EK1hmf5X6k31iGo3g8+cc8lCgejzuWurPna4Vah2mu8E6pDZTrY1kgAkt&#10;CzUAG77GhZvC6wjHHFWa0WEoQ1EFmnHRntPYKgZgDkWGnq5kPa51tuXxuEr9+WigYiaxUDs8r7i3&#10;1J8IfLmQCp4vFNuLsl0zrqIAchU8HnN8VpZmlCMF0aixVf4GvKY+WGlGsXUz4V6KYPMzo4U30oNG&#10;0QVUNSjiBYq0NZ3nzaIvlPajWjHKPcVkU7gtxC/U/mELRikjWYVIj1ck2hZXX7M20nPA3aAlj1mH&#10;idI+duk+F8jXCOco4Y5xEZtDEyTGVbpP2lARFhHjKhRPS087jWOOKrkooW9KGI2t9FL4ejQ4NLaS&#10;N1Y0MCpGVGJRLlJ0JTG2kjdIH/AfM65Eod+iSNjYSt5AlToPTh3zYYlFSaaQazO2kjes3IY8SKzD&#10;RzzK+AClFiWwhFrMjCt5Y+JsRkJPD8T4hXg6qnFrox4bRY0rGQDX5qRieqUWnbioqZdGhxLjGh2h&#10;m8NE6XhvCT95cEW9HI6cL37hI45t5rCEnyjaVV3AtVA6Pl/Cz8nBmneFr4XSeYcSfhLSJxgo1nyh&#10;+HmmpIjobk48HhvPlxpbCZsskfpcSQAjCZ6feMxRJRed7JeylQTATYocmvFtSi4q1QD8opxD4mwk&#10;Ocy4EmazlaUWJQtLZNTEDwuGBvZmXJvSffI4F0EHNa7kDbRHOETHLkDpPudh2RFiHK+NgpmjqzSf&#10;8yALwlRjJ32N6aRhhpSeBvlhrnnKVMKIvqpRpctAFQbaF2XqCaYOk9KJztPlqpKTqH9sEiqWTEc9&#10;tnqAUNrt6ObM10oYzpoKvpZOdBoFurBXwR49VszSyK0PYex3FcGuTqNkKYyekvBiziGRTlVd2TAE&#10;y+aVGF74altO09Owac1vAhut+LRaJSoU4ifSmVSdXE+KT/RDRu91LZidw1Z8oi5V1csEx2Nc6ERN&#10;2Re9AAJENQtvjhveKBi96oyGGBe3bHEmq5tXwWiYZrSAdGlPW6jfplfd8WnSsFFTiL1cgs/xrefx&#10;XWGrHBRrq3gDkbPzoEon+vCuzbiKN8gccJ034yqYHVfxBn3WdlP4RSFlfmYKns1ZWYJPKjiR55kz&#10;pWDzUrJZGyX45Klkcl9mHRbM8nwJPkmKoutVtpI3rBfaOlH6nswjEcdrvmBoS0xjFh6EzY+Mralo&#10;FbYSNh24TFC5daJMIGFlYyvpRs9hEQCsMY3exbgSRuxFJYiedKL4NurmVTBqYJQfVYJPfFE6tqtx&#10;JW9QrG+aBCKvz7VBWJ6KFjOHCeOwMMEhootlCzWVKWhr2LjzgqNurRNFBqBuXg27ExEVfhRLIcd1&#10;xcc2r3Y2bOfKocZV/gatJlS0HE88fyI+m8n28mcnir9dTGjjCUaIbRVMT77wyRh6u+OV+AQ7XXaT&#10;++LFtjLGy7pIjw6p4wlGSNRwIm+TlDEUVabA5wk2CjORhb2VWpQWJrzEIlI3T7CVl3PUN0sawBiS&#10;IOHh8GBmTgiugKFgensk6kYRuGnE9QSjINb4v5ysaYwm2RyaYoE0bMKOhkBKMUo//zOZaWOseId7&#10;DrL7wzgRRcQ1snEHBOM/wQjZG30PTkMZ4ywzPQKeYBNvVyMrBuE1G3VnoWApfyOhWOOYIutNFJcq&#10;VZjVMPL7u1v6xSCc7KrvIh52/MaVpW9CYbfqGroQMDqZ61jDaJU9OiSxGosKMIYM3Cz9hGGM+6kw&#10;VhpQ/AgqoM0R0zCUAmqBlHQUQqXgz4ysYISnL5u5QxPFzk+NtROaneMDrWCowFBMigrIWwlBpy36&#10;OJvCWlEPT3fy8pH5bEkiyB4eHXmEtYRxb5xDzVhLOsDaw+EU1hKGGpRu8eK+hJigvts84iDuZg0b&#10;BlflHThiZY0ogfH2G4a1aRxgZjIvJEyHtZYwrHFgK2tNCTvvfKgdkDBeDj+NNOmYt0oXyti4Rprv&#10;VrDRDNNcwlhLb2RqgBdTEckD7/G5J3Iy+RMxtuISahZUdROuzl9nLUmBQirSrmomEwZzneawF2NL&#10;UpiyrfHQjnd3y0qnDbQ63UohijXioYYnC+Z3QAlLV7TwMLMZW1IQSUrUwGa/lUoUa0ij1XdLClro&#10;Cza6XvHdkhSwRuJRjS1hJEUfTyMKa0kK66RuTCQQDs4dcF4hSrMmSyqKNVIIxi0p2MKFDZGpmMkS&#10;i461uX0d74CCYY2ZNOdbyUVnJvl0xlpxCU2G1VvOKL3iA/hVUrAF33pqA45XSQlN/Q4oGDsAgapa&#10;JelgYE3u7tKasru302rOgJKNeuYqGMwFJyhrSQqelUtvytmNNcMl1aCU/tUUnpozoGBY4+Uh9d2S&#10;FLCG/E7tt4T5mSz5KNaIUBmeLNjC4yOTMj3eAS07RWA/LvYxlxSMpM4U5BprSQqsEvwSc+KU8pTd&#10;jSzRrMnqOIo1GE/NZFIQp9SjVEvMZPslK4ECs0pKfcobKZw4amxPXPJo+Ci+W8KoUKSvp7KWDgbe&#10;KxEWNbaELVwf6HBiVklxCQ3EVEtFJN1xdGANCbVak+lgTOXFdDoVM5kwGkuQTVLWkhSIm5J4UdYS&#10;Ni0mXaSwJKVYQ6Zn9lvBsEZI3oytRKXcu4mXmP1WMJ4pRuxpWLlkpeODEkER361gPPPK9U1ZS1IY&#10;yfzNZA/ht1yT9C1Cqyh2QClSGdtD8Hm8Jgv2GWNLUvDRmdKkfsZ3S1JgJh+td8TYEkaWgodrDJeU&#10;LhVN4EN0J6wVlxDPn051x2dASUxHgThtXYW14hKeySEUbawlKYw1JP7GWsIQO8Pn5h5QMlOsIf8w&#10;1go2mRFyq2JspVFllRB5MidOwfwqqc6k+OUwl7KW7gwPIhBoN7u7epPO0uIiIL5bwcjj4rwqa+WX&#10;IPZlcMZawlhZ9A9T1opLpiu3WyUJwyvhQVJlLUmBRheMTc1kwkjgoLRSazJJgZeH0OGbfEApVrk+&#10;0yNajS1JgUcceeNTfbeELbRgHwfjmLlKtUr6cjqbmFWSXLJyuk1Y89haCVC5TuHTm7E1jHU8gUZh&#10;LYOoWKNcwEQwSrkKJSD3MKukRKhTea1631H1H54CwUnSimps6WCsG7cO5QW1epXrIr0izUwmKawE&#10;v4nRi1XypF/lGR1T+s7M5ZT4sRWMgAlJfDO2JIXP+G4FQ1DiskYlR115sXY+wLGn0DBCT5vp/UgH&#10;4ZpJKE9lMhvGfZb358xMFilM6wwVnywl64pDyZVdWGtRKsGxqRU9nsmG4SzT6c5YKy4hJcmN0Vgr&#10;2IhsTP9C3j7N7wZt4WEYawXDMUEjbcZWXEJ9CnkEY61hFHKos7s0rYja93kfVny3oqCV76buAaVq&#10;nffNKVMx1opLyOVPWdvxiVONTKfDOA/LGWvFJYQvVJdmxKW5SsitK4X1E4xOpnTHM2MrLpkyOqVT&#10;KEksexSmFPV3t1K3EvRAqm78koZhbSeVfPjd6G3318zkE4zeGLxlZ6z9C1Iwq4Q8af5Igth42cZa&#10;k8JcO8R+Yy+nNQ7h3dwWURwljNZ6G2KKw939BKPzx7xVJL5bkQLZH/WyPeLP/JHkEFC6GmtFClgj&#10;mWbGVjCsqSpetkn+SPKfqpH9E4yqJjm24hLcUN50N2MrGBIkUgJmJotLmMi7yeNQeZ5Tgi9z4uFT&#10;sUrKLzmdz8ovoXynrMHKJmZOpUDCTmhrTT7gCcbzOarlGwH5skbbLCP0foKhJB2hyPFMttx15+x2&#10;YysuIYCnWudxesbYcBQ4uQyXFIyHiO4wnhlbkcJpWsaKs5se7PEjscZDBIZLSro63aIuRn99b5j/&#10;bsklCEPnni92dyllp1vnpFvFKklSGN3AZnoC3FvzinD4xmVFWEtSoDHQCa/XjC1hhJDYcCLSS+PM&#10;+NwErEiAGp4sGNaIzhi/pPSrWGMmzZosGNaYSjO2FrCSkdxNroMGUzElTAjmzCppAeudZnqmm8O9&#10;YFibPktilZTuVQv1SQrm2Ka1gFGiEu0OGKH2q3pSsmETauciYMaWDsaCo4aAXuyA6rg6qS2l50Jf&#10;kGO7cQSY7HrDCLVPW2MztuKSG+Y4qI79ySe5LN6rOt+qFSrqSfJGhksKxkyu02D7mLmqGSqRiHlN&#10;yYwtKWik0Sq3iLNU340gnvpuBWNstBoyY2sBK/UMqq80KbD4kSO9JycmZrIFrNQdbibfTQqsreF1&#10;KWtJCnTK4+g2a7KaqZLcpczC7IAWsJJ6gPLEKikY1uaeb2ayuIR1PK+zH++30r3y3ThxREwBYowP&#10;wCuJ1A+rmUwY1ji7lbXmEpI/6tbRctkLNxyTx+EmVGOjjtU8DNIwxsYGMDeqFrAiKJ2mJeK7NZdQ&#10;RGK0oQQWa2xT0GduwgXjDKBmyOy3FrBC5UrxwWeKH4k1ZtKcpqV75arCTViNrblkLt5qbMUlKHOn&#10;ycfxdyvd64hgJtl0fOK0gJVW+pzexlq6M2NtWh4Ia8UlCGd4RMJYS9iU8agHNXAg43OToZLMVTCk&#10;UrCyWiXFJbCyiymU7pUUAgeO2d0tYGWPnkzraXZlTAnW+GzKWpICjxnsaMbNd0sY1viPOXFawEoo&#10;SLXV5s/usbGUzXdrASslemeTf+N2ntbmTS6TWSGqFTD6QdAsxOzugpFXhMrM+Va6V3rI0bROWUsK&#10;+gxrSQroq5BTKGsJ485NKll9tyQFgiwUjprzrfqujoD1rjzzarxKYmWZdhLHrFywkVdxhxY82QJW&#10;6gjV88M04ovFNWO7qZtwtVEdoRraYzO24hLCJXQdM2NLUtBdgFCe9tjY3Ya5WsBKPZp6VYkGmW1N&#10;rskWsPJq4TRUO14lBeO7kSdXYysuGf/C9Cqhn1yO7YLI1mjo7y1gtZ2iGgaXzL1PrJIWsLImVU8l&#10;3mDpsU3awlhrLpkrrTnfSvfK8md3G5+r2qoST+AMMFxSMGbSji1JAaE/DqyyljDGJk/T0r3So5I3&#10;U5W14hJ6kF1MxTXCx/jcqFJcl8qGjT85j60ee68tYCVii0GxuwvmvdcWsFIeg+7SWCu/hHcFlsVE&#10;Q0v3ykyizTWeecE+jc1kVlrAOu3jnLX2SyAudaOqZqvsAJr2qLE1l7Bq+JFilTSX4KmpjFg1d/Vc&#10;Ug1XKVFyPdp4fT42zhzcRD7M2JIU8BR2F1cu3etnjC1JAZ3UfVoVHJ+m1eJ1eJJbjhlbcQkvKW7K&#10;n2y57MWukhKw4gWhOTNjKxh3U7aA+W4lYCXMy81IWWsusdGZErAud76bYq6CIaom8mS+WwlYpwfP&#10;vM5zvEoKhsyZlujmDCgBK5lM173nXjBywryYoawVl8A/jpWf5LI8ZGNUttQRJClM5YPiyYahnlTV&#10;dgT6yhoxPMWTDdMKqycBKztA7e6GQV2TRjg+A1rAOm9TqZvwE4zs+mqstYAVsazqKMJSyg+AElI9&#10;UUeL+IKxA0yX5CfYsIK65T/pXglQqsxKw6Yo03S1xFmtsU05jrkHNIxYBIIusUpa98quQYYkmKth&#10;c+ar3d26VwSsV3XHaRh1u1zgzNiKS1iSqlKeB+PyAxD1cJ55615Xah+UKuIJNql8c+K0gJV6kGn3&#10;eXziPMG4ZJoKULINPSU0CVVrsmC45meT69hb93qiBN2okJ5ghL4J/x2vkr0FrJw4VCkdz+QTDOXM&#10;iKoPWZkiuZhJ1GMElpW1hE1N+BShC2vJJXgKo6gzY0sYGVrOSREvodytxkY02vBkw/CCziP0F2Mr&#10;v2RiA0YVQelg/Eg8vFE4GGtJClPyzl3YzGTCyPZxy1djS78Ez9zF8IjG5NgmgmHUY3h0AWOJuBhe&#10;w7gHWGtJClgjGiqYC513/EiohO9tdkDpXhcqm1S2j/LetuaiM3vpXqdpH7QsVknB/Ey27hXcXMQO&#10;zwASxzW20ROZNVkCVnoHz1o21opL5jeaeAk67/iRU0uuojMNY0Zc3nQvAStN8KdtqBlbcck4M8af&#10;pPFIjY0XI0wGumHkuwnaCp05we6yRkzB3HEapnP5nGdlbaMjrbgJNwx9CVWSak0mKXBsUKKmdkDC&#10;xpp6/BjdaY6NLrY83SNWScE4A4jQG+YqASuVraoJwF4ojDlBIxreGBq2aINhRpYolKGcHOYsLfnq&#10;VNcrF6hQSGyZRePeleiVmKPjyEKtTP1InI99khKvTsdWRSOFQhh9UsXW+IDxze68i2G6MzZKR7j2&#10;kq4SYOQdKbNAkns+Y2RJIjwwhkTHGEsU9aLE7gyHlN6VCJA7sgvFAuF/jLHSrfLgIqVoZmgF0xJs&#10;yrFjhUwd2jxCfewgFAwOYfGbbV261YVr2+TihbUmEejAhLf20q1C/QhLlLV2R0bHqMbW7gghdlOu&#10;SBVGfABkytxRhTwBVXjAcEfwtcwhWjCsOUko/kBZgyEU+RfskyRUzWRSAo4du1QkMNmX8SOxxllv&#10;CLnlrlycp1efWJNFJQ+5qxpb+hVs7cetQVhLGGObwYnDpnSrXDaIS5pVUrDPsFZcQk2lkoTyJE9/&#10;Nw43w5Mtd0V8dFffrWB+lZRudbrBq+J/ij56bHJNttzVpksJb7Q1LhtmB3S/VjSyqjkp5N3W7NiK&#10;S6ZSQvHkk9zVsnLpVhF68NiU2d0F43zjSmR2d+lWSW/wFo45TQuGtXHvzO5OUiB9T15AjS1heAqc&#10;AcZa6VbpaIqXbMZWMKw9jo5jN7l0q5SqEEwzzFWwOfBV62ESKLGUp5kdhSDiDCjYlPQhIxPfreWu&#10;RK5d8LpgWBs5u7GWpMBMUldsAhfV5nUuYKpFOz8qZ/KKg6H8yYKxSh6xHLFKiktwgqBl890ShjV5&#10;KS3d6oIGXpUH07UipoTdzUwaLmm5K9HMkwolFMxzSelWaQePHEjNZHOJDVyUbhVpIU2JzH4rGN4r&#10;O8DMZOlWtfiIVEh9t3EMlbXiErRANxVwepK7amvpYAyTzBvdx/5kqWS9h1e61Xm5ZDONsggW1UzK&#10;wk9uogHDVyaeo8aWMMbmykxpc9jWgClrCfP+ZLV59aHygrG7iSn8H9LOZ2eW3Mjur9LoF5ib/6uE&#10;6Vl4PUsv7GVPW5gZQJaEUduW/fT+RWWSxThZ371xMIKA219UkgySh0EyTpCs7ANyuCssX21dkpLF&#10;3rQ4AkajwP4Nh1ohUJ+77YcOiNIiYuPHc0CKW+VZ+5fv9McjICWjNGacyq4jh7u+dosVO5mSgZJY&#10;vlbqlmzJaydcKm1M9sJk5Zgpx3OHDqDf4kWvgi1JyaK00uU2xPOn0liXVA7s5mT0G1AuoWQ0CviC&#10;GDeluo3J6uMtxa3i54L5L5WWbUnVM5/iVlk64R2rWK6UjFUQbq5SS46OD/yTmJJS3cZk9X1AilvF&#10;VcBFbBVIJlOyErZaWnKlsNXw15ZWkykVTmWuf6msE1KwK4+psX8r1CylwjdPp1U2ASlolaPaYch/&#10;bCNTKgqjZhUbmWJWaQz2RZXCRutTj/FIIasHjV8iAlIqCmOnWOqz0RzwXkbpRSiYw8HSMWUcXORV&#10;MP4pYJV3gEuX2uAFS4VxHV7l4CDxa0MynuaFmar02ZiKK2jxZpeacbQFsCl4EyqFjamMZhxtAZYR&#10;/1alsDEVWza49Mo4S8GqQD/szo/HWUoV11pG6/945ZNCXDEEpfs1iCcbenoOBqA0gaZQVRwWNeYm&#10;peI5WGpWasbRFvCaSqQqNOOYauYuxqlyIp7r0oYG4bGq0kMZORWBhLBNldkzxalumKtS3GJKxXVT&#10;8aR0BSCjLeCJt0flKlLiCIb2IEiVSaZU2GgLuCSG8O5Kn42pKGyOi1QK0B9tAXFla2nFI6GtmKsS&#10;05BCW/EFx/UABTQmC0KnlW4Znr6l0Nbt2zRVIn8kWTwWWToqRbrRHPDYCKbux5WTZFwYXIuAJt24&#10;NVl5q6rijJRkzBe4dQuYJN1oEhZO7FdmGknGJb6sYAqDm3SjKVnwIM2FW0okGTvYZ7TKDwcB6caF&#10;BYezSpdtSzKKY81Uq91oGHC+laJpKW5MFo/dlvb1pBtNw4KXtrKyk2R4qDhqVVhtkW40KUSBllyS&#10;kqz8oATpRvPA3MFTS6VxNyaLx9wflfsFpm8pWjXufKmEC0gyni/nbcWC34J0o1XhzfMSWyrJcBw9&#10;uFuzMhByvCq7lEp4AsWNxogZnNm4VtxoVXgEtXRZOsWNyZziRquCg6X0qjvFjcm4iB/rUKvdaFV4&#10;6QEvYwWZOUAW3qd0YwlqJvNAKEtlrSfJOJjNnXilGSHHuhIxW3nIheJGY4SrhMMEteJGqzLXazcm&#10;i6sQSvEeqJnMA1clVo5qSbK4ZBS6tTLuctwq15bQKD9cGbEqT1GydajkyFWW95VLwChuNEYsVb4R&#10;4V+q3Wge2N3uW8GNTXFjMshWOJLSbJ6jV/FQcm99pTGTVcFg4swo1W40D/G4NRcwVIobk4FMRkJp&#10;RkgRrDxnEUvvSnGjMYorydkdl2o3WpV4Tr5yryZ9l5LFdTqVCz5Il8zDxqGOGlRSMuq2FxszmQeO&#10;f1ZuIEbLlAzbwFOlpcYcrQpr2tI+kuJSMi4R4xmlSnEplHWCjK44z2EdklXhiWt216XiknmguEqE&#10;EMWlZLHCqZxHIF0yD6xq2ckUBkJOxkXcpevHKC6ZB/qgNu5ysrhRuxIARXHJPACVSuimJoPZXysR&#10;UKRL5oGDepULIzQZwePc0V+CSjIP8Wh7abOc4mC516Xcd8k8APAK+UHtUjKjuNE84KmrRFxR2piK&#10;h0W46rrWlqN1YB1WiZSjtDEVp7W5xr5UWgpp5YbH2kIlpeKQJT1QmltTSCsh9ZVrFSLUf3C8xSFL&#10;zjVUUJlCWrljs4aSlMopbTQocR1JaR5PgbC8LY+DqrQrTyGt8UZ8IcKRlkxWaGEOqZD7QWYOPcBG&#10;pLZoSKliejyKKBmtCUahciFMrHkHHQklW7hUtYSS0Srs8VhdZdpJgbDxKlJxZ5BCWneWbaW1bEpF&#10;VAyUV61uo1XgyfDKgUJackyFn5U3DUu2JIW0wgJWrsWbvqVUXG/HK2SlhXMKaa2XlmxJbArmWt3G&#10;1UkZkykQlpakbiXLlUJat6MUT0lLjhaIluQF9hJKUkgrrufaSiilYgOPX6VWt9GWcHFTbZmXAmF5&#10;jptDRCU7mW5wDetaWpikVJTG68e10kZbwra/Ek1Av42pQAlHpGqljSsMloYs6wsL5hQIS/Ay7vha&#10;aaNV4K6hCtlD3cZUhlVOIa3l0lIqwpCDSKnMASmkFc9ezXKlVMzdrEtKLZlCWsv9llIR0YpVKNnJ&#10;HNLKg26lEZBSsZ5kw1Kr27jCIDS1EgfLfmFM5ZQ22hJmxRpHl+NnWScQQlJCSVphlEtLqTDJ7GxL&#10;pY1WIcI6SqM7BcKyLlm5jaBUWrIlONNLq6AUCPsa3bWVeQ5pLaMk2xKeL6tw4hH4N6wMoXgqsSeS&#10;KuJnS688km5cYZRHQErFupxnbUv9Jje4hgUqzAEpFfPbArteQUkOacXDWXLRpFTcZ8uVFbW6jVaB&#10;t+VrK4UcP8urtqV78ei30ZZgy2tzd0rF0pkgiMJ9vZQ2WgWQXGM5UypKw3FYslwppHVh5qihZLRA&#10;qEy/1UobbUncTlsrbUxFJDIXs5XWkykStj66ky2JRx5re5wc1PrarRfGW0plrJVzVCuUYGkOSKni&#10;DAVvRVVGdw5rLddt3BnFyW1OLZVKS7sVMFmyJSmGduLZds6xlEobbQn+0GJpKRWxFsQSlkobbUkZ&#10;kykellUQ9rVW2mhLyjNOCoh1ShutQtmWpDjacPXG5bSFUJ50g2vZTqZUPJxCEEmtJUerUPaqpXtf&#10;iYglMqBUWgpvRcPa/JZScUTzdQ1ioSVTfCtO7Mozp0R4jasZ7A8bgZJVTgGu+D0q9xRRWrIlRmnJ&#10;ltCSNWYsXfyKLwjLXOu4ZBaCGStFgqSAWmIlCOOpteVoTQhK4MGJyiIvBcdSO85h12o3mpMyJZCi&#10;Y3mtC6DUShvNCVeN14LZ0tWvLAyJZShNAynS9ai9Lh/nlIYNBBjhhrXS1jsFyDJ0ai6TlIrSCGyq&#10;tCShc4OWVRdlToU5CX9EwTADw6G0uHe0ssjLqcJnyBtapdJGwwCTUHJiwLQPOsZRhbgI7semEjZt&#10;SFddwOZUvFPByqTWb8maFN0KLP4HHZlQnzVWH49cSheXBf54AaupcEeURjeenaE0fBgV31NONBFE&#10;GAOn0m2jKQmnUq1qKRUvusXV8pXSklEorijZsA0NEvNNnEuvlDauTIK3q7VkTlXd5xOQMmhZXb/m&#10;VOwXOc5V6rccFFvcL+JHGHQEoGw7SsMtBbdWfb3Yt1QaMTylvTBz9ZAO41pi83Mq/PO1mRtHzlBY&#10;BKCVBkBKhYWOm18rkEyBrVG1wmE1ei3ZH4LZOQZfKm20JNxXVIrTZoANLcKBw4OVWmG0pajWKv8G&#10;4zYWtjMCSnNbuvc1ghsqm3xoorGw+cmEX6rZaBHgg2vTdgqfjVNnJeoBp+moI8vkktFKqQgT5VKx&#10;Ss1SNCu3VpSis/GODCpGrHStz3IsK9E3lfsaY5E0lBanQkuOGQ53D8kY5aW7gyhtTMY8E4GzBfCn&#10;C1wjbKNy2pvSRuOD6XmWqDecU2PdOM1SOfhHaWMybl0sPblIstEe8D556TCeJNtZ/ZcoU2LTh7oR&#10;ssFd3JXFVkqGxymuZqv022gRZjazlVthqNuYDFtH7FiptNGQcFy2FuKOx25oErYa8aJtoW4phpWY&#10;ja1ydD42ymNpEA+lXSLE8ZCMCIVHaX+fk/Fw31qiFQk8HUsDkzXLlZKxrig9SUWTjEZhxjNTuc9K&#10;knGqtHR6nmSjUeDYBaFElRGQksV55ZL7jsPXQ0tylQyPhJRKG5NxFzSH3EqYHG0JITrBVxS2Uino&#10;dT3fFamMgNGWEGvA1F0qbUyGUQYmpbqNRmHZWUfVShuTxU3obPgqdRuNwvKgtFpLpmQ8T1K5HYBh&#10;ORoFDBe3gVZaMid7Qq2XVskpeJXSWLiVShtN0MLjDLV+S8GrEbVROkZMdPI4cPb9qNnJFLzK3U1c&#10;tF+q22iCWAPxqnoFJSl4FcKON0JKpWUThG++NAJS8CqXShbXXCkZHH6cjSqMgBS8Gj64EheA22fo&#10;NxxVtdNwgGlIxlO9S3EEjMm4+6M6AkajUL2TgGE6JiMqd3/WWnI0CrxuR3xpCSVjMoI9OFxT6bcU&#10;vMrdr9yXViktJYsrMkrkMz7Fod849s3zwKXSxmQsguaa6yIFrzK0S7fohkN3UHJ64D0v9VsKXsUx&#10;z4a2VLfRlnA3Zy2gHd/soCQ7HCKxS6WNyXDCFVevKXgVT23tPgIc1oOS3NH8jUOrBVuSgleDGqm5&#10;eFMyGgiGtlTaaBSe2JJS9DABTkPdMK8c1KtUbbQJHIPnru1St43J1gMauVTYaBKe3OA7lxwzKeKV&#10;J7MqL9iz4hkXJTjhuLWihP+Ujqt9SicJ2fYOrQ9NwrmTyrnMnC68F6WpNEeucpaUd3cr3ZbScVy4&#10;5gfKkass02p0KXuToU248KW0JsmBqwteaEZNYROQ0hXpRFbFg4blO21jNT2kwwVaGtf52lduGS+9&#10;7Uhh45Jk3yHqCuM6R60yZ0OmlZpxtCJzLYSLSWJoDmIfIxilVNiY7tinkhFJka6s1/CBllatOR3Y&#10;L3VainRlmffkupZK1XI6Hggsjescs0ozcolNqbRkfcJ3VMFIjlldeUKMhXxhqKV0O3ubUmGjMWDH&#10;SLeVMJJDXdmSlgpLqwqjsDGdbEb/4dc//Ov/+Oe//f5P//jrH379N/7jH+K/fvv7ny8Z//XTr3/+&#10;119+/vZz/PDXv/ztp7//8vNvf/nzn//277//8b8xG/3f95///dvPJCdLUl3ZfC8x3TsmnqzErB7H&#10;xLOVmF4bEy9WYlpzTLxaiTGxY+LNSozJHBPvVmJM4Jj4sBJj0sbEDysx66Mx8dNKHBTzmJq/LYwp&#10;yDyUBZ2bSvdwFqxuSu4hLRjXlNzDWlCoKbmHtuBEU3IPb8FypuQe4oK3TMk9zAUTmZJ7qAtucUzO&#10;3w7qgi1MyT3UBf2XknuoCz4vJfdQFwRdSu6hLhi3lNxDXTBvKbmHuuDEUnIPdUFypeQe6oK1Ssk9&#10;1AUNNSbnbwd1QUel5B7qgihKyT3UBWGUknuoCyonJfdQF5ROSu6hLsiWlNxDXdwYkpJ7qIsrQFJy&#10;D3Vxp0dK7qEuCIsxOX87qAviIiX3UBeUQkruoS6ohZTcQ11wBSm5h7rw4qfkHurCLZ+Se6gL93xK&#10;7qEuHOcpuYe6uP0hJfdQF67tMTl/O6gLF3dK7qEunM8puYe6cEKn5B7qwqucknuoC39vSu6hLhy4&#10;KbmHuvDIpuQe6uJagZTcQ114TVNyD3XhBh2T87eDuvCHpuQe6sJRmZJ7qAvPY0ruoS58iSm5h7rw&#10;DqbkHurC35eSe6gLz19K7qEufHkpuYe68LKl5B7qwm02JudvB3XhP0vJPdSFYysl91AXrqqU3ENd&#10;HLNOyT3UxbnplNxDXRyETsk91MV56JTcQ90hqONvq98FdZxgdpLHYeJRef62kgvqOC1sJRfUcWjY&#10;Si6o4zyvlVxQx3s1VnJBHSdureSCOo7QWskFdZyJtZIL6jjkaiUX1HFq1Ukex05H1PG3lVxQx7lS&#10;K7mgjoOiVnJBHQc/reSCOg5yWskFdRzMtJIL6jhpaSUX1HF00kouqOMspJVcUMfhRif563jiCLsQ&#10;eBkI8OIIopeBQC9OFXoZCPjioKCXgcAvzv55GQgA4zifl4FAMI7oeRkICDkbY2YgMIyDdJ4GAkTi&#10;krwMboSFzVgoEjnBZlXhRlog8DJQJMJjeBkoEmEyvAwUiXAZXgaKRNgMLwNFInyGl4EiEUbDy0CR&#10;CKdhZaAkRpyz8jJQJMJreBmoTYTZ8DJQJMJteBkoEmE3vAwUifAbXgaKRBgOLwNFIhyHl4EiEZbD&#10;y0CRCM9hZaDERhy48TJQJMJ1eBkoEmE7vAwUifAdXgaKRBgPLwNFIpyHl4EiEdbDy0CRCO/hZaBI&#10;hPnwMlAkwn1YGSjZEac8vAwUifAfXgaKRBgQLwNFIhyIl4EiERbEy0CRCA/iZaBIhAnxMlAkwoV4&#10;GSgSYUO8DBSJ8CFWBkqAEDlmZqBIhBPxNFAkwop4GSgS4UW8DBSJMCNeBopEuBEvA0Ui7IiXgSIR&#10;fsTLQJEIQ+JloEiEI7EyUFIkgsy9DBSJ8CReBopEmBIvA0UiXImXgSIRtsTLQJEIX+JloEiEMfEy&#10;UCTCmXgZKBJhTbwMFInwJlYGSpRwY5eZgSIR7sTTQJEIe+JloEiEP/EyUCTCoHgZKBLhULwMFImw&#10;KF4GikR4FC8DRaLJnPCeYfZCh8DSQMkTXhE2M1AkmvwJd+hKFUwGhfc4NAMTiZAmyZXPDZJmGygS&#10;TR6FhzBUAxOJcZ1ocgubXArPfmoGpk2MSz+zBiYSlVDhchCvF+JqzqSByalwX75mYNrEuD8za2Ai&#10;MW7EzBmYSIw7LnMGpk2MaytzBiYS4ybKnIFpE+NyyZyBicS4LzJn4CGRi2lyBiFwjCrXQWkG3uzM&#10;89CagYdEnrPWDDwkctm4ZuAhkaNPmoGHxDmuShy7MQReLwgSucvKzECQOJscC8fmtQomEpVj4Yl5&#10;rwpxKWBqRJNj4RpZzcBEoh4N4UJJswqKRJNj4REUrYKJRD0gMpscC/dVqQYmEvWQyGxyLLyQphqY&#10;SFSOhecIvG68HRUxORZu5pMqmBwLLztpBiYSbwdGTI5lvh0ZMTkWbv3QKpg28XZsxORY5tvBEZNj&#10;mW9HR0yOhdtXpQ1MjmXW4yMhsCYWPUAymxzLrEdIQuBpoDbR5Fh4pFcb0bSJepBkNjkWnklXDUyb&#10;qIdJODdtNqLaRJNjmZVjCYHVjXqkhDuEzAzUJpocC+90Si+YHAvXSWgG5jpRj5bMJsfC3ZOqgWkT&#10;9XjJbHIssx4wCYGHA0WiybHMyrGEwNJAj5nMJsfCnTrSCybHwps8moFpE/WwCS/hmG2gNtHkWGY9&#10;cBICrxfUJpocCzeeaSOaSNRjJ7PJsczKsYTAagM9ejKbHMush09C4GmgSDQ5llkPoITA00CRaHIs&#10;XA4nODA5Fu541QzM2VkPonBtstkGahNNjoVL26UKJscy63GUEFjdqAdSZpNj4U0irYJpE/VQymxy&#10;LLMeSwmB1waKRJNj4XZKbQMTiXo4ZTY5llk5lhBYbaAcy2xyLHM8YJe8OCbHwgWHmoFpE5Vjmc1z&#10;KrNyLCHwGlFtosmxcLWztoE5OyvHwm2mZhV0djZPrMzKsYTAakTlWLik3MxAkWhyLDxQKL1gnlyZ&#10;lWMJgdcGumMxT69wZ7RWwbSJyrHwWIVZBbWJ5hkWHmvRKpizs3Is3IZnVYEHdrMGIXC6cVGOJQRe&#10;BoJE3kE2M5DZeTHPsXChqLaBZxO5XlEz8JC4KMcSAq8RBYmLybEs8f7TOLWFwNNA1omLeY6Fl09F&#10;A5NjWZRjCYFVBeVYeI7YzECRaHIsi17AFQKvCopE8xwLd6VrL5hIVI6F5w7MKigSTY5lUY4lBFYj&#10;KsfC/ZFmBjI7LybHsijHEgKvCopE8xwLz9YIDkyOhcfNNQPTJirHspjnWLgEWDUwkagcy2JyLIty&#10;LCGwulE5lsXkWBblWELgaaCzs8mxcEOs9ILJsXDDrGZg2kTlWLjV3mwDtYkmx8IF0VoFE4nKsSwm&#10;x8LLMaqBiUTlWHiOyWtE5VgWk2PhKnCpgsmxcC24ZuDtWLjFXDMwkagcC+8ymI2oSDTPsSzKsYTA&#10;sgfKsfAqqZmBItHkWHjPUXrB5FgW5VhCYLWBciy8q25moEg0z7HwDou2gYlEvdJrMTmWRTmWEHiN&#10;qDbR5FgW5VhC4GmgSDQ5lkU5lhBYGijHwoNWZgZqE02OZdErvkLgVUGRaHIsi17zFQJPA7WJJsfC&#10;fe0ymMxzLItyLCHwqqBINDmWRTmWEFgaKMeymBwL7zBII5ocy6IcSwi8KigSTY5lUY4lBJ4GikST&#10;Y1mUYwmBp4HunU2OZVGOJQSWBsqx8NCMmYHunU2OhVcbBInmOZZFOZYQeG2gSDQ5Fh7Q0iqYSFSO&#10;hVd7zCqoTTQ5lkXPsYTAa0S1iSbHsijHEgJLAz3HwmuHZgaKRJNjWZRjCYFXBUWiybHwLKog0bwj&#10;bFGOJQReFRSJJsfCE9haBROJyrEsJsfCY8JZgxA4bbAqxxICLwNB4mpyLKueYwmBp4EgkddkzAwE&#10;iTzGZGYgszOvkJoZCBJXk2PhDTTFgYdEHq7VDLzZmQeLJQOTY1mVYwmBhQPlWFaTY+HVNK2CiUTl&#10;WHgv1KyCItHkWFblWELgNaIi0eRYVj3HEgJPA0WiybGsyrGEwNJAz7GsJseyKscSAk8DRaLJsfC2&#10;oUDZ5FhW5VhC4FVBbaLJsazKsYTA00Btosmx8HS4NqJpE5Vj4YFRrwrKsfDgtJmBzs4mx8Kbc9IG&#10;JsfCW4OagWkTlWNZTY5l1XMsIbCApBzLat4VxnPf2gamTVSOhedcvSoox8KrqWYGsnfmjVEzA0Wi&#10;ybGsyrGEwOpG5VhW866wVTmWEHgaqE00OZZVOZYQeBooEk2OZb09lWJyLKtyLCGwqqAcy2pyLDw9&#10;K6PR5Fh48VwzMJGoHMtqnmNZlWMJgdeIikSTY1n16ZQQeBooEk2OZdVzLCGwNFCOZTU5llU5lhB4&#10;GigSTY6F92cFiSbHwuO8moE5OyvHwrPyZhsoEk2OZVWOJQReLygSTY5l1SdVQmBpoBzLanIsq3Is&#10;IfA0UCSaHMuqHEsIPA0UiSbHsirHEgJPA0WiybGsyrGEwNNAkWhyLLx+LcPZ5FhW5VhCYFVBz7Gs&#10;JseyKscSAk8DtYkmx7LqOZYQeBqoF8c8x7IqxxICTwP14pgcy6ocSwg8DRSJJseyKscSAksD5VhW&#10;k2NZ9RxLCDwNFIkmx7LqXWEh8DRQJJocy6ocSwg8DRSJJseyKscSAk8DRaLJsWzKsYTA0WBTjiUE&#10;XgYyO28mx7IpxxICTwOZnTeTY9n0HEsIPA1kdt5MjmWDUknHUELgaSCz82aeY9mUYwmBpYFyLJvJ&#10;sWzKsYTA00CRaHIsm3IsIfA0UCSaHMumd4WFwNNAkWhyLJueYwmBp4Ei0eRYNj3HEgJLA+VYNpNj&#10;2ZRjCYGngSLR5Fg2vSssBJ4GikSTY9mUYwmBp4Ei0eRYNuVYQuBpoEg0OZZNOZYQWBoox7KZHMum&#10;HEsIPA0UiSbHsinHEgJPA0WieVfYphxLCDwNFIkmx7IpxxICTwNFonmOZVOOJQSWBsqxbCbHsuk5&#10;lhB4GigSTY5lU44lBJ4GikSTY9mUYwmBp4Ei0eRYNuVYQuBpoEg0OZZNOZYQWBoox7KZHMumHEsI&#10;PA0UiSbHsinHEgJPA0WiybFsyrGEwNNAkWhyLJtyLCHwNFAkmhzLphxLCCwNlGPZTI5lU44lBJ4G&#10;ikSTY9mUYwmBp4Ei0TzHsinHEgJPA0WiybFsyrGEwNNAkWhyLJtyLCGwNFCOZTM5lk05lhB4GigS&#10;TY5lU44lBJ4GikSTY9mUYwmBp4Ei0eRYNuVYQuBpoEg0OZZNOZYQWBoox7KZHMumHEsIPA0UiSbH&#10;suk5lhB4GigSTY5l03MsIfA0UCSaHMumd4WFwNNAkWhyLJveFRYCSwPlWDaTY9mUYwmBp4Ei0eRY&#10;Nj3HEgJPA0WiybFseo4lBJ4GikSTY9n0PZYQeBooEk2OZdNzLCFwNNiVYwmBl4HEJ+4mx7Lreywh&#10;8DQQtm83OZZd7woLgaeBsH27ybHseldYCDwNhGPZTY5l13MsIfA0ELZvNzmWXTmWEFgaKMeymxzL&#10;rudYQuBpoEg0OZZdz7GEwNNAkWhyLLueYwmBp4Ei0eRYdj3HEgJPA0WiybHsyrGEwNJAOZbd5Fh2&#10;PccSAk8DRaLJsex6jiUEngaKRJNj2fWusBB4GigSTY5l17vCQuBpoEg0OZZdOZYQWBoox7KbHMsO&#10;pZLI+xB4GigSTY5l13MsIfA0UCSaHMuu51hC4GmgSDQ5ll3PsYTA00CRaHIsu3IsIbA0UI5lNzmW&#10;Xe8KC4GngSLR5Fh2PccSAk8DRaLJsez6HksIPA0UiSbHsutdYSHwNFAkmhzLrhxLCCwNlGPZTY5l&#10;13MsIfA0UCSaHMuu51hC4GmgSDQ5ll3vCguBp4Ei0eRYdr0rLASeBopEk2PZlWMJgaWBciy7ybHs&#10;UCp5djY5ll05lhB4VRAvzm5yLLtyLCHwNBAvzm5yLLtyLCHwNBAvzm5yLLtyLCGwNFCOZTc5ll05&#10;lhB4GigSTY5lV44lBJ4GikSTY9mVYwmBp4Ei0eRYduVYQuBpoEg0OZZdOZYQWBoox7KbHMuuHEsI&#10;PA0UiSbHsivHEgJPA0WiybHsyrGEwNNAkWhyLLtyLCHwNFAkmhzLrhxLCCwNlGPZTY5lV44lBJ4G&#10;ikSTY9mVYwmBp4Ei0eRYduVYQuBpoEg0OZZdOZYQeBooEk2OZVeOJQSOBodyLCHwMhCO5TA5lkM5&#10;lhB4GsiO5TA5lkM5lhB4GsiO5TA5lkM5lhB4GsiO5TA5lkM5lhB4GsiO5TA5lkM5lhBYGijHcpgc&#10;y6EcSwg8DRSJJsdyKMcSAk8DRaLJsRzKsYTA00CRaHIsh3IsIfA0UCSaHMuhHEsILA2UYzlMjuVQ&#10;jiUEngaKRJNjOZRjCYGngSLR5FgO5VhC4GmgSDQ5lkM5lhB4GigSTY7lUI4lBJYGyrEcJsdyKMcS&#10;Ak8DRaLJsRzKsYTA00CRaHIsh3IsIfA0UCSaHMuhHEsIPA0UiSbHcijHEgJLA+VYDpNjOZRjCYGn&#10;gSLR5FgO5VhC4GmgSDQ5lkM5lhB4GigSTY7lUI4lBJ4GikSTYzmUYwmBpYFyLIfJsRzKsYTA00CR&#10;aHIsh3IsIfA0UCSaHMuhHEsIPA0UiSbHcijHEgJPA0WiybEcyrGEwNJAOZbD5FgO5VhC4GmgSDQ5&#10;lkPvCguBp4Ei0eRYDiiVxDOFwNNAkWhyLAeUimhgIlE5lsPkWA7lWEJgtYFyLIfJsRxQKrkNTI7l&#10;UI4lBF4VxJ94mBzLoRxLCDwNFIkmx3IoxxICTwNFosmxHMqxhMDSQDmWw+RYDuVYQuBpoEg0OZZD&#10;OZYQeBooEk2O5VCOJQSeBopEk2M5lGMJgaeBItHkWA7lWEJgaaAcy2FyLIdyLCHwNFAkmhzLoRxL&#10;CDwNFIkmx3IoxxICTwNFosmxHMqxhMDTQJFociyHciwhcDR4KMcSAi8D4VgeJsfyUI4lBJ4Gsk58&#10;mBzLQzmWEHgayDrxYXIsD+VYQuBpIOvEh8mxPJRjCYGngexYHibH8lCOJQSWBsqxPEyO5aEcSwg8&#10;DRSJJsfyUI4lBJ4GikSTY3koxxICTwNFosmxPJRjCYGngSLR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Wh&#10;HEsIPA0UiSbH8lCOJQSeBopEk2N5KMcSAk8DRaLJsTyUYwmBpYFyLA+TY3koxxICTwNFosmxPKBU&#10;EssTAk8DRaLJsTygVEQDE4nKsTxMjuUBpSIamEhUjuVhciwP5VhCYPWCciwPk2N5QKnkNjA5lody&#10;LCHwqqBINDmWh3IsIfA0UCSaHMtDOZYQeBooEk2O5aEcSwgsDZRjeZgcy0M5lhB4GigSTY7loRxL&#10;CDwNFIkmx/JQjiUEngaKRJNjeSjHEgJPA0WiybE8lGMJgaPBUzmWEHgZCMfyNDmWp3IsIfA0kNn5&#10;aXIsT+VYQuBpILPz0+RYnsqxhMDTQNaJT5NjeSrHEgJPA1knPk2O5akcSwgsDZRjeZocy1M5lhB4&#10;GigSTY7lqRxLCDwNFIkmx/JUjiUEngaKRJNjeSrHEgJPA0Wi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tT&#10;OZYQeBooEk2O5akcSwg8DRSJJsfyVI4lBJ4GikSTY3kqxxICSwPlWJ4mx/JUjiUEngaKRJNjeSrH&#10;EgJPA0WiybE8lWMJgaeBItHkWJ7KsYTA00CRaHIsT+VYQmBpoBzL0+RYnsqxhMDTQJFocixPKJXE&#10;8oTA00CRaHIsTygV0cBEonIsT5NjeUKpiAYmEpVjeZocy1M5lhBYvaAcy9PkWJ5QKrkNTI7lqRxL&#10;CLwqKBJNjuWpHEsIPA0UiSbH8lSOJQSeBopEk2N5KscSAkeD6ZuSLC+JmYXQLGThMX4kEDi+JKYW&#10;YhrJwkMkCQSSL4mphZhHsvBQSQKB5UtiaiGTNVl4yCSBQPMlMbWQCZssXHQq8TJ9M5kXEtzQaXIv&#10;ZHFDp8m+kMUNnSb/QhY3dJoMDFnc0GlyMGRxQ6fJwpDFDZ0mD0MWN3SaTAxZ3NBpcjHTNyVjXhJv&#10;jCgdQxau7VRChiy8VSUJbug0ORmyuKHTZGXI4oZOk5chixs6TWaGLG7oNLkZsrih02RnyOKGTpOf&#10;mb4pQfOSeOhUioYsXHQqSUMWLjphZdJalSzcmV2JGrLw9j0kuKHT5GrI4oZOk60hixs6Tb6GLG7o&#10;NBkbsrih0+Rspm9K2rwkHjqVtiELF51K3JCFi06YGkGnyd1Q5s12muwNWdzQafI3ZHFDp8ngkMUN&#10;nSaHQxY3dJosDlnc0GnyONM3JXJeEg+dSuWQhYtOJXPIwkUn7I2g0+RzKPOGTpPRIYsbOk1Ohyxu&#10;6DRZHbK4odPkdcjihk6T2SGLGzpNbmf6puTOS+KhU+kdsnDRqQQPWbjohNERdJocD2Xe0GmyPGRx&#10;Q6fJ85DFDZ0m00MWN3SaXA9Z3NBpsj1kcUOnyfdM35TweUk8dCrlQxYuOpX0IQsXnXp9GVm4604l&#10;fsjCXXfqFWZk4XqUlPwhC8/nToIbOk3+hyxu6DQZILK4odPkgKZvSgK9JB46lQYiCxedSgSRhYtO&#10;PW5DFi46lQwiCxedeuSGLFx0KiFEFi46lRIiC9ffqaQQWXisEAlu6DR5oembEkMviYdOpYbIwkWn&#10;kkNk4aJT6SGycNEJHySLA5MhoszbzG5yRGRxm9lNlogsbrbT5InI4mY7TaaILG7odLki/PfSIyGx&#10;0Inb9ZaFiU58Y7csTHTiwLhlYaKTXeYtC9N2shW4ZWHaTtZrtyxM28mkesvCtJ1YvlsWpu0Enrcs&#10;TK5ounFFIfHQeeOKJpcrmm5cUUhMLW7odLmi6cYVhcTU4oZOlyuablxRSEwtbuh0uaLpxhWFxNTi&#10;hk6XK5puXFFIPC1uXNHkckXTjSsKianFDZ0uVzTduKKQmFrc0OlyRdONKwqJqcUNnS5XNN24opCY&#10;WtzQ6XJF040rComnxY0rmlyuaLpxRSExtbih0+WKphtXFBJTixs6Xa5ounFFITG1uKHT5YqmG1cU&#10;ElOLGzpdrmi6cUUh8bS4cUWTyxVNN64oJKYWN3S6XNF044pCYmpxQ6fLFU03rigkphY3dLpc0XTj&#10;ikJianFDp8sVTTeuKCSeFjeuaHK5ounGFYXE1OKGTpcrmm5cUUhMLW7odLmi6cYVhcTU4oZOlyua&#10;blxRSEwtbuh0uaLpxhWFxNPixhVNLlc03biikJha3NDpckXTjSsKianFDZ0uVzTduKKQmFrc0Oly&#10;RdONKwqJqcUNnS5XNN24opB4Wty4osnliqYbVxQSU4sbOl2uaLpxRSEZtPiHX//w29///M9/+/2f&#10;/vHXP/zHH3/7/ac//fLzn37+6fdffv7955/+45ef/+Pnn/7ll5//JdL8+oe//vr7v13fxn/+9H9+&#10;+XneV95Fo9P+Lf57mjf8qfHp//zL//7jf/3LK9HvP/39l5+ndeEQ91khPuLC2OaWen/5pz/nFDNv&#10;RJ/ewXkneqK739t37d+/XiXMvMRzugLj+7UHSbfvfvvTX/72x1dF3mVeabd1ni/ieN4WOKHWV+8v&#10;f/tf//Lvv/2XP/6/pOOGjlegI+nW/bzLh5Y6VdqmfbuiaPiZa3Zf2b5/Jqrysugz+i5vN0Qq62PJ&#10;K9fBXUgn7cz/rj66GoOHma/YR37eguU6u/D6mRTXGoOfeS+ku+cKJae0H7ImDu60aGRNnV6A63UO&#10;HFyOfH4260xzX3vbIe07631rDrtPrb0+2IA2BC47ireRUKjzk47saT/087b1Si3Lfq73umJfoiv3&#10;7Hfwua/7cnk45m2ma5uD+43PhvILevu6tAsAScHar6Vo37V/+/fbdAVFxvdzN/7tu6+14xKueGkk&#10;iBVARcM2v/dbuVzRs0iuXMJgtGRgMCGYK2CmiwicUf56xbM1KZchTBdBx6/H+l5I/bAvn8D9cveT&#10;lLuz08jgZPnWh9X9Vwb4W6mWNozoj4vlnbHLI0L77tcpvV4f7ti4/GhAd+N/abhiB48rluMcU814&#10;/rjcCI1frzhT0mKCXrBvBcN87HGQ4+w8gJ17AVYDxfrPXxqKBpILTAS2tsgoysTutUmnfdf+bd+v&#10;BCePNqPVr32X69lT7e1EOKUwQbym+XfNtmXvLb7S4tKm9OXFooWOw5WEP+xLKBJKbvqGBZSsefn3&#10;8jvNW8BTmpxXcS7ai5+xRG2yybVsdb9qO00cUm4maJ/fT3G079q/7fuZUpqOgKtPuO27XFpLhe2+&#10;qNp529fLZdfblG1oe3WMn2nTXDNWnS3inp+Z5Vs/5rLyX61kHu7uJR+0qWRNo3VrcUzXa65vxZgO&#10;e5PT/O/93Y97c3oy3poh4qncc2LoWdOObTU3b8e2nXud4WfqeS1T3j+XbAKOcrJuffQh6wVtumLM&#10;bslCsth66XoOXczLe9fw4zrP0YQ965b2XaknP3fFGMC5M5aJZmhW4WiK3erckHb18DIxbzUEj6na&#10;d+3f9v2M4egtS0u1zUT77iOOlhgaJ3lId92AsiyocW4y+Blz95oXe8UXmrz3yI5V+Dw2P5fMwuhy&#10;boL+lvad9Xq0k5HxMwuKZOOXrQcqDz/f2vRzydvWggqGtO+St8d77vmgGFa/zxAxapu1zmW1Vm+9&#10;gw3qqSq9GdPAJ8y0fHNprRSe27mcpHQX69Rs4xdEfULmQRWZAhZGxRWcxUKbar5gXGxT6tRnvsd+&#10;Had+tynjowMF43P6bYefl72vI1jpvIMafjw2qWR7/4qtEjuMPLssGNm+dudGpJORfpfMoqovjZil&#10;3gxroWRqfJ3no+SW9p31iOAPP7PD6S3Wfy629swE3OwR9vh05bxLZinWtzMffiZOqs+ovUlqJc/R&#10;t71kZo5s6mZaG9icRpZVmv4c646euvVVseQ59sEt65c9Hvdo2ErW0u3nBqHeJCwHYtl7KvbA2jhz&#10;bWxFW8l38E4YgT60edNDVk4Yf/aMreQ26Gp1hiJhwdnSshjN2Ebw7P18H+4TTdI7Y7Q52Xbkvy5L&#10;QrzZ3nvqiH17Mr9EKbenvmJe0OUHB0DaW2RYWL41LAnrzMfU2quvxHpHcpr4uJh8loOvGX+EAXPG&#10;fIXw8XNba95au1nRVlsOW3eHBjuyHtPavmv/nt+ztHwP/NgjNI9Z++xTk3L3UYuGY9MCGmUnxaKq&#10;YYxdxElgtFo/+bqvvmMctAJzQfmvS1f2R7297jspDFffSrCAOJe9vVi8s90sx8KuPmi45PhtJ/Dr&#10;ZKv8oDH6igiU5iU/l8a3+znYITO46uh5YJ6654FTGnn7htmLazpOI8CskIfTlxvz3Kxf7+xh4AD+&#10;1YkrE2iPKH5v7RtCLuCtdOx1lG9mVxUeF9AMXNt37d/re/Ybc3OdrM8lZvPvf3+wlmkahQlsi5WW&#10;b65bK4XdQzMcK1OTDH48k2wCzmb8+DMrt/4zxq+Hkf14Sl05u9D21zRlbHHG0b2Gq/KyDSu3WMuG&#10;aqUDmrmkNeNBhbN1ci3zX70nsFjXcpu063nHdhsJ08rG9AqmoqNertOkGKboiq7n59cU+bHk7/hU&#10;QfoVJzWvx8yy/NL9S+xs3EfQlu54acKBeZbZ+rb9e9Uw3DdthmSdt/SrINp3H9tlY6nRvIhRyhnM&#10;0duFDflxhY+jNtPRa9fx/nnFA3RtL9gpDE9uZyx83S7HMmHBLrAFONq25ut2OXAntI1TzIGK+Vbf&#10;q13YWrQ34mfG1PvRjPbd1yP+wI63lVS4jTvg3sp9alRw2x77mFd2GNndDA7Dn/iyUivriZMJaU3K&#10;w2nhfz5/HUd0Lij/ddYUs7r0qQBn+pTWbrx7E36AyzjeTOd/wiZ/19jfJoq0z3uyekLNU6mYgVpf&#10;5vrlv87asjKKo8RXUqa2nDGWtDXyBwcjndm98sy373iZDNv011Xs6BK9ObefO1VoSt0XAaykugcj&#10;ln51y8mtgo9mGe8EB7cetntJcYPEimU0q2Hh+woVE3o6NW9rpo+NDE76jjJGgCxqBvfwvVgWic3W&#10;v6mPWrG4NxrZ9WEtxZjvzq/ee30AsSHqu7bwKH2eJNrgv4YOzdsBER3TcNg++9Q4rABgYNqIYjpK&#10;CIyR3Vs9FiP5V1z2fcPM9TfdiOWC8l+Xrjhq+yqkW4he/YlHQPuKQGdYnu/ujkFzBj0Y5s1+hBP7&#10;jM9txWL5n9cJNibINvn0Xw/SNqVwFZzrwRIUDqDdttEr6/JzsdgzxuQ1jK18mRsZnx6L8rODoIyG&#10;WIQ0sD81cqzfW9+uOIzyEulgiDV8suYKH/GwWvhy1sgFfWfawTN4RQ/g7qFWbTvw/WkHtwom/qpu&#10;0G5pN/nA1PZlG0MZ6zjozNu1QbOc0w6TvrED4eHd2M5cSbUxWPPSlu1Xuj4rNTNTtvUDu71zW1QC&#10;BralPUc1r6xc8taGRUu7P39eMcR5B/ICVSs2NtmfbUTur3P0HUyjbQeCf+dK2vEYQG+rzPuvX/Vr&#10;LuhrYGw0VsNdUGTdj/Z9YOysONqstDD88GYMXb/T282/sbBWmRIwdr5uTsMlZsq2ChWd04g6mwrv&#10;0NL26sFtZ2dRjNY+wjCA59qqNeTOz82Kw7vsp8olYLDKYVl1IY4Z6zwF0DMGY91i3JUa2wJrQqud&#10;a+5CbYFyM7xLeFeSbzZ1wb2RWQO32SB2X4zEcrE4TNpsEAuO3IyYx601Miv5aNKh57+Ek9T2y9V7&#10;hHs07yo7yqPHzr3x2CbQa/SQ4DrvN7O7ZZ64Kto+a/+2z7e9cSTLSj11Wr59/myLviVI1NZ77bOv&#10;R9bM6ckgv19WDD/c3CPSv6oKcQe4Vi67R4pw75yd1kv7MCZmTrizT7rKYTjnQTFz/8ijeX7xFrAv&#10;HTuMFTI/X2XGfHaCrDQsZlYZ4cd71XAJJ1zKesJz0v2v78Zrwwb/arCZV2r2KO8Yx1TLjJyzFydW&#10;DtiqKy0zQB4a+Bo4CXwN2LdVe5eMt6zrzQoaPFcHB4jhVbZW5+Ch06DkZxaITTHYkXPWe5eMx6cZ&#10;MMAaBHm9ZDwdzbf2HtI9a7ATk93ZGSwkhczkRT8mzvbzyxdbLhkf2dRM50Ippw/pXTI+1d7a3Cmb&#10;Z8aJZ3LB6FnyynVPNE+9ZNbqTeuVPj176l0y5rSvQG4WH/QtxIJcJYPtPnozpvJfF8JwW+DEvtIy&#10;SvJyDaaVrK/mhDmJ+0io1FsxRkazkjg0HqffsDSqJmDRgzVW9oN5fTphcru3e72tySBxOfrSFGOO&#10;PN2otZLxxvR5m5aNBelYKazx3siDcJzlaXCiwj2IZmUr8L5s4sfj+WBy6x3JzibPORNroLf/kO19&#10;Xm6w7UHv1s/eUpPgkVjkXv1MRMY5IntHRqhD78i+nHz/jHuxOzZjanzBoNjanMHtC2QqOKVVEhzR&#10;3v0N4fIRE7ezSO51jtAOY1SxEmpvTeKCY6md+5lygx88l9/MqAKDnX05ylw/01mG9cRc9l3x+mDx&#10;l4fNjt+/TWUfnLkYNXbfV8mxTzVaO+jpZrdxT4sri8MGPDh61ZnRfF0z3/s5Yjh76rjTxGhtnBax&#10;WXi1FzGAQl3gkY1orvZzxKmlQYdnt1tA1hBfOR8+2rDY3Xatb1wN0QLjz3RkBiBEzjvEFZz3lVUu&#10;q61NLru5EqV7nTSKSLv3xTftu/Zv/37betxyj8xjBLXv2r/te9Y61+EGbDuOmdYT7bv2b/8eb21r&#10;3rH92ne5Ni0V7ojGC4QXXIYAhF/frX/o0vBAtj0oClpoiZCatkL4BESI6La1+gBjyI52OhXPtDdC&#10;2FAs3UdwZ1J2Orabqw9DlxHS9H77oGuWcGdJ3icWQjNkCOwscK/rCoIxCL/POC3tvADf98+mJYQe&#10;WDoLczeyBAT2mEBgrSb6mKly2xe61p89aOtIfJ6Xn6IbHPYLGObL1H2YliJcuXkFvp7xGsYvVEM9&#10;7G1TCJvKOiIa8uuxhlPqrWPsrpu9bfl+HDvMqDhML9VxKchC9MD31aePTzXb2hnBmZ6mcy8dc1n5&#10;r1Y/aDRG6jkzfVhFgKO2aVixyrJ0h45bmyV6u39uCG51b2VGFMXFEJOKHfEP2vSBL7npiNPv3K0N&#10;ffC5ZryH1Tm1m/OJ6Zgopdbk9yXjg2m114x92unMv9XsY8l8/GZIPyx02Xu2mDwc0BjkNDYfTCIt&#10;TIIgR8jrem8GTNqu4+2w6SOEfW437OyzLzLz/TMrys6O4iw/bUqxziChr+qwELI+wgT3IBq8V2xR&#10;cp3pqzbj4K1i1VyvM29N9/Cdu+dsAt390AFMfnTMaAnZGcRa7oX/BTsKzs7xnXtWEMyGjQX2lYou&#10;OtdkAyL1+5Vp9LI9TBiP0+07fJ9Lu8ZJBJVdZ3/nhb1DdiWzoWfjeCF4YdifjdZ7k+4lDurSEVvp&#10;rPyIg2GJcaXlbEzekuPEYFvTGg1/Rp7qmRNjwF6pcZ581ZtferTYKPUBxMz2BuJXbiB4hb31B37w&#10;N8fQ+qH9e7Ys81K8TP3qdD7HHF2d3j77rouKhe616p0xY90d8ZVuOLU433E1BynYJEpprdRTOf3+&#10;ToPJ9/HeRAsfJv/3o93tu/bvlT/HL/CjXLX/pM93as9tLu+07Lm76f6y9tzIA1iu0pibOsfWtGr/&#10;Nu1YP7Sd1Iw3t7dv+679279nbXtBlQMFa78TpH33dW0Wouua4xREx572HPtfVYZNHAcKr7rElrqF&#10;SbSy2r+nbgvKtygCPEmToVocJerBfUwCF6eGxfhKt0gRm/wXqF+1+b6bNr7vEyDr5whayCubTzaJ&#10;PSDPjbZSIg4smVN+3vvZHEyvRDTyM66tljoiFup2Psi4dsEyfkxiRdMUws+4U9u4ZDd6kgbNGnLa&#10;DFhdO0q+jcC4H9t5UlHZBi7Ocvd7nVpHt38bGFP9WAu2Utp3X7QpXoveKhiktCCQJmdEpLV87kdM&#10;k+FbIO1jbkwAG1v+H63ybjTY9K4YM4LY+S8xmmv59QAk86XFNdFB7E1/NADDYXZ1MvxMRMdmzLZ2&#10;PvuDnQ/zwjUkYFZxqebPv1ZtWVjuXjM2HpS3EX6Pv1zLa8jje21LVXaVV1Rla1C2g+HWPIco24Tz&#10;ZsL+Kwx2AxtGE2/gpW0uKFeRdcEK335micb9wq72Wfv30o8+hh86P2eXfgN0LqslIk1riwgHTvhk&#10;sidu78oSfj+PywUT2NxTFE383cdKfSqWFSq7rytjIhvO9mitxYoqHCVnTSLaJI0KfJusIc5fZx5h&#10;eF/4+kPHKl7ciNB9ZRyHTjM3xH6lH63CDOGyjvp0pdKvuDyM2obnohkokJPP68a27r3qwK7mYlkn&#10;tlicGYfQ9Bk5HxsZRLZ1O5tHliqpPhC3bbyxT4lT9WNt8Xg0loJ2Gp6F+3EjMzW2cYIjNkKUxoyp&#10;fZuY41SY9G0c2Wp9Cxi/CODKwMe7Hguvs1dZtp2827AC18/Ds9E//9GajW6PMNkzd86D93mt5dr+&#10;vezSVzVon33sqWiUptKHRqEf26/onk9yhWO4uYPMnuLgNWuXq2pszbKjCUjsbbMajHke/Oygu6s/&#10;TrF1OjfXL/91NhGRvn2hubADOUdSG2fwC33Rx1aM0JMRPuEhaW2xcNzfiI1mIu4EA8E48SjEgMs4&#10;QdeaMW5WyKjFDbm3xQ2E3vNELRDL9ct/XbVladFM3Ttpry0GtjlhFliicwndf2WiaiP4/WutWEIk&#10;2k7gQ22Zod71uTUya/M2gt2+xcHVVqqcfdxz0GhwVdeV9LA11DYZds7d45g54Rh04unYLNU23Fct&#10;ZJndOG62sW+xD+3tI2YWQJN6Hr8/MThtFGCRXr/Win2dl7uSsj7LAYqQgm9Dcx+3r1650jKaztmm&#10;Vmx4EZvGMOiZYcYvS4zUlXGfMRqkCLdm6Xv9SiMb01hw3X3indhVpGYk7jui06+5lbVLmk84q9dv&#10;LiGwg7VndFCptmx7sXBXxvTeGV3b6hOLslbbOKM2pdkGh8zRLNx7z1Irlim7IZkjvHJCa1QqDnTn&#10;aSxcks1KQZe8z7FkA5H/uhZkjxgFZ20/FBvVacu1e7H4jJpT6b2NKtV2JcqpsR04ZWSLxamSfkLv&#10;w7oJP1A7+cGOBm663LfjSo8rcZ4yMl8ROFfP35EMoprpZHkzPHuVliht3r2m53WOkyknShk6J1xo&#10;ovZZ+/f6/Kuqtc8+dWFuLRZ0aZx8v6XTGOs74VIX4iD9HjZYlzRfygdc4TxuFt8F7DjE+i6gD09C&#10;Zdoigin0uvmn/0osfZvfuFoOMriMHKbSR6MAWAVgI0aLz8KhE5bMvtf1Mr3YrzaAuTe/3kFCNhG1&#10;f9qkKXyG3Zy9t5ANISeQIkXbr0aK+0Ey/X6OqK4TqMSC3Fep39MO31fTDp4fP/jVrF9qx1auLSID&#10;HPfzm7llrjrFEuOyvdOTk3t5z0vkIv7705Rhe1nVpRmBn4noaz+z3TJmItLy1ttpB4kxi9j4sffx&#10;lLJaaz8zz+alKz+jd/sZpPTDCLmW+a9W5z1udHj1C3afrKVkfFHXfpr+I2A1jX2CHknd6jziJpeV&#10;/2olA/muNZY+BwWxnmIvdU0NACbAMyxvg+pnm33hiTZ7v5yQrOXnknFzN1o4gvTyxpglFRvTljWD&#10;LS+s8SSvrPevkvHTnPP3zaQJ/nH4saRrqQKUF4bbd+3fq3VmENa2szFcWMufC4z2Xfu3fw/Tfc2z&#10;rDSvsLJhIviiJbAmLRXOhMw40RLcKtB+ZvLSLsICtrUKq7CI1asugiK+Dpfe1R5Mx+eRhWbRiPUF&#10;d80ggcvsUAF3WJ+GeGYCY2lN3zJaWtYRU57dwiy2CQp7KcaAeEW6J9zhNu2KsWE7ycNb739ubYJb&#10;rgUny02yTjZejAAWLPmu+JnjA63OrJhp+Xprx2awpSXl6b18t3YyfASbSckcF7sofyrPt0bJwAvr&#10;fTYny+Q4RTc2Z1xq0iwbGIhDXOln4m1bndldwbd8rvOX9FygDBt1lc8cyzxyttp77vjYVzgcW4Q9&#10;PAAWIfcVUQwtgCPICZiEpDe+w3bJCH5rZpIv9E626hrJrD1bWMZr7mLXm5qEzrhWtkEYx70D6We0&#10;6VaV/VAninIt819XyTgCiEG7oI/hE16CjSUTYBsZHFsRxbjwpU+PuNhOW1IbGRCve59HcKcwwlKl&#10;aM9rI8Big6xza/9/zs4GWZIT18Jbcttju73/jb3vIB2BSKou+WIm4nY5yQSEEPo5EuAOEBg5sP9+&#10;/fPB9NwkpoDORUihJL1Gbnem0T/ka34WD+SUuXwSx/BI8GgTIQ6epxYSQCBkzfOSRvIy5U7CWN18&#10;AqhsOHVMBHwR3YLjMfxsqYfNUPugz7L/Ml8Qnk/fi4xOYpF9dcCPl0hET414VQkX8vJduIlm0Nk7&#10;sPfVf7lniJSQH/YC9Np6XvYCsaZ/fg1yVs/0xbRz78M2b+bMwS4JK8OKDY53afv0uv+xCUIkzp4/&#10;SZ0+y286LykMprkClbWPp9wyn5pWVDZKv8IvEEOz9pbb+e9sX/tVuXFxDi4aw94eAqZ9qtDpjPm4&#10;3bfZ/Etee3LfP0RKkFDB959ng7cp9R/FlEFL5xvV20l26oTMO1mEsxTWoG0/4Drp+1a6RPq+a9UI&#10;8FknQeZjvI+3H7vTI0g64umadCdGGfL6Mx3VPnUuRAUq1uDppX3nkeoFhcj8+GR11h6FOEVgbbI5&#10;M+RrxmSWHfyY2blnNnDGMKRnP9QSjnBvUXD6qRDNnrFdSufBvohD47JniJM6M8YHn+67/y+UAzMV&#10;ubcK5q+LjV/UMTkODd42B/VZ9l+mNrvfvC7k0ibxgIxx5Axqk1JJ3Y0+MNBPlQYExg36Je/2vvqv&#10;7Fl5gI4D/0GceTsJmXIVv4QenHVtznB1JZdwTr2Bk9MYy7oC1oRe+hmMP0OLNzxNuEC22CnyjoPR&#10;8WtC2R+ove0dnaXlz6RMRygzy154tKfKX7q7QACg6yRl3c5/k5pCLNacOHwqquN2/uv2BMKTmfHF&#10;oYkN8i7jOa4ZwV+frejloKY65XCXsmhBOXThVEFrh1ANVXptuvBwup+5ZRsp917/xmGdb+mM/U4J&#10;sFDSyKI9cNIHjmz/vjzeDkL+I47+6fv42TwLHGN11vq7Z8qhJNk7PFMiJ2nIiGPrxaAxHhCAyw4n&#10;A1EV9fIxiklxT++r/4qVRiLIheB3Cdptn14Bi/iPO84FwxDPYA5MOZeI3jjPel+eu/v8e25erGkl&#10;fsRbbue/bg8z2v+NTZAZ+As3Ptrjn0p4A6rl1LTczn/9fTaxfQZY1BMf6HZ9Nn6LJASvGZHF1PO9&#10;Zqhp6P4mDQGyHrrixAMynHRHqxJA64JyFGODgWO1lN1Z0AyP1H9zjL9lL4QyjB8O38vNGYtWg0CJ&#10;Q5R0GiAbg+drZhwxRS6qLPD/xo2kbOHxjTFSph3sxc3MZMyknoeKJJjid55AuwYjkr2saXimwHHN&#10;lA2Q53/UPmjONFiRtOlcM/QuFbJY9xlHEjhw90ma1lkvOvdM9U7vlGddBfYsA0t2EBCmRxzhHtzM&#10;9Rjt7UXPaIKFznwWXpCYLkTlSPHsJJHOWQOj/HNZh32W/VdyH7asLLshtpRV0n2qJA8RajQ5AQ9H&#10;gHayGQ7gtNSw0/BPvpgzBmLV9B6pvH1SoOhVKmAMjPgmOm5bZxKh8Mn6MYfxFQeTtVtFARE6/5XW&#10;bI70X+/NNd1YR/6+N/f2JNgZ+Ic+hMv5+w6hZgF7M2dB2PLXDzuKeg+luSDPgP3+8H385Q6kcmxM&#10;jdbjPvIEVf2qGg6iXADPdYshrmQ4xMoUVqB4op032IIfNEqPwJL69z+lzZApLBfK9/NGUPpcf9gO&#10;XOHW/jQzFGDO4fUUbjzHYNnDuRy4wFXtapk4GG2YJ1nyz88IqXPPSCVcQaEePAAJYOkUjvVjtIet&#10;Z6oIFIoNvirIc++r/wrKohrSs0eNVdNXk4AzPXtgsGCPmPJYlSByYHgoXuxw4gB82u/iQ+5bmLRF&#10;4sZewoJDmI8ImVJ91Y8LMHhnjVHBSJ6fQW1ULy3qupC/YHBzsNC2G7WJaVYKOFhOylInb3X69l9J&#10;bS63qqohwhNGdHJOivieBSYRDMLufWDIG59AM7J6N2di+KpCE3NGzd/CECRPVaoQOVqkQ7Se8QVU&#10;pV88yLpROfZfn2XftbQjpB4rDJnZwaaU2/lvUqfZuQiZu13bjGdZx33XKiiYqqGSd/7daArGzbWh&#10;IkjiMfaZ9V8e7xq7IVLVYTeEdlCs7OZEwemnI4+xzE0d4XfOPe80AoWX64jfFTviB7sR46f8Vazw&#10;9KL7u+eZYfWXv+IQIF7DP3wyjMti4xEDjv2FEi0HxJFbzj1zQNi/Q4w2sSP1aRAcvsmVs4vt0reu&#10;qi+Y49CcUX3ue6YyPjw3dgiKDUHAdq6hbOKzjQ2Ef0qolrZDVr8/ut6bYgNCACPhs2dssLCA55x1&#10;tVbAx4HEE4HZeua8SP2OuCYj/zDnL5El3H5EGiQb8I2gM3u9Pvo0KW/lRJlffxOnCFp9tOfg2B/a&#10;f/G4KriRYHvSFRRMzzX9PDr8O+ZehMiPFj8OCGyknD8DDdm4zObIqbLd8uREvyTjqtndVJ/mS7kJ&#10;Bphmf4x+Fkc6b1MMxTTvffVfKXeAC6i0TayXmKdzKl5KOerysRTvxqkKAdr/ysCmROh9WT5kn7z1&#10;NziQ/OiyCm7nv1/H+DNNyR6pmXlstRNgNUFmchBYb31m8K4zGJV5NLW+PrNvvEY6Dobb6ECmVEUS&#10;PvMaXmSsSL8hPvqmmbIT/uaYm+1jMy902emIqPUpQZpd5nYt7fvcTP31LfgwvDqTjutjggObJkuy&#10;CZHLHCOe2xfeqLbTVZJtQ6QwGVT5/DSxoE0NQfbjHvdjwkZvdgX4H8eLlZEd/pg5ZwwCh4RB5u+K&#10;LsAM7riKnoW9Le9Fp2//ZWrjMXYsFGJJbV31SWGRfLDwL5Wr7Y+JSZqpgYmWL633tfMFcRKvER2k&#10;DPiRL6g85/MRR4msxTYUKRQeCodcdyWCQCCS6Mer1O8j7b9MIwFh8l1UEl3o2HrGxrE4RFHdypFh&#10;7MtbFKvDYTNT0Hpf/Zd7xhPu4AoKRWJ7Jl9gaHjhlcS8zxnUhzE2JF1k/Szo3Pvqv9zzgn8gBMgi&#10;9TljradVx8FNuLnzBdYWx2bOGcFWp1Lvq//KnnEzFLQC7ynKTOuZHU+IIj7NjkON2h7DBn6MkI2B&#10;Pea8cSRQz4qu8VHZ66zwwpFbe6rC4GbM+QnaaP3X7Y4zWzEl1LCQLtz4aF0u/LPdCyeJXrFwghXo&#10;LjnG3lf/5dXE6jF2SOW3ui8MFp04GjBrcj+1gS0oHIqTTXhz76v/cs84HnzeY0CmXTQ5mI1pwccx&#10;vRtAACEJFwWdm3bX++q/3DNoWjMKp8L/tughI8HTnJ+WN7VrpuSZUhc/H19rGmx+XwQhfY+5bXx0&#10;HinWFJGaUA3Qv3fyr+IdEm4mPymS3JOSbyMiQrF4cPy5ZyLSxoXh+4L1+8IDJrLQRM+jcEN/3A5E&#10;rU/OtvfVf3l15BRLbQmN7wHdWg5EuFMZq40jl3Gj2r1C+ZKVWIcpjiv8Zv3TGMZ1pBF0RhlvPS/n&#10;JcoqvoEXc1ahgpzzP6pssPVMTNkkgfB/7/rFeszgvb6zuTnTfVUtgnogK5jOF8mGiWo1VWmWMcal&#10;/Xk1cUtlRFiZCfhrOtHY1/DOYHDAhVlHbwoBvDaGN6PD4ga5pynqkBPuRxoYp+W6XNz6UagonIVb&#10;jTFc5hNrByBEObFBnT7L/is5eIV6EZHakhD49MTpqQh7KKI1Z5WG8tnccEK9r/7LPS8YP4yv7a5H&#10;BbBcb0tVLIkGdJIsCCLCr3kx1p28wMfq7E0qW2C775/GfZIMrtLk+5wF5vdjtJkP2uJ5zgBcrAKT&#10;cKlYR1vnJXXigAQlPwfNKxgQj9qMi/e++i9Tm4hkohG0ohykvWeY19rffxzQbPB1YNRNLtSuit7/&#10;eiEjW6qDnHDbp1dPFg7Z7VzgtgUiSTFnRdFiYHfrvPj3iMvwblcI8FAQZh2fJnTwRKRPSBAyayDo&#10;rncVmXhV1k/O3E3XJoBSiYYMKwve166iNkWVeQdqnbXk7uaM66RymQBmwCRtIRWkd7wQcUbn/TFC&#10;zXlj6GZ5OdNlz6hzqakIvw/oZ/s0sYZYSB7T8/aYkFLuKh67gsRlzxSMSu2MuAL+1r6rUM5mOhTp&#10;h9tiYA9W+a+3OCe0Pl2rpSNBRwf07nMmqOTcde79xve9PWZgIUlgh6VOR9/B1sZzJxPyAWCRfVL5&#10;rLyNbue/1Z7DynGHCqZAWbfrveVbcsWnR5KANQUf+szw6NdlWTNntTh4LZfzpezMuWc8rIUuIoKx&#10;0RSLQUrwIDkQh3RQzJ6Rzo6ycIDM3LDel+fu2XLWe1vgmKCSqhZqodHeHnAMik0MAjskbKBv7VFK&#10;c6VJxVG+/PfvEzIpGrBhIyb45fu6BDj5kG02K2F43H32nrUcZykAD2AynOxVnwfUAkdl417MKd0B&#10;ETSAeh9s1HPP6DuWM8+UWhiOCKC3FXjL7ZiUgHA6F6N4cwMk02jvKglvPej6Y2cnF3cpTzS9IKJH&#10;Fg5iXfos+y/vQ2STeQAcB9pP75koeVpy7JgHJlL2pyPjhCATUXnZc5NSypzpPTcBiGTepBRqSuVV&#10;syxxfl/2jLM1HeHMHgm3UZtdZxaitgm7tQ8MGqXOwrqwzmPclz0L+5q8zfnLUvVPo6E7bQ+/T9aH&#10;nuuM/xXOCLmObhqRhcueiap77x5gtSN5L3mbzJ7d89MSBhFuYQnc9ayosEEKmCeYum3OuljRhxWQ&#10;T0zw/hjsWHr+0Xe4+Gg8vuwZ7vThDup0q7CJRKo0OUSG0wOK2iT/sisHtZFHJLqMtbrsmaAuHKmV&#10;IrhM0vo2KfxsdkoQW0xBXT1Lfc/9jJeNnl9wGAEn3fQbPR9SVXC32kwGrrBHaPGwgHuItxtyv8uO&#10;/islyf+gtuNe+PJlrKwyDD8DGIf8tPy2fbvD60qNG+OeAdw7aouCxrKjmG5ForrNxobd9jPwXONN&#10;EJ6AeV6sM/VChDOOUXPabOsMv1YyFMC1rSIFZiz2da4VCJqU+pdzxqS2L4H8ZaGaGrVhQDOv/Bkh&#10;pCaHcUp6MQjpoOXp7cueV68AUaBtw0rTMYfh7UxlvXqmZAx4yaAYnjklGVz3zCJXMODgvV4TGpW8&#10;swkafHtwaPRMfVKJ+PueF38nh9yeJowbyJkDeOt1QWxbjBZDApbN/rzvefV64svbNF7WvZyMVIFF&#10;lvae2RnOGxyRzzc9sy/soKRG/MM1ygp4wwqluzFgixX+Q9zsvM7WBFOG4BYWxGjsJ3bTxBO5nf9W&#10;+yUKyro8NN6jpIJmtiJwf2Iq9b3THuv6ki6p2mPheT/Q9AuuArSRcQggWdK7xe77HE0mket/gXuX&#10;lPkJUYp/k/YJMrhqrxGlHBsj2nGUX2LjXECs2NlYM/bB9PPN2RxXgWifE31QQTnY+xm5whEUndsk&#10;2ApmkHL4YU/t/KIrnUxHEMx3ORy6mztRmPAL9+v2kfbHePIbal4aYqEyZuT7IWv3kS6YBWoDsKAp&#10;M9zOf70T1vYgUB5Rs619o1/F4xmV231YM22Y3J/CD/TQQftogRJK9vcl1WU9RznoEeTM4C9nHcAn&#10;crpulPjCmygknLLJmwSQCu89eXPr7W8sgyw3RFUykNPWBtzOf013wU2L+5FAPlXczn+rPXpl6jk4&#10;dLXr4ixwO/+t9oQyk2MheMavlnV6tJ8RGII382R3u+O6yulboyLk+muTiMvjw15Eyf5tXeTLXvzQ&#10;8xwvPjDWS/QolsGDUORFo949/evxR1LaJ8vXczdNyd0rKYDqjyf3hzVgB+ea4fadZVP93Q8z4+y1&#10;DJaE6nsFRlsecwhtE0c8WluB6xPy+5Aa554JUhjoRU2NlAWTpor/5cBgcdKAO8k/7Zne15ddh2Hq&#10;2rnISnLLvYfmruvfynUB623LmvfwO/QY3o+PqVKRsmm+fUcxfGvzXYT0pjq2nsn9+tW3R3tcBL3t&#10;eZkz6KTN9d0GhpbVy63hAljGXfv2tmewJSm5JlcXl6yfVg7rhqnjEi1dzRaaGsLjTax25Q/Q3MSg&#10;GwMSZbBPHu81O2NnA86gtCAEVymkXOep/sschgXgnXFQWgH52KkEaMBgr0kSMXPOGWMD70HKjd5X&#10;/1U9Y8ond4K8IEDZ54wbpB4jyTafPFRwNACXPLq4d1Tvq/9yz5j8djYcsBpk5CFfYiEnZHfOmeyA&#10;AiMx5zc4BCXhGgZygL4QWwVWHD1zYRsJhZ0keCfsyQDoCzbpntoscmFwCcLkLak1qRUvCh4K7m09&#10;Y4U4Z5v4myA9L3ru72KRbZ9G6icL4TuQsdOOO9wABkhMFNPdfuZIEzxu7EgidYiS/mkcBrWQqvG3&#10;WTX4B80GLAXRqRdzXnTPiWFaqD3Bu+o4QtPL46kfUxJER1Ocxp2bfdaaq4HnWXqx2mkXQym3899P&#10;7c1Nbtd7q7cYmzcHh9qu7y6bY0Kma2Zta72VFwTxDD+Uw2Er0QbY0eUSyfjB1tvECdgu++JIE85C&#10;4nd8xProevWQ7ES2t7J0WK4lBMkgYVqNzYgCVlUXxDTXgB1X80xtsKvWecik3fOvECH/2Gl1OpFk&#10;fNo2karoFe599V9eZxm9Ps3KIp8Lycd85JAEhr+xz3l9DLWDJJfUXnrW/DawJ9iW2TPU2VwVZOE5&#10;VIFeit7+htrLMcuJQhGPbVLzFGZN98Sw9fwHXk0prRfrvOgOgH8TR7pQe1EfUVU3ENmqPTTtsq/s&#10;Z/2UFGDC3oPBlatfnoOpnVomBHfQ3tAy2iuD5Ju1oNa5fWg9MWz+5pdxAZ1OMwrHhOptRD9zXH2G&#10;OTqpQCGiSJFgzdZVxFi2ZxzP2l7jARxsKswkM2a1rSuuJTSlVFuJCBwvWePL64dcEsZeD9FnwZS0&#10;AUndizdJuZ+3I/WZmVY5Q8FJw4jX8VgRILfyX7fGwxMuRLK9gal+Xy1Gk+mitH6u1v7tZfTA33ZO&#10;6LPweFDsQiwdyPGVkMv6ANV9oee2ZdcVbm0JcPinIoBKgDBvD1cexM3oGfaZbVTRBMOe/JfQPVrE&#10;1/0BbjwvyKL11KH9zc/7AziU3B9iLPlvKwfkh/2BaxGpOd4iD7urPSCTicTlQ10j12gB6BaBGm+C&#10;ABsP7/aHEKT5WXZWh/YoiZATQp9VAZON/gRI06uO7PhUDdK0sgQg1BNlOTTKn+iPKp0aKK1VLOHr&#10;ai08uI7HI+h84fFA8Zj9YYLSRkIAwAZbzXlCQwKh/EBx9x29EbEjKh7voMoTjevz+cJPSM40BkHP&#10;JwCL9Z38tPUEvya8BoQA+snW096atQ01Cp1IKPJtXKfqbrJF/I5qVegdy1XVZknRKaxtOA7nQwDI&#10;STkCsUwreuvr038l/VR1J/vEToood30WVTC1bKWGde0DOJXX+YssP/WpRNmMEXLpkW4KW+ZJxRRX&#10;yuTI2mqeETd2sRUZLCWBey/9V3Kl4OgxT+LUacd6nsC3XM4A5LiCM+uA8I4iCMWV44auF3IAVxJW&#10;rd7kikNFZNbPEqnOrU5ImrhzfziCWeNNhF0IiTvZQ/wxvXsKPGxLhpcBOabPqo4CCkrrFF3TVoOM&#10;73j3rlcZlP4wKh2ru05VFkVQUArBFibH61tFydn/CXx+dNu3FxtA8fKYidQ4r4qbHXlAcSSPQ8vc&#10;p8+NCraQgcgITt3mMNzLo0MCk2JRnj5GeeoWo9bwBDrYangSu3cYFUuOtV475TS2kw2cpvbpdZ/D&#10;lR6jJWzQtTBlo8RWQOUhf7e5AiCmQya8lxUkr+a5fJaDZStxu0yF0hiUsGnznETA7s34+aNPL21s&#10;aFAz9mLjwsr0Pd5xK/916wLkCMhWTga3Oq6bLjINFpPu0dUorDz8QklgKfptPmyzZE4Q7qkgP+Zz&#10;6pP7QCcT4hSLOF7JKWxT+3hQDlJ7mk/xZOWAVZTpgx3qKadcJKCcxYcUb1dF+uAxN/PfbE7BA/JW&#10;Yt/JBeysezfzXzfnuE9WA82eMJWPqwROuuxZ5JOiLl8Hw0mHdajBEBgEBPhDa/ZhrMqUjMtQjstB&#10;4m3uXYo0qWAI4yl6Y23l6QgcVIU828Mp3uvhHQsIVBDLCPgykY3VJzBU+0iwrgiptk7R/POoQoKR&#10;dWb69bn1X+aD5dVaqep2/TB2W0djgjkTFDuZAjP0Tbd4anxwcCzHiGe3UNgCm420HSvroaOiWPci&#10;+Vd7FfuyiUDJdwOzlHi+nRPtqe6sTrbrZO2/ksjLUXc6YpbdTcuOoGuS4d0BRFd17p26XY7S52wx&#10;01Pr1eXd86Dt89u2veKdtarLke5m/WVz4EL1p5YA1hbjLXjsqWHI4ecOX6ouwKfTfD3pRMtmfKpT&#10;iwr3UkuDlRNSclD+gBVmxAZ5LMfkKlc4FHKvvdVGF8fMU8nF7ZvH6UE9RgNNPeSt1v1VmZfrKhYN&#10;WIdqIazzVKmGfPjZU3TiI2LIUqPEKU+jhcS4L+aOTKx4kyDkG+lJfF45YuqTOe1YJoiQWrcO9A0k&#10;+sEK7TP7YsWiQGZRTsxTBQUgIufMRytW7UNWt/bemf4be5KYkEwlzQvUu+IC8XW38t9j62d+60dM&#10;HHYHCu7oh70NJP+HWejS+PR5yIGMAvNtXLRGVcmvDwD019ZgTtI/zEkn1+P31uzWKNxCaEC1LL63&#10;prBYzhMFts5n07GvelAVAN/fmQCMKN4yFQHYkko8pqbiGYSM6N7H53I/LujiNzhyPEq+nQZLfavl&#10;SAKK8wjpYYOksm0o6hQDYk9HVseV3rPcOKgLO7u6jY8bFHN8VullTe3BF+P8QSwLFTmKNejU7L+C&#10;tij4fDc+iwrZQaxgPzmFx0PKem3pAwq3ZHIBgExSpY99el1zf+jGlZASiln+oK+SzGWIBSai8mw6&#10;Z53nI3xWDpmSgp1MuJfS/FVQu6sX4wbE2OkQELDwcT7HPoljp5JGrFGZSAsLCnCRsk/VrMLdaP7E&#10;RHQZeYAseQXSFa8s11GPaxTaPHEM2TQ8MC/dsFiSaJBq1sfpM+vrBm7wzR7/Qdp8luUo7FwaO8am&#10;zN+Sn1OW91GmfMBpmHEc3iLbZKU/N6m6di3Zexij/eEvlbMTLcCfCPpy2jcbLdDuM/UZUyMFDmvm&#10;Vv6bY1NyQc4I+H3V3XOr43w4S00FnJ5dDnBQUEAthqya7S3uLbRQ+lypKvQGGSQYUmr8CGjKpjYy&#10;YSHnkUmoU/7HhcH/R4nSdOAAs8lLuR887PkmVVSIIXzWoMtnlMWt/Ddbz5s+Gdpd3ZNx03uSiTK3&#10;4QmY227UEhzLjgu146tW+a0D5Uau8Y4hRpjvnOTJR56H/8Z8EOU+zwbuzJFjtzrxBGvJlQuxa8ny&#10;7VFyQIywWTzUYTWO4JrsKH0TD3W78dlYc985Qsn9WB82Pkz1fT4cPhnt0X1/AdH7uCPwGVhfozUI&#10;vh++jbMqp0aN/vLoeLxHWhHITEsJxlUlmIVdFennfBzi73l2C56TspFr2VH8TvLg2OdyBigFpm0R&#10;0MGup68bDrBe1gEtZ8Bnfjv2Cd4jT1NchqrG1T476lMFj+8bAMHvy0/GjrrhCUqIqnjA+ODFnkUl&#10;SUpKKnAkByW/rRsHmRzyowdAH33dOIIoUpUPcY01AqPfuizrkHvn+ZxoSLwHiy4+K2de8z4LXGoC&#10;PwUxpawt95RY5Rn2XvqvlGcqBpOUxNvbLxmgHhOpKzGgUbxgXVQQ0XZ/Km209k7vxTTO3kiH9GlC&#10;DcfH7vx8GoMMkEd7jIXIiGBNsYjfj2OVtuVEjtdGoap1CgpxqnSGVpldKmVt4VpdXQTWPp8SC7nf&#10;gbAno81XUbw3xyACWvnCo1v0MEbQutUCBhtwNOkaz5hpJ2z/FeSlWzIX/WGsrO3DcKodeCPprnX7&#10;G+dZat/Q4g3OEteAQvdJZPmh+4dJpE7FBrVSAm+d7ad17fP7whiE6J24iT7PMIJaP/AFAtWVy+st&#10;n1K4VxG4QUaWpxcR5iYHmDgesjoRanioGH30uTqqQmpfMiZMXxxMnypACRKh+yV+IdGVqTg4hgGF&#10;SnTZK4Xn8wRiynGMzJkqQTd2VU1meXikbJ/bl5UhKIJYGoNm85YR88PKqDxLptfheYt9XkNCQ0by&#10;xydRv5oCjRtZ1e/GQwyY6m8b7yHUj4tZmWTxJk6hJs/laAVpFg/NYDUgKhI4oYyytKGN3q2Liv6k&#10;Y5EoK9J73RWqB54CnXXZ5BLHi/NwfuNcM8dfzFPV6pMXCJ90RRRfNP7N4DFKXW/sSRlMlwkkOv/B&#10;wO4jSK4nVCdomVj3yX9i9MSJojV0MUnyO/pwvMguPE+zny+k8qt2/NgmANojrvlR++OSDIOvxAHl&#10;qfA3T9NBwvoCHdht81Eoid/Vt3TdS+MjnEX8txgb7t0XJFQ1O39W6lv/LJfg+bN1Lpo9ubOLWgrR&#10;Z51+V+ypwuypmj5PRpV5c0gG+YFOvPAuOgwlK6JPtuELXYRYlcqqx7Eo1bx9FlvTYa3HmYlrGaUr&#10;3kQkc9rEIdBXsP8K9lRWvIHKCJTIQzf5KJJgxDn5bCqcscyTQhLEUkaf2jgf+PPUJxUhCWHnm+KK&#10;9lkVOItdSNh6q3dCoQangRNlnyip3kv/FfNUMdQU9GzfrYCLcgxcTIdtHmaZiSB4jsukIP6C+654&#10;CACtXLBaT24Il2q7kE/ZBb4zC/nXeYj0CXSzeBMD8wVtiTuq6J36VJXJOAQ8FdXPsprMknWxitOh&#10;nDMQ+crWxsHpW3CRVVn0/6O8UW6ArRb0r4qQfpM3LJvLj6iYdEehwa6o7zFZ0Odd3uAltX+TCnmf&#10;6hy47+AS4rtK2x/UA2gVDuyP8yHKZ3AxcvSuohQ5pEabyQXWERUk1xpyOCJDzZ8E+oUNGjyBbz92&#10;zR0fqphhzIoaH3nfhHmCIwbHSnxWF+81rQxzvyqJwZMv5AoC0ietqg73JAXi2c4njfvR1o0BBQSl&#10;G7sGaf8Cyy+dPgEputZlmwqadzIfkB8w5q1PuCzVS4pWpUS6oi16NPkGMVoxY1syCulVDilz6ml2&#10;uEnL9vrNm0M63PUJm/hsKgPJ68nZ4MKJupO3O2CJlPgyLXTFtI+u+iQAqkxTrQpiHzf6Sj650m12&#10;CcTdeEjlQ3NVQEVkktldn1qmYE3Vre6yDM3P5jcVskgcbgNihH4TJ0R5evvJ0H+FBNAZ6NFy/PT6&#10;2cDTHJfmBNtuksME9BWe6NKgODSgxzy7vCEjURklg6qyNezzdiv/zbEhlBOtjrr29L321sSBYMgQ&#10;GJT+qSrCbvXFcJF7ITPNcNnjMo+Z/GC40BSM2pgM4KTQPc2VxKRQ4WItOQa6JsFDBQbGmyO2daTc&#10;abVInRGCPd7E8dMYD2uEEsf5kOrA+0OO1RgQno8XJyyf5bQOumLMdy2NAcn/FQNCaW/bhDRelUuJ&#10;h+jOQ516cMhxntDMnlKuRNimogikBwTjNS2N4QDhS8Ij/M9cee4TMZ1hbRUmb5We2Y8CVY6pnB4e&#10;+af38oX/UDod4xg+2jv+QzfkhrAYEtpTEwjA31A9gheUoNDXBUCEYUWEVF7k6pF79L9fZmtTt3ie&#10;g8x4veeiYcGilYzRIjI/eA87xUIKyA1qxaY4d/ZJuYw86ymG1Y8jiMCS5j7zbrnjP6xx39/Lyd0F&#10;PHh1rslLwsuNr+WqAX1Yyz6zL7zAkqLpx6qivY5VZcw/yCKSgP7JgHhxUA1JV6xlyY0nL2DtqS65&#10;RDK3U4ZKeUcjjKUK/JPL1DQBoVntBFS1s04jyEeD0Scq4IvTCq8AWKVcUWRR75M7KLHuOosVEVSo&#10;PWURYdo3+Vx/4J9K1Ccl4PvlFUg8eDIGhO3Wq3kgQ3gzeL78ine0HX6SeBNjqe9ttq4i51oxbN+u&#10;ZOHGZXLx7JWzUhW+8/Bk2BxeK1OjXRSInsXsS61S+obwldZyNUuKK7o4JQoV2sfaJ0d52f/yObSl&#10;/lfFKGOlX+p1q4oK03bfynAOBNUPuqSKWAZpf41r7FJKbzv74G4kd0dOnKH1PPVXvM8pwIh5KDtv&#10;kSakwDkCqcqSH3SsPoKQmqR8yFk1+qQmYD8AVlcGzNXFG/X1hBTRm6BUGNz1PEloVcBzvEkcsvMQ&#10;JU2cJHXwc7BvMxYBRhCd6L5PvD/2HDz9HENexIDIGO3aCaXBlLA7RotEf3H3M2AFlYMeb7Ke/dDB&#10;LNYFiHr4NHgpB2QcLXrLp8oA1lhjJRUILKMfD4dp41b+m60JJaV/6y/Sgx8ZeY/WhO9jsMiZ4i+3&#10;OnEWl4iAIRjvkC2yqXyoY/J0avbUcNk8ohjjFsHa0C9WWQUXSuzzZpMUSGBpiOoTFfdRUQm5kg8R&#10;ay+sa5QJ1YYdn4Un+1mD/0/lHuMhn+0DIv6M8TYeEuMtqnZq9l+xeijwitCPN7GOel4Lt8U6sMNO&#10;22sCAQcyEQhAvtCvkIHYfdEnR2qXFEva77+ElbpbA1eA4DMaLS7MvIb4IfnNSzFD4RNSj/4XyhR8&#10;3638t1o7b3CmS9ODW51oSFkbe+xxTYtii0BFsjmd8JA8D3gm5bRy3YMSj/kc+yR8kjITy2HXF4EW&#10;OPBDmGrThaBGbhgSTD+hPjzfpApaNl8R3QkV5Q5cqLK1RjVEaIzWaCNh1yytj/PhuHcP8GF3EKMZ&#10;O3cS6v69KUTrQ6jywuZb3kQ6dO8xSQKG7KP9bGEYnJ2+5Fu3zhdOp8+s/0pKLvmaoAF+tW2MA8i5&#10;CWhHSo1aGQloUBpfhB8yJHLHKzOX4j88+kGhqaZW7gZegyzQOx9WNohyFYORrvpUhc8QKwC3FedZ&#10;ZoJakXrxIQMDh1pakbDZq6RUvGIOYOND2vz9xCLtrkJpR51aBwQqwfok4jzTjq6midPOISMV4eyk&#10;JZCcworAMZ65ttY4VXI10dRIKLx3Tio+F3tRX1VKxULbZSrQb0tqVXHAfFP3fAfzPebZNzM+s5Qz&#10;hKntV+Idt/LfYG/2AttIOx8+Y2yelVudtsSSR8rezsIL5sAljxSvoXIll8niEERkRm+6huMMhHLf&#10;MUI5BDNeqXroWKl88ON8tM2DjaEmrsHvUEeNJ2OEtBZP9W+fZj83itCXLNk6wSXt+ZByqKyrmArR&#10;0ixi+FjNU5/wzT+JrtdF2aEumOLwFB6XQVXdXdztFZyy2jsiOQxEskjOsPfSKS5XbWK8kJU/XcM8&#10;5G4Qkdb/Bncv69N7SqFKEIVQ2zhw/kUx6L4nJHtGF9lmiXSvyS4PCa9VwKz30n+5z/lZ4rvdXY+j&#10;ogbEP/A8LFyLZPcN418O4GOf38/1qRHgrd9yJzF209j+omhs66Yri7JwEuiVf77zvgq9pRlwrzhx&#10;iuW6cUUHJewbmRBl6VuRnyN8ubVugoPFxsT/kNXIr3hf+LX01kq/7Mra0EyD+RQK3DTTYSgOLuOe&#10;m6wec9cnmI0E/xB72+8FwCZMeAVlEbcQq3wfeW5hziqNPyRK547+K/iTOLpv6VXx+37ggcIxYkYZ&#10;x5t1Q5w6TWOCSRnIv5snWMfUO5EvDHhdT2bmsrp4bbkgqz3k4HDuDWGzcMxc9Qn1DMd+2n8rul1Q&#10;9Yb3ADmm+s2SGjiuxBS3tMVtaW2CjKIMs5s18fr9megUhib4z7L31wC9zPHziXVaT1INjPwZVn6b&#10;Cj5nVwXTdXJdexbsNJ3HAoMHJ1zRFtvE+CjlpXby4W6xQXrCe5BRGftz7Jr7ea4wEszELhMgtUFr&#10;lHXY/T24yBN6JjdSRGnu5olZmQ4GGH7zTuGBJXdrsAnz3fxagh8lbd+6yzjrrVoo0trYhK3CORt9&#10;Pv13RJWzxBhnsVyWt3wLSN3wRYJ6io0vrAmpkeHR59NPiX6RMuGt+xOzITUGfNMKJa59LtHyhz9W&#10;Ea4E98zg9NV6yvFmgJgkaNsraJRG4Tz9zgBs2EqDCPQd8J2rLv/7TcAjX8Tr03pEtgCWiOU8ADEF&#10;wY6HctnfryYaKYZp9DlOyJWyaI6UoQjpphjCNiDiwXnwKjTxpk9kgkU8QbXtszBYciaCposLrAe8&#10;ZiESCMHEcX5FWhlPZvhnZIdbhgzMIxbQl1rpLYZqvA01kXqb/ghkOGy4cC1FU5CFsWQU7OylubDN&#10;sPoybosRZK2py/RN0+I0dAUKzH7UqNjRbvUleEdrH7k+v34I3KHcC7k8VPhNUyabSdlPekR4t68t&#10;gkMxGj0TxClH2GfVf6WerFxvQ+Lg70ZIQHDOJBNP9Gf/MZjokHX15HoX/Vd2SMF+J2Qw0CZvAA9w&#10;OOYMWbk+GhWh+JX2MZHdN10Sus0DRITbPkugFFVoUI4tsz1EC8mdCGbqjf0BBxoiW29aB1FwSwfg&#10;WEmdUY2yfxOcncfdBxjimbSY5xnsozxAVxt1J6b1KQ5uCLluGUFB0sci9hkDutv9C64Ag6Drsdrf&#10;0pg1z5EK1fvEJZCeTlTs0CQu+zy8WbTFTqzPghTptAVpYNAUmMgX+h1TmZ+FhzrfLp99RttXcIWR&#10;F5fzXDAbnFqdNVe0h/L4Gm0b6EB3rYfE6lzTf3l7Eor3kj3miYVQiXTSyXufADrSdHtJWzJQVBpv&#10;sIk5odYTxxwnaTzE0Nz6hMPScC4Gu6Ot8j7NfYiavp7AGGrbo1RutF0EBqJvvHnZJxpBmsXPLYgF&#10;oTSxIYcE++y05XxO0V87+7JPXF0ZtSIgtB36OBwJRYw+n4IRZAN+qHgoRfbIQz4DfZoAcF6V33zH&#10;rY4ch6PGhsFQmNvEOQvRbfsgijU4Iawn1Zt3VGFmpEN8+iwotUomyIlXn/i8fY3u5z4936QKUVHy&#10;AaM3MgoHCzNOt/JftyZytHPJ0vpIQ8aEGTl6GAjnRkNVCMtjARHdr1dAPyNaEqv8Ugrj71Wx0LFr&#10;H5JCiYbp7n9CjIh5Gaf8We/bqEJyusq2qjcC4D8ktes+eGtRtC5Akb95pOH//oSKIWgETWi1W6RG&#10;KjtpdI/k27CAqLjpC/s8n3OfLEfKr6d6jP5gu/eJOWOfqWbIGNDi9++99F/eo3Nf4wbdPKOkG+BK&#10;GJ99QvbwRFU9E4jwRvKx35JCT8geMWPdYaupnB6WzCQpNdSzuz0OPNO5sETHf21CnPBKypUysWqP&#10;U9QLFHwMyBmIl33OM/Bp1nEdOIkI47NPgxC8tkoMiwjSpy0j+gr2X7mexF4xGeJN9mGfJw4iR/qE&#10;Ddu0IQyKdHJQ47CiQb0X7xn3hnbqsAYaucfpVv7r1kw5xyYXXoXR3Mx/szmNqScxpqKoeRy8i+x7&#10;NkfdcnNwP9txszf/hZSMwDckIwNva97n7SHhqrDRxZjipeIU0FBcQBUjECS456OCSit0u7AmDmb1&#10;jvZRUkPqn/wk90D8SAPVDcuTjIM+bKaFZL0vTwqMp899xHScSHNSoOXTJCQ4JAtwNRW4fILCQjFl&#10;lMGwMu52B1K1Dla8H5t7gmrhAOPiw6rv0DUgQrmI9HzKPF8IHzxVFFLMV5nt9mFEk+cjs7LPFmwj&#10;kcJ4F/d/6OB3sxXqxCuDv6XHl5UZR03Y+DCWyOYZQUS79hDDe4UmwOycFzmRVrPNBz9BevLJoZFM&#10;XteWajosbwxKdql3d2ei/itZStdNe+uyYzZFk4W3J4GIvKR961b15lLTLMfnJZF/y4EdI374afH5&#10;EsrLDz+cw7KQhbaQyCUImNmdd91Sm92eKy6t36IlqizgikK65hjTZp0th5hrFKFxEIjW08tuCWw4&#10;Z5It0nMmwQoBK4rVI39xQzdyazrGW3Aynm2hG07dbsJIbrb5ElyZL7mZ/wYTcGyBeA6BTC2dGYNz&#10;sxPncEDhT3cmBRVmmwxFAuJViGFTqIjswZWW61M8e5z4N1aK3vrDV04SkMEG+j4tkrucy6c7MlI0&#10;sWRf5yVQqDEkygnrijdrwDkf6iYfFe6hz2zcahCMjZKWUuuKTYSMsnMZrfkveHv7tAK28Wk2z5au&#10;xttD/9C2ANmFe97nZF+9/isZAMeSEZ0gBZjU1jMcmvh3dg0n5zZn1TNNkiD+PkGNTXX3iXXlaAyZ&#10;bmnLL6vztT0HmI8St/Pf+j7gqjyQpXOHZfDt++jjnoUKRtn74u8eKcd2dQamAEdZ38ZnMhITYzcl&#10;GbjzPP+Wx/hnzUycNSFy7riFM5li9slpYsR2JvwJHwrmMdhh8On+GEhWMhOG5LueyVKxeMYzJjT9&#10;IiiJ5Y1aB9nzn5u+ABCeEFANjNSKs0Q7UxswmMNeiCwl37Wel8ej+lg7rwTB1wLEDkGAf5ClH3qe&#10;o54XZs2FXC50U+y8u/npGX9EsgFlSibv9r76r+RjPJgiYYya3dU1A6iN+upPI7u6+5jHaPt+GyDB&#10;C78X78K8ppd62ci5sIGieh0yx9vsjFxnZEbGuR+87d1VswXIk+NVidRY4WXXfqDRKMwxaKTL3jaI&#10;CYLRaHZcDAND2dgGjzJUjbeFJD1z5D5SQbzSikHdBysmXlxG+mxfl4CqMuzDjnm0V+q1R8VVGbs8&#10;2tsjlotyqq7+g3zs6yNv3jb+D5See1+x0B553lgGKbFJncaNMNf53P/Q88rovqZv7sB1m2CLdRV5&#10;24Ew5pue2+am520frFIHsdMNlU3q0LPXsc+y//JuwNxLL58QfAr5N8ZFySqNQCbARm28X3BByjuS&#10;B73Cva/+yz2v7wLn65ETtMTl09II9p6HRZYy6yW1tYEtNw7ybn0MpircWZMNVpKgtISx+pA65znr&#10;8kvTC59iD1qwkMticHruQmZ9W5jg/+86C++6rfPSs+bXLRMGNooMpPQb962EJOqz7L+8zsuZSCHN&#10;DeTEp+eBi/tXF1Q0Blx2BvhLofdf9DzPRJK9MTS3T+N3SjYgS0s4y9bzcuwR8aCA1IueFynEbUEb&#10;1rsdXLhOfz9O1HmYCD72TmeDhnm6AbDb4jrobMMTNBaSQNcWwUKZRLHKcwqkocyQe2oviqgK8fbI&#10;GZ9mUvVpAHbj07WrKEHimkkEpAFPvlhnam4ofWRMimXOQrDz04IPJ0n+gQFDKVseo0XknsQpIt/5&#10;9ZwJx8A42bOAdc2DNDKdEoyizDwpaCuHjQus3bMqs76QnmQOFeRDeZibeMSEdMhiuRt7zrk9hn6v&#10;5iyUcsz5X9U87tuGbQSsIR8D2drOZyLBTpEmmkxM4c2cCXpYN+eM3A/g1W5GCycpuFOb507rGH6o&#10;Nz2r1nquM2HHXW4j05WsNRgQNW1XWdhnlHHPx6rXaL2py8v+K6WnkKjWHE+fptAT0iN6PgwMkz0j&#10;hoJi4a54wds/URtj1mxwWIzFS/F+nUdUJibFzZb7Qgq75cUgg2JnfSwhW7xUqZ2+pk7f/svURm77&#10;fMbe2HJagBmNmP8YmNyLmzakGp62o3AP5yVJD81g06rBLsmkio+CR4rD4LOWT3vAwG6PXLUXxt89&#10;zwzfgY04AAMKdzRRpHBverM5g3WxVX+M/8Z9MrPw3jxmdu4Z08i7dhBt65kzyRrmieSktvpEer2a&#10;6A5276OnAfDpk9Jie84I/p7Cw8Nl3EANXkQ1YZSFnJwL+2FHhc+sqkeFXNzy3RkG52BS5wqrttkL&#10;ecGJL0BecBOncK/+xNKBAvBCEqHafIvEAJh0vI3EYxj38gKxjhTMdwGg75OieozDGqon3Ms0cGT8&#10;61u1FfMQZuH6FKZA+7/mbaa0QWT4NHNOklDWE4R5YwMKRDhfhUXhfe+nzs39V8oLVc6xKOKq7SyQ&#10;U8csSqdL2sHjVDXsu4o6Gr7Zm8IrlFo4z9n72n1yIhQhWeFKYnW780ipEZg0whmPgbkNhZRD13kk&#10;NrWl6iITUUIzRMBGyazau/2PfHbOrXLEt8JhWHFE4WJ1lOKDP7uvDrXEUvJoP6Yn8NGz524aaTeH&#10;Z4O3wCZ4Td3Of7O97jooLBThxocMPtJUcbo8LfBN/bWVfvuTVKMK51AOcYsFKbohX5l2KgJilIk7&#10;cfw+UoJzeQ8ky0C02pqb2/mvZ9Z6QWUa676cLueZrUPnHIwiAcXXfeKEvjszNWoiN9/ECbg0zZee&#10;og/T89gTs2eOkvQ5K+eLSrSNWwgduNweNOWmycFMD245z5mQhhkR1D+I+P5pOJMYUywXqxW3As2B&#10;ITscgMOPSQKT3n70vK8O2NpC76Gd/hRBwJ+F/MpBANovW8Xf9d9cfeJDGCHZngO+ihm5nf9We2gQ&#10;mio4F7amJZLbHSmHX0i8H6RBjIR+W6RhVo7EjpvMN30N+Sy7abytZOA3kp9oqiqHxLsEdDfHGIkx&#10;AHbyMXGUzZX4iyBwqu1oekBTvTf6LD33pBHRVM6T/Cgh65jOsqP29tA9DV+mR4DVPOl2vTf3om2e&#10;K4HHL8/DoilZ6cqZGBMfBT271BRu1X1SI4yEtRtuVNZDRj9hM+SycyA8Uv/1GEkVz1Jiav8fsbDg&#10;ebfzX7dvo2KjXnEXtruKjeVUFaBu+1IFP1N9Zis9CdWor1zMIyXOa0ByXvoV+DR5Ql0W4WgwzFF8&#10;CHSxD0xqXO5VZH2W3XtIhHPPcEwCkgiBkC3UYIWINmyGlEWcMhTv6T2j1mbcnEMIke+4Qe9rXx3Q&#10;RVmTn9VUJl5Syu3816uJEuvTj/YzG8ntem/5lkoZGcMqVWzTjCnGYFUOCARFePpiE65xJVEew0Ee&#10;Y+/LI3Cf/wJbCngXb3mhPu9YJubb6wXSANm+UaL35l7+VpJK8qmqfHZAAt4v38gsfxNqSVuzPyhj&#10;4pOAQyzT3e+4BYxpaVgATlM7K1lBDKQ0LCxN6tT3nsHdWNJQlfdNURSBY1CBY85ImS1jj8cMLNVG&#10;0poTgzYHBvwqkUFkPXPgWpfp9O2ridCmz5SMGPfpzvu4mrQHJ5rQE1TJmbvr7/qv11EsWt+nxqt5&#10;zO366PwW651GhiqhJxXnVFdCIWe3SCZJo5iMScfPlPjQs3Kj8l0EEbRBCrtnps+nPR3cC90tC/hH&#10;un2+jcZUMrn31X/FnDkIMSn8LpcNdF1NtST5Xn4a3g84xRyY6mv7sbzgzp7rffVf7plsgnQakBJP&#10;UnyTzNAaL0p9GgN7IwkRjoJDKVf67BXzertPjOesjkTVLEyk76edgsAul0l7IaQvpAj8SaghTw15&#10;k3pEXN4C52UEkqs5X2EEbHovNvjxD7rUNjOqE8v5MU5YOudE2Ua6t5/Qx5F5F1rXsgOPa4ZP32gc&#10;3uK6kW3onJFeM/bCVoRA5pMh77xNqN+6Q++r/8qVA9/srII/qZCABGw7REB7K73kfkC17bHKmQV1&#10;8OR+Qhkce+bkplSI3yUDu895AbbibgI/vQ+MmnDuGa/xG0Ag9cGdYyw3F7ZSnxRCIQE26lno81Vo&#10;EJm0i5XHDHO8fXUacec8o06p8Df6fHj4a9tTds8OveNi6Cakohg0sfTt9O2/cp3RRqvswVyp2TOO&#10;NgvKv9HWujqHZOTt3Ds49D956be9oDhErZFSkjxet/Nfj1Eo19RmgYSodHDXmc8zw39gJZcqP4nR&#10;nDND77UBRsBApa3aauq2i5QpxARVhSr67H31Xzle7rpT5HPIBgnd8DdUz1TRUNw0HiPjtk0tjdJH&#10;wICWWgb2vjYaYbQhhfxR2S8bjfb2IB7mymkUW/vem1dCtreHLqI1hQw/PFWzHuxQEwcErfohSReJ&#10;s3uaEgz6qwRO8cD8NALOivWJT/FQIv2i52Ljy72JDMZnkKM2982eMWOsK8wtsDxWEpPfNsUue143&#10;32HO8JZNLXTf7VYMstRk5XjOHA5vqI3j33YYhTK5CEwrNSelIqxe58PhoKQGUxvfcu3vzlP9lzls&#10;Xtx2FO+4WmpT4/LuOiFlhRlY9czAX5x4KmVT5DwdLOuR9iSJzg73rPPwhbzAje8qqjjMzCOT2tjM&#10;xdu4czsMmJHAn+YwHbXnnrf9j/sfkyC5A9ccul2XqXv7df9JhR0c8ZP+gpcKT3X2IrG4HdYzQ4ls&#10;G2TQGHpNnINsyijylz5oZkc+wmTFC5A9Q9/t4MI74pKi9My5tvUMyW1ZjptqPNveV/9l6Q90pdaD&#10;tLgoEjwnxVJnhTj1/HhM1DyRAoJCkIx2lJHb6hA4cqCIt/jfT9IfrXf2Aid4n/i7x5mBUJFuEZKQ&#10;fwen1cxwr5UFARwF6dOExpJBKOUJLPxxZueeiRvbKalU/R52pNBdlaTg05xRXVzhb1R0Isftgd3J&#10;YNXNKgXoMCks9BJ1h8coGSX96/Fdz8s1JkwKBaSzKIIAaykmpRyYHhvEiUBcLufMGDBx7qmNJWg8&#10;FD3rNtK2kEuyLI8ZxjYwRJB9vfPx5ZxnBu/x0xyCXgy0Nyy3PjDYwF7P+fjRs3k89ytZEr53S31S&#10;wj4p5Xb+6/ZcUmmflQoE4Y3pkvPIwaQ2gqPK5ZIy2ok2sspTUAoPHu7H2lpExss3PVfkMbNzz8d3&#10;l09zgVUKyskoPzy+7ZmQmCdFpZjQA5ZP42RJLWIKhOUxQa3UX+amvuwZ7jcPkguMUtAYhftoORJ2&#10;gTB75vjOrFyFy9CycoU7ffuv5A6y3oUfTFkj42rrmdiiD8SnCCWSN6sVUGjgjcX+F1gVRxbAIea7&#10;c1JY7HWkPR/j5HRFAObMpn+hLXJ6Gp/GdmBbdt4Ghl+F7E6PZ1GK5e3HOu+7kBgF+kDSeRmv2/lv&#10;rouqHZWg1g3Llodud1zN9WAhvq+C1asejN7kC9A4y3U69sdo0T61WFbuXLrnI0So/A8xv6dqpNvn&#10;is2eitVagYhjWdcRhYzqs+y/klKE9Mr5qSN9O1jAt6rcdAzs8FhXMPisrcc/rSYqE8AZf5S1+kEG&#10;S7o7VjfGaF/L99XESV06elGldshSUQBgM2zcPQIq81R9IhRCgj9mdqTpUh/npG5Si1z5CUHT36hG&#10;3bOEaavM43zMWW7trvfVf5nv5yVh7C7zfc1ZYOealEyLPuelas23vXnsedUiTtt+URNOj5ejniM2&#10;B3ZH7aWSDaP2u3POmDKT2k9xBW/V4VDS7K5nTnmDWiVF0d+bQKD24fTjHR5jiJS8qMeXPeNCLP/I&#10;c87AS+ann2xAuHSel6Dn3nDYqpscZKS8LeUMQxXZ/Gzj1DLryw3qndx5qv9K3l51XJBiiiU16byK&#10;ULhtM1c4qH1ZBZ4GSPZCRkLrecrrRvPeM5g2I8mJOOAL6McGN7w4QYhIDJ6ZF/uZE0UFDIYsIEy9&#10;F0Ig6l2GEt5oJc6sJAGlpdrp8Tba7q8XcybAZ8wt7ggOpz5nHH8FBaIglDL7Ws9Lnr7uZQhr5o63&#10;W1AMPXLTqYC/lFgnF12Zva1ndpJFHEVsZJvw+KpnVTN3+TtFtTPbz5IEkBcnSpJTOmUPGAh7B8mC&#10;2uCOXuVnqGwJcf6xUoSqE+c4exYwyY/hoDCm5+MVEoCb7IUeycoqgzR7ZvzdvAO680fJMNL95XVd&#10;qE2ZYvBB+TbCN7N47qhNpE41Ycec8efqcun2acrpe84q6t3PKiI9QEuSJKAFCI3drzOwOVTi7Pkv&#10;LnnrPYPrchI6vgd67nMGgyb8QIwbTFuwwd2cYStnuTID7rYdo66FJH7qfCtK1R1gYmAgsmeol/61&#10;y57B4dpxLcdpRMpmz0KN5GKwFAIYrotByc2SQ8pYCZXl0bP1sZDYwnLBFEEp4kqqrxl70e38d7YH&#10;4uH29OK963b+6/bAMoyOILSeQR1G5XancwQcm2iXveDh2hmLrZiQeL6If6AJPi2+6tyM1YdP3uja&#10;WN4gLfwulmbI47kGyCsjjMnYT6NlPmbgXkFGplsYgpp9lv2XKYXH0FKRYWy2OZhDSJIDwxMqX2lb&#10;fVCDDvSActY5et2zYNs2RLkFTDdQrZ8mml/WIuT5HXDNmvMvRGoi5tmJRLzf9AzYyAtJOSEhElvP&#10;HGslrsks23b5H8T0jDfBOyyl5nrO+NNc94p/gC7ru3wI+2RATIEszFZz5hxh6weHgaEQMvK+Z058&#10;W1bYp6rwuM6ZXLQCwpAEqap8y2MkDo/d838gdO57BiUDIsHniG50adQGCMOnk8MU29q0M4CRQhOP&#10;XQV35l13D/ly4m2iXkIW5ruImc3vpNJwEwxFnL6RBPnN2zluGCLzEy97lufO7+pmsLbOsDZIFA/s&#10;Cf6RXm5/GaE/ydfbdSYGSSkVk5OF7EIqgkTZMwpUpvibw0h3JNqd456girs5c6szQKSgtuzc0DXq&#10;0+hAovBYSJnQG7Uxl8rLJx/JB1zRcZ2b1VLvVs+EYWBB9+xPz8erl6/evpszGteERVRkavm0RKp7&#10;fsS1VKeqHssMebGrlGbidZ6ej9mzspG8kE8XB1j/GUWvx5dzRpLMWN7DPULOWV3LoWKDmyRhUzmt&#10;Bw+IF+OuZ2rKIA1MzkcsT5E8iwpyePdQH90V3nI+vuwZyVSB7hp1UVuVNmeQ0S6h+VgQB++Mlx4j&#10;sMRzVz1tW2EQffQfqK1qbD7d5+O7OSP90PZM7ceG5T/g9vTjB28jSihylo/LMfno2fpYaCMcQui+&#10;/ujfXAG/o4f39nK2Vnub9vTidv7r76tsl70MONPKHnI7/3V78FtWfieCZ/n+UR6hyrjgH3F8BXna&#10;YSqxW+xQoLjiFjiJGk1JucKAPSh37lmmqKn+xC4AmSib7QlsIzI1XUfCcN2LI6BNugEghDsCoFvm&#10;KLS4ZfxUP1Z60CtJx36KML4/7TjgSxXDV72lliPipiTSNmqKhxIlrdIoxPrCjYtzhSMlRoxevuXS&#10;EweVBh4aC0c5UnpRpX4Dx7E2pCMxbNur1cWmKCGE0bVVskGsysyJbhHpfbYqOOftiHxSGPxWpVDG&#10;s4OtKp7c3eF4mViy7PaBJv6NjuvwxEsPF8AEFtAfVgGIRkbU36y4iQuA1Wv6Kp5L3xIIfPjdbBFr&#10;PmMm8tibU5nMk8hIuL627IIaci3Q3dqyOt4iT+gyXh+5IpKldqWO87aOVMGCwgd01S1c4mxptsOQ&#10;9wuvEpUFaWxRhDt8U2PlbrOe+hZXTEqHbJCUGLtMwP2DoVAiY5xxbWAwuHcR0CBh4W/ZGTGBdupJ&#10;4eUK34NXWFmhvvoKdzAkaZyFfwh2q7cRKvcbCRsdK8KTekpn8pJmDKYc0TUwPK1/mOUHFu885/0E&#10;Qy23TwrkzY/4Lt3NXIigFSHp7x7PHTmGSpOVFdc2K8c6H7WIfx6IHMmVkTAhuFcMTD0HBGF6vg6w&#10;y1ePfVLf9SwvHRZlcHBhnmu58EpMVebwGPYuRFDBji971ueKnBC7HWzsSURePRa5V8mpx/JN5bj9&#10;+LJnGW6lP40JrttyKOj12J8ukjBS+Wn+Xz2rAEtpo8Q7uuQFKI0PrOb8fEwEvqLRIs+9t4hqFMQB&#10;a9SPT6N+qwz+JzYAVcSNrn78jsOI1LlC0kmP5D5JkPr7p4va45KP/3fPdZcEPT8WEm9d4a9Qi5Oc&#10;s+f2mFjnvSJJwAzntc+FJ2ZeFZinJHkMDPyqsrByMd5Ru0XXtTv7ruKcRO3LT/MwNKias/IRppyF&#10;0c/S+Sg9VanSAY1Djg0alOoxxaTKIJg9g1Gtgb3MNyGQgmfVn5ZbsIkKmYyOa0130OwZBGs5GWQC&#10;v1hnDtFKcDscs8KNWuMhPLEf0uDz0Hpy3HgUXmjRHHALrgVUZ3csEy3g42Yh2LHHOwgAoBV60zGu&#10;8GbeSU/KMqoqUizkw1xhKL8EFIjHGDMbyEggmpKe5bp79Oxz+v8oO7cdO7Ikuf4KUY8CZjrvmSxM&#10;DSC0IL0MhIFGDzOP2SzWBWKRBEl1t75J36H/0rKIvSPMIk9VWGoAsbLP8eP76tsv5u7DggUytOFW&#10;0aFHBxao5vfmv/P7xBOnjiJQyOqms+9fPMEyN+at3Y2p7aCEWxEI6+FqUd4NZ8OcOJf6FdKZzaDU&#10;8qR96dBUEu1U1/Rg56WmaORmje0G5Is1vTxnruKuos6TsM8ZsPFcEomW4zlCOO268zyFJWeqzGzg&#10;wRfWNiUA+el5RF/eHXDsW+7o7gToOMtvtmELUXAyfoHv3qBRFz5W07G5Ga+VF3Tamzb3JVG0d56x&#10;pLttM/SGbbrzJkLLOctpPkeNtZuGKG2QeCq3j/UwhAglIj8rPJOyJ1HeWypK69mUGoy81Se+TYrk&#10;3dkWjJ9+8WDFI7193M3Zekld/Gkmsl3Y7af3gbnesn1cciYmMy3sC74zsv/3jKOXikkAerePO87a&#10;nGmC71bINinqou+pFZvCvn+MFbr54zd1v+OsUo67bivPWxwhbvMu4l5yVnB0u+6v5YzmsdttLzlL&#10;0Z6CWcpWnm3ipGaHzI/LOcsY2K7Ni7NNYISie0Osv8wrllTb7uRmKpec9bRO8fjyPoP1Ib45Oc8L&#10;u+0zUetd5/n9s314VaHC2zx/lOje9BrM781/xytMU8EtKLprhMxvfu/ii4RjSFu0KhA6zpmvAepi&#10;C+Iu8uLwsWYzJ65jtnxcrqlv10a7LRoVvvYl347o9vFipG+ctbUXZeSc+/TNc3K3FwEN8EWlkeP3&#10;0TK2B3lT4M/WlDph1J6ba/pCvAP5IBw2P55q/z4zzuYWE33lOVVEflMHt9dy/2nWdEJi9md8+1je&#10;uv2GcE9foZsvjo157Tfv2v7TbOZ2dV+qHyQQWDGC6dnrzhGQPviN5dwqFeycCStvQvalTkUpQvyG&#10;k3pqZCVn9PHt9OP2TP8C7uQNCycbM7MIhSafEmVpEdS/8daYHVcqPxwSluqVm2JMoUZB483dIlfv&#10;3Afej1FfvpouoTlaxawrRV7yMVhAPZEpR1TeImdLmxQspEFLTHWzEFIm5V/rncWPQvbFJH0RSkCf&#10;3OazwWHn5oPk4PZNWmbbGwkqjTr3llJBo1b09sOCs84ffoHVYFWxmgbb16FAqE2uonSLON4BJJMt&#10;yb5EROanuHZjb8lA3sSOIFbrp9XeYt3u4BLu0Ioq2NjiuNnCXpzz9H7Tw2F2qVB7EBbroiS+tLdY&#10;jZtjXFls6XUERLiFRAX1ziOlOsVTNINLEHyzdedfJt1myzmZOt3+w/unxErGzgtD8gqfDR2ZqG21&#10;7t6F+RAym9frwloQqZvn4rWLjAkxbU5engNYihOlSjnrgduwUttsiXvM9wTs4jgX3ZFicaaRvReb&#10;2n6YEurb9cJHlgFPLhBVLOeg8DD1wpESSZSUnaTEP0IvZjqbXXZpkbm32wahHrziSBFRmHKIimqj&#10;LMk2W96V+e6+xHrHLZA/rX92H4haTqsepJRqEJiwf0AmTy3/wqfc+O0CYfes4dBqbzHoN6C2nOy5&#10;e7isZnNJFV0VesAHxTnf2HIj1vhgx5aqjNPyIIHvALLkgdkgW3hRlPNqbFUiYPqogDuo8kwrLgSO&#10;mxeIxgfCSPkPAySdZ5WCl6Bn4lOabUyJLQ/LukHVbFXmdWomO+k8UkScZy1jq6W5fypY+XoLMH5V&#10;OaWfLUrkuEBCR6VhifN31naGLY7eiBMBztqKDcqr/IqQCe5qMgLGiIknohv93iLzzK+x2222Ak4O&#10;GSaD5RUnWWjPbfd45dOZTboCrQzHoIi0JkTlXgDYyZZH4xVuXTJcNn1IvRozGkfm3BaMk66cYQNC&#10;/YKRLxL7lZhxaXxTnDN0ToYvMrCLzX8uqyQhN7Rm29Ag1Lwbdn11ktUbayLKqJSq3FTbWyYDrzEf&#10;BGW6sNXWdz58BNJ5mi+e5LTbbkEAz4R5qgtq3Ovxn1+b/64qJo/xVoVXOKxNJM2vXdJdJOXna05k&#10;kf30SaF2biAwIvDgYeJTVnq+FrQx3E37ZJR/jbHymk9dDDzEoTuhWjnOteSpP1RFVEvPaZdeYbm/&#10;4p4QwXiaCi9OqwMsmn7AW4SNlThUvIxBccfWc/Xi5MzFHvMk+2deLvB3+Ev/eAtJNJgB1yvpjcev&#10;X1xL9a5Zwzag1Xm2IgVbL8yI/8KfYcdlUa/CERHHUcPLc/lcXmKrBosjvAvcHDxhsFWrxRGOJM0C&#10;rEJ4XJB0SgXT5Zc2ie98LEsyyrWkld2siJxE82tJvG4A1s8saURHCAyLnD6FJobI5cVTBxA/34r/&#10;DmHOW8LdujzKi2x5MId0I4uExYmLw/M/61KRjoH4TbYczKH74QchKPwKtkvK7bquS7uO/GHehfEm&#10;AksBXp9rwTEaGg2hDN6TZcgvzvfF2XKFxwOjEgO44nwZdexGRoAqcvFXfkpYcn2o5RYdQMaKLad9&#10;ax2hUuJp0AEfnjhw2AqI6WzJ7tlnuw25YoshPz0iSvVTpQB7B0gdnHhQ3ibSXJOtyp2uTzGbgeR9&#10;xd5KYm6kijoGW9xDc5Fxfx1K5bBMs3jKHx2peZHG1UGZHvWxOKHojscqL4ev85SMqk5oI0QE/vi1&#10;uuEo0oNmEQGIHQx9TYcNmL86/x2DofceJRGWr7Oo3Kk//Dq5NVLb1q/zNFXdbhABszgfW0zuSUg0&#10;JrU1/CBxB2Hh688Rm9moarXAPRzjy/uSk6KvOt6RdZSM8eFsUgAxRsFVnSIKYBzWIHmtC6dWIsPa&#10;IDy6tK6z06quyaPmt3yO+MZiUkjPea+BIgD3aSaFIjTcr2p4iq52GOVhDfj69YoM4Ou8zsuxtnNw&#10;cVJOhCqRijQyff9JAlupqOm1HK4C/KhSzC5O6jLbpdHgcqqwEPCn5WpRj3lVpKn5w8odPgUAOU6k&#10;yu2ulkElcDAjJCgWtiBxRsOB5+/HBhMFG0gVXlz85iGOFNEZIEFqhCFB5jXL+eVf84fB+Y1Hmrjz&#10;UyrSBBS22bL+BxNKvhBWZx0yStor3rDYPZzEx71lt+cy8taks5ojOiEqr95b/OcjP8JIt0VWHfa5&#10;t9uh2T9lg8ZKvfZI0TmQB3E9Ui9PMrYZO7Z+imKXVjkv6UDFcMmpvTsvWm5m/rVuLb0lp+oGYJ+M&#10;Xj/HxKuGx4tGNOjh+SFG05wpa/KK9ws9ZhhtNLag/m38LEra1AcBHR6ABlTzG3YXiERWuj/CT8xt&#10;jJbX6ZCbwQWeJwlv1gGlgnuY9VwWHiNogGeq26r+rGNDd8p5UuhWOY/RhQ9ZzznaV/JcVmWMljmH&#10;CFAxtfmz3NT1mGwD4ttztK/r/43CNdVFnlo8Jn6G1OB2Lh9fywH5h9z2Vwhgo6RknSDj9pbZgGjL&#10;cqi+gbI3cIaSiMNR2+3nvraY8EKlGE/+h3k/yeo/uGmRE/NqAyVRrvmq4eSNzOeQqpzD5AetzI8v&#10;q2qv4eHbqDZDh5IfcRX99u3ktN59nayxNawJBmDMh6Kh4weVHZ8NROxko/+oOu75fHSxxvlCRRqd&#10;zmyEOZ/4ttBMg8P81sX57DdVxkcW47D7pgS7fJJtfzDDZK9dms9FnvtpkiZ4cKXuFwMzS/X97MCg&#10;jsBnuamq1Pg7Z+ISTx6HKXnJOcBHGT+rfi3jZxHoyBjjictrah7shrJ2L81zrvF6Smi5PJUknkPQ&#10;sINmfmv+O78944hkchDeO3770nyUVj5PxjaqKZawYK7nfLjL+cpjzIxwqExnIdQvzecST5T6KfJl&#10;laZthnY0HSVqjHvgaR8SH3wNT7Zm7LgKH6yev22ebOpYBK67Ents35Cq0zlRyw+joT4DO3/Yt4ur&#10;svOhbiy24+8MAquXAkjx4T58QjSvSb9Sg6HtUaItRhhTthP0HzzkXvmHj+znNARzZvnXekq5edub&#10;jqRId4EtHHE+zF2fJ0/GfJkx0zDaxqoml/xr5anqa2ODd8q5+3/8Ibd2qn6v48lLMGUMPgFJeztU&#10;/iEC/VBJ2yhpQP6Kl9l/Vuscx0QawFgEwBeHfEajRByOehHVy4ygm0oGkSX+n8/TeOLUPoSLFeGf&#10;byB35Hq+M7mDKeOk46zVa1GnuMdTis5vzX/Hvu+7t19se/eS06DBV7tJCqYTQhwbcPtwE0DbQbIP&#10;aai2vg3dGu6UuCSPrUb3ZXr5tCIp5vlkdYmN9HfCKXnlQ+jZndifkm2e+20iAjNM3W6e+w3mdqsC&#10;hN0JjKepEkk7XD0WG098TeMe4sbGm1vP00SKsjpT+cBfN7I8VGDtUG4L//B8fcFm8TsXeeaJQ/7O&#10;V5HepRT+GzTzW/Pf9azx2LAGix5CaqZM0PUNnd+6dD5lH4zzSZldZQ/YGtqLfQVwID3p9u6C3Rvh&#10;yWrfeHPmA6liXOtN3bZmEVGrMkX5poMj1s4KwuB3tJ5L8/STfcPWxDxNdGCNUvnJF8EuKWrW8JhU&#10;83RKME+HeMEuP/HSHWMY9uGmR3U8jfKFoooKNM27l6qSS15Jw3l6cjXzryHjTGZz1Q7z3HmysAML&#10;tW32PlryOMktGCc2ueRfL3m+sOA4jCPiRtgCu3D52ckTL9Z0hdCzcZSS7NZ2nyfP4SFJ334WR7mg&#10;SXaR/MPNXK94OqX8F3Fu/UN5W2KedvpUB23DaOdq5l8v3qydci6f3ZULH+6vwP5hNU/emimRMVMO&#10;ERYTuncvPGYmh/DTqTLlKvVyZvnXOk+zOV56fs2Ueen4NUkLtOk1QURFOYba9NKxa+YgiHYBiuwM&#10;mZ8EebHb0Tmz/Gud516jVBaQOnLZzyo+N1Qg4g9KAbMPmdl8s5TOR3T/0trO92XlhgNz9MZDk0PJ&#10;ne/c/Nb8d3ybvR4BsIvfvjQfPI1TjOHQA+TlQwbfNTtJYlIDAI1LQdh8ltLAR8bH/csvj9t83ZEp&#10;Q5Ge1wIbeabecSuFKY5BKXqxBUSJyc9FyenlX+sCUTR84nGEfDlgUPCNz2wZ2AowGWzN1fzIC7j6&#10;hKv7SPR/2hsCAaYnEJV+hpDw/x4B1btnl368+OUunplLU+W9mjFy4QPTA2OuZpqlH7HjyJ25vNuA&#10;XswzTx5wzNHjllNANH/anPNb8991GzjJ025HFd9hMfNbl+ZjvjWaZY1+9fPAmMsORZF30DfOvFhK&#10;in+FTDMRAmrkUFNY5vxQ9oCuo3Y4TxN4qBwDU/JiDS/N09ResjEFvjARYrIbkNrBc2Y2+II76mW3&#10;mYLUsFXs3nj6h5iiB31u1yH3GFc1T3v6eN+H1TD303QrQHJqlGcDMnuYIgB7+DRXM/8a13/XVkC6&#10;j54dkydRz+kh5EVSMrbzxBszvRSM/BX3EKEy36iXwSJsrvmruMlXLXGOB9Ny+n8kIvrd/AdE27Bc&#10;OC+HOkT/IOTdatYodSBZ2ljJUN4t+FzL/GsK1tmbARMQxTTfiSX4cXDpzmma2oXoUMsVlr06QdIa&#10;xwrhT+FUxIYtWuPKk5O5umc3nnx/Ur7OSpbja9q6Lwxhbuv82ZcWq2mQpLKoClg7T7sp6BtHWMuu&#10;JCKfDvFPcxVgXo8jXa2tGfyU89DrZZcBk4/FXk1jrIMM8rs9qlp2y65UPHebnuT5Q5/aXdPDeaPj&#10;bcPZpTRe59c8y7sSiOIjb6v9KAYUkm6dI+IpXTD7aK4VHVyDdy/mOF+z9YZolOPiqdQeGZ/r/s9v&#10;zX/Ht5dYrNhTPk/dgPLLl66gz2YpCmKzAQkDFmb5OdDkGbTaAy6gaUcbghdzucSQh204LQmEHVTD&#10;PewHthH1zpd2f6zfcpJWMGbFcFcbaDtPrN9/lCs19ElK8hwUAGy5EUhRJsQr/OFKk1zlBJ6jYVBP&#10;GbKrUDxQnDsfzK7vgfOi1s7YvVzE3HC8KENdE7DwJJpkarlSkzbvwvzJZDQk9K6s4/ui6JYP2PRi&#10;BAxjzg83bRzxLEzaehiTS/41X4UNDkTR9Zu1T+FcwAW0s+qZmE3U+QieMlvnh4RgX8ETDW8YNCRE&#10;PCY4AxgI2SPLRVAbgQNPYNMjdQTXwGgQWB1MLEHhbHS/cI6OfozbPIlAj6mguB5r3hLQHaYBRZHV&#10;b7FeWxCBI7OKO/QCUcrPrvOk8vwB1kEUXNkrGi3hHoURW544CSeMlQd3dEGf80QdJRS1/iwya1WR&#10;tg/R6HAwLjyRtWuQrFpbXq2Z7oNUU5klk2vqQjGuDZlKQ5ZsPHFJzHmC+nqFdSpgwbDJqKbH9gXP&#10;HbmMZx4LOD7U/zQWAV/4esu6eXKGhmZGkUmUv/hZVnb4rlVGMrUZTvlshg74bcA6Op479htEE16S&#10;4Im4HRoobplDigEV1aa8Iuj+mk4tBlLnMKGxBE9ZPOsrifY50P3bfgpPv64tHqbXJIIuz8z4WVzv&#10;2XQUdD1e6uVoyiQ4aDNYBUOnU+rcalhWawv8FZm+/iyHaI02zKkAcp6IA5XRyNcD5BfA7UGJML4s&#10;+6asXyUtDCb2VnWwyaRZ7/T81vx3fBvXx3gRqUE3Og0wq/mtS7Jcgfkh42i3MTAF23ywpuYyafSh&#10;SpHGxWFZ50MCwStib2Dw8FwMSu5y3AmK0Su/XCJFcIPUCWk4Rc2s8SGolstWxZzvWBWB/9d1l79w&#10;8xPMb81/t28DrhgcFIg7rPjFNcSQGxJpkU0hV9A1pi+dej4jp24usELjI9OCgD8+m8EtueRf6zhV&#10;hH4onoAI1M7e5Cc7OSNWYBpHo4yNJ6d0PFzoGCM6V519zBtpzMvW4L9fUdvbz3KQhqDjjR1JfNuH&#10;QliPVcVrsq1qziz/GvPcc94Q3gcryTPtOCtp23Nyp7cRx7kg+u17yNXdqrI9kqMT55OMSqzFZRGQ&#10;0IeWB/JDDWcwRtp4vV+sbZ44nj9cyusPsqsn5zNyNEmWnrOav3lpDQnIKWSsfcPrQ2ELPytAFnSP&#10;lg/ZmtSd8IrPpA4IwbfXa4i0kkhYfpanLVVPXevpd8G2zXePcnuzW6nyiyu0nXJAhlzgeSaPd4xz&#10;rsr8dz1TCtNOK/BJ5X0P3760hpwfjsIyH/B83FpfQ7oEYYCMD5lbXEZcqJhD64d4+teb+uJMXOSJ&#10;337mYfEs5zmkjCNm+PhZFLglJ2LeN7Tsh/sRsUA6/I6OdFgVshFnaBwnPm/nH7018mnPLRS6vllD&#10;HmQFE3QmWHW11TKZtRTwXj8k+pO6GakaM6tlUS7GyHLNcjYk9XGwF16UUdke2/ml+e96IOgnpliR&#10;BgZCYut/O7+UfFYSlAa9iCuNerD7XPgQxOeQd9y9iBfhW+CdXQ8EPpgut4TtmBkzMgyPr9Ic6Rwb&#10;3sBhNiOnN0N1fuvyfFT7Y10wJpaYIh5dXrH1w0cmG3PlSZ1YfXKb581LHvnXGCXx50fOjVadcqBx&#10;objCyMR1R+aPzrMNM6zVlc5CEski/xoMWTc9sWJITnMoM3IAyj6+/BlvwFTTWZri9FFRExV43WM8&#10;M1NNmRsw/x3jQhhuFRd27MT80sWp4LoTUHMZ7lj0bX1IfELrX9d1DHf/DPjKUL3mRlaiSJBKxULE&#10;EPU+T7vK/E/JAQQnrjUgWgiHnOIsVqu3dPccrkjk3MlpZ0YgnJeh4Xx4Ifsvr98fDpkbNsA3bEcI&#10;c6xutNf1YD6gsV08C5c5UkloCMwXJ5pnn7uwzAANN7ygQJqhW3ca836epGSRf22n6gXhfgz2H2U3&#10;4zobv9/xZX/49PX9+jR8fv72y+LV13/8y9dvw8P/9dt/e//pt3/+p+fvf/7y/ON//fXDh+W/vy7f&#10;4H/8+ubzp68/fHf1nf7nr+9+ef/b+z9/+PLmr88ffvjuLz9P/NbPX1eq9cuIVOkwFyie3717//Hb&#10;zfLR84fPvzyvP0Su24ov4XxvPJYB6of5H3+e49Hg3+j/++G7d79+effh/fJTPzHs//npf7x/9+0N&#10;wxrs3/xl+8/DCvhMP3x887flmnAo3z1//uG7nz48f1t+9OMnrcb66n35+u2/PH/9ZR3t108ffv1x&#10;3Yfffv32/sv66x8+MtK/ff76/dfP//rln/9J//WXTz/+n3/98ubLtw9//sS4OBjPH9/98ukLY//2&#10;ZTmN+tbfvn5ev85/vPn7bx8+8j99Zsl/+fbt8/d/+tOyHs9f//G3X999+fT100/f/vHdp9/+9Omn&#10;n3599/5Pf/v05cc/oc5cLf/1+cund++/fv3148//9svzZy2Nfv/df/8rg/j1R6Wxf/fm4/Nv73/4&#10;7l+ef/361+c3P3368tvz92+un9789OvP/+//fnnWoAbNvy3TYD8+/8und//r65uPn/78y/PHn9//&#10;56+fWWd+bJsADNYvi3Kd/fP3f//py3KqGOibv6PL4gUcJhC+MGEHloV9//dvb97xMXl4RHe1BXrW&#10;SVeQFbiu6/yhd/97P6rPf+V4Lj/w84/zoP44pvbu08ePX9mWf2e5f/rtw/MP3/2nP72RrxrF9s3f&#10;3sCHClzjVfz5SPQfTkRQHhT1/ZtfIFKEfgjSF0T/jjZpnHgor6/OOTkR4F/smMdzTsjZ4MRUzjk5&#10;kTjxhJ1z4j3cOSmL9KFYPScCcacSiOeceMiN0xUlS5/O5+REhDYpwFGsHudr56RKc/fFPjmRgqhY&#10;I+dzQp03Tpy9t8XqOVE9J14i44Sb9qrg5ETsE5HtYk7oBTun9kQ4UX0iEFM7Jyqz0sbz/EQ4EdYO&#10;Hr3r830ScNJZIXeKCxVU8MKz2PDyG49bRy7m82mpnsA2QvHCkVHMy+88XUnJMS1YOdFS1JCzdC78&#10;/NKT5A2MpGDlREJMkxlWsPJbj9GEXVCwciJYkdv6tmDl1x4rEO97My2n4gojlQpRSxe9fYsxLogV&#10;NbycqhZM13714aXIQbGGTgUvOjrcFWvol58yHUARmv1yqn4N/foTBVORymJeTqV5kcN9Pi+FNrcr&#10;SVoCsKHiHQkqktmQusXjeOPXnxAx7XhvzucVVMQoKXT0VMzL779Q7hjvBS+nEi+e1YKXCwBcFmxY&#10;w8up4IV+1vByCUDAgCe8WUOnIqLIfjW8XAKwhIywORtOBS/1XS3W0CUACiroi+LMK3N7O70KnuJ9&#10;LHi5BFCDCqoTFmfDqeClpq8FL5cAaqWBE7/g5VQ9L5cA1D5BsDX75VTwQs4X90u+nG3lefxJYSjO&#10;fFAJb0AFkPM1pEaO88LJdFdo1UElXnjSC14uAdSzm0DA+X4JdbmtxnqXG14uAeCF77Hh5VT12ZCL&#10;cRshfmDORnHmg6rn5RIAjyRwnOIcymLeRojdpBZExX65BIAXTrKGl1NhDfPuFTJKoZtthOwXzuJm&#10;DZ0KXsiNQkYJMW+81BCk4eVUPS+XABhdKA7NGjqVPAqg/c73iyijzYuCANg25/crqOCFW6JYw7uQ&#10;G6gbUsxPvSZBJcQrqZXFvFwCADoBMd/wcip48T40a+gSAD0KeEbDy6nqu0w8xvaLcB+Ix2INnQp5&#10;iHJT3GVFgfYzjxcViEbBy6lUWIHCRsV+uQSQk5XIWMHLqcSLUu4FL5cAKL0UEylYORH6EDH95mi4&#10;ACAOSR2wgpUTYZYvet6praw6ONturb0lClZOJM8G2tf5AioMsbEiS4bQ/TmrIMIDQCCxOIPKOtpZ&#10;lc6GIKqdDQrKbKwIxHC5CsdGUIF3If+sUKEEgjNeSlV7WyyhU8FLtcCK3fLLT9oHB6q4WqpkuY1Q&#10;CeEgKwpefvl5/slXLJ4TxROdFw9Doa4J17BRoUIR5ynucVAxLx6GQmQoc2jnJSw6RtTp0xVU2i/w&#10;6cUa+vUH3YUZVajXCq1uI9Q5pMRiwcvvP6/kFbUJink51Q2wMnwA57wERNhGSCgTYETBK6jgxYNX&#10;nMMHFxu4ULHli/0KKtYQJ0VxNoR9tHkJUdDMy6mYF7DiZl4uAZRaRULv+X4JZLKNEF7gXAuTEgTY&#10;TkWKFa7y4i4HFS5RtKHiLgtVsY0QZCfggeKhDCrJKCRicQ5dbpB+DHa8WEInkpoMhqlg5WIDKJbi&#10;O6dSQ8iobS2UiFxJQyGnN6r2TQ6i+k0m3WdnRZ4ALvZiVk60ahrFuRCGcpsV+hMg6HNWQbToTzyu&#10;p/qTQH07K9CmD8VpD6JFK3xoWPndV1PBxjYBf7KPb3HI8bSez8qvPnk2FCkoFtCJYIULqtkrlxcY&#10;abKrTw872GGf1Q2smlm5uCBpQK7ac1ZOhGQCG9fMyi8+Vr+iLuesnIh7Ba+GlV98ak9UrmRhkLZj&#10;W+sYymHZqJZ2ZM1hdyI9WbKpz0+gX3xw29RdKBbQicibElT9nJWwZ/usSskeRLVkf3JpseBZizc/&#10;iCjUqez2YlZ+8dUJqnnyQb/tS8GsVO6iYOUXn9w+FNbzvRIyeVt1WPFeNaz84q/dvgpWTsQCKvOz&#10;mJVf/HqvnKjfK7/48lU1aJ0nJ7rB70wGXzErv/gqfNE4dcnas71SSkrjnFFK5bbDoB1584u9ciJi&#10;H3jFCgVXCRA7K05t44IPIqXTg785X0Bl6uysljSF81kFESBTRasKVi4t2mPx1onqY6HM/W1WZKNi&#10;FxezciKSLkkSLtQY4ZqD1duHgpUTwUpGVrGAfvFxNpNVUrByInDzqm5SsPKLDysKEhSsnAhWuEqb&#10;ExgXnwYjgo+cKhfK9N+WnVyne/gV04qbT0zhbWMRC3ofvMh6KnjF1afuicI55/MKqiU5rTkZLjCI&#10;KSjaX/ByKtZPaRLn88Ivbcuhlm4kWJ8zSzIq7JCqX6wiyKDghkuy8bMmGfd/gaucqmnqG7lv9fUT&#10;jiAu5ummJRnc8M9Uc3MxQPFxldZsuDkZCVbUYar2zSWBSrNhFTbcnIwnjEz/am4uDKiATrZJxc3J&#10;0DioW1w8LeCRfN+UTN8o2EmmbFgBcopT4gJBBdw77BqpvfvhghtzK0wH9dvZybC83lbu5CSrlV9S&#10;0YIbcOYKUxZkcKOHRbOSAfSkxR9A1OaUBBlGGEZEcwMC6slBBiXf3O4gw7rE79XcACVXbc+GSu5j&#10;1hf3LchWz1e1ki4UqBpFolDFzcnwBxCorFbShYJyqqlv2MzNyRA/naODyLWvJK5bub/PpXKQwQ3w&#10;RjW3kCV3vIuNYwWInQ0SJDanpNo3FwpkUaj9VjM3JxM3GcTnkktp5/uZlMP9oQjvLTUANjJWErdW&#10;tZIhS0j0Io+gmZuT9ack8J+LQ7Yx3Jf6xja39gYEApTbjSutcBNcB1l/u1XIYhskkuuxijYvrTU2&#10;sl5yqVLIRoZUJjG1OZNB1ktl9b7buSlVtAlh0hjHyPoXR9n9xo14Tjc3J+tf08CCqmQh1WaKGxBk&#10;eP4ojlbEFlVhweeGu6FxHCQZ3PDINbJENYl8JamtUd0AJ2MlKYLVaEFqeWjc1P2xOpNOhs6Fs6yZ&#10;W2BC0fCIWTVyMsjEjXzdQioHKhSkK0GDRk4GGdxAKDcrGbhQDhblzpqVDDI0c2ycilvIEroQUo+z&#10;uAHqcbptN1aH0vGblXShoHZOFF1tuDmZynFQZrLh5kIBa1EtRhtuToanDku4mpsrGOpBQS2FhpuT&#10;YZtySpq3O3GleGXI+m+4uQjCyqf6ejU3FwrUj0AzrE6Jk+EdfKIXdbNvLhTU1wCIYzM3J8NfQmpP&#10;M7fEiVL+pYoJqnuX3QAqtJG1UMwtkKJAdCqMDi0enRm1KLoLoKK/2y0lQEUJoGIdg4q8V0oSFr47&#10;dONgBjCtOf5BJWbI8mYZQyJQBaVL8AtkKk2gKYrSHMgAmZLTQjHoRk1IMt22yu2kBkbbrr2CW5DB&#10;rQodYxw6N9yAFL5tDkmQwU3bfW7gqM7MPrelukx1SoKsX8mQCEro4r0/N0wDpUo6F6l0jZqQ4FH1&#10;2LtvrluScQVwNBYrmfhRIEwVFkQ1AG0DVNiyugGJIKUCJqU9i5VMMhLj0EuaubkooUhKlTOxFG20&#10;s/XI+9toCQEixeVEqkAzsxBA6jZfPTaBIlXVoAZshbHsm4bT+7pbxpAI5P1VOPzrRJ+i2hGrbDYt&#10;JALcWJJmIZNMu1ZxC4kAN6oINdySTJmQjdhS93U/WqiuFbcko0B1k2qItyK4UXusCe8dyKhehmFa&#10;7FsCSnFNVtBQavv6IOFGFYCGm6skXJtyJQO/ShfdR/TdhpsLEmXmd6cksah4oWnh3XALmVDft0Sj&#10;1vctgKW8NdRpKy5AULFl1C5+aKbmogTgqxbk/CFV7Vm7NvhOq5oUAS6FGXprwywFCQ7XpqgH7jMb&#10;IyW/QOg2zJyK9FxqzjVSK1CplEKtSr3w2zbEG/QKIlPFngXElKxUSgsWMwsqmL29vW6e7ACZolcL&#10;nHF+QIJKZURwdzQzcyEClIa6mw0zpxJGkkyChpnLEGJ72GwNM6cCLEXpxOaABNQUB1WVPY/I8AOi&#10;sj4NmJgVMLI7vCNNaYWkwoZaoNXnmr96km2ygBh1lauPnmlUMg+VnFYwc1lwp/z5as+cCtWYJakO&#10;iMsCwsay8oqj71SLKVq9n9TDtWWkQ0gVRAkqMess0YCdklDUMQuqVzBzhYKTz/8Vy5hwVZ4laWbn&#10;BySgp/UBCar+gAT4dDn6je0UVP3Rp8HFfkBwHXf4gKASuI64arOMLkEQIPhhmj1zKhx1am/QMHNZ&#10;QEMaahU3zJwKZjgqGl0uQKiqLF/BLIIKZjg8q2V0WUBxX1zHzcyc6hV75hKE3CfiCw0zpwIFgnO1&#10;WcaAot6xZ/eNdhVUuF9U47c4IAFG5QAzxmJmQcXbScpv88QEhpX0LJk/51I/qFQpqHupA8VKXQcg&#10;sw2zgw5CCko1M5cgOO3pf9AwcyosNHpjVwfEZYHiEZUEUZ+HTZnArkO7qpi5LKAkIbZuMzOnQpUj&#10;bF8to2sTlE5hqxtmTkX1fgzdRjaquPq2IADlGGbDzKluCPZeNZj0pTGIMSMg11ieaieyUcEMhH6x&#10;jKQZGFm7jElVL+NSF38b461y+YplTKr6gCxVm3dmSyeR8z1Lqvro4/q2ZeTgk1TeMHMqJNxTlSiL&#10;tePMSps6qWqbeqmmvS0jaBFSm6tNcxFCkPEKRMz5G0PgzaYmbpVzIsnErcqXVQ85uzMk9tGcodm2&#10;IKPkQKXuUzI0ubUr6WT485b8/FMVnMCWc8OKpypFMzcnI6iPB70QkDQGC250kmkwiklGbgYPb8XN&#10;bRnMLdrONfsWSFbC7JQ7LPQetWu2U4I+rQIpp7pIkvU3QO3p9vsGRJQq0Q23IKP7G0Cy4r7RwcC4&#10;0Wrj8bbiFmQARugw3nBzoYDiSXW1AleEYPRBgjWsgmr4zJ0MNZeOZs1KBpkuNxfn/L5F5VPmRuGT&#10;6pSkLMFd3JTE4WHyueEfrVC6BzJ1Im8Q/8jF4AY+pZKTQSagCU0PipUMJCu3m+1uXpwg42bTaauI&#10;PaG8xNxU1K2RJUHGbcOVWzhGMEmCG+3jiGuey5IgYz24ORW3EAq8UhTja7g5GS8OykLzdh8gqQAd&#10;GrcgqqotCbAuYt/VKQmhcEfbs8b25VkKbqiFTewJ/5CRocqQUtXIySCjZQevcDW3EAr93JyM+Fg7&#10;t5AlWIjlvjnZK/YtZAkFx3lPmzPpZFikixPnXConJJWIBG9VwS3IrjHsK784QLo4JcRDK70kyJAl&#10;HbICL1Fwo95zgwhIMjReslsbOXmApIJcrvYtyDBt1QC+eAOyyukdXesemvsWZJobZY4abi4UZDpX&#10;jlaW2zaAVFA6QVfcDrIEkVedSSfjlAin28zNhQIpF9RVrLg5mZoNiay4by4UdJC5qM19czLu270y&#10;kwtuLhRIlSllCR3gdqW3lyUJSSXJj2apxdyCjIgb6NLmDUhMKk1tyGpuuLkIAlpB67uKW8oSClBU&#10;siSwrHAjqNTsW6JSWUmqTjZzC71k6bzY3LdEpfLegwtuuIVe8kD2CsL8/EwmKpVWafQbbriFLAEU&#10;hvBquLlQAN6Ortbct8DAouG9xWHVcHOhgDJJSlsBQ0BdivtGL+SmpC4JW0a2cGsCDkmGLCFEV90A&#10;Fwqcfvwl1b45mdzy4CmLlUxUKu9GBXtAoNqS0INZ3VEbbi4U0FKAqjQ3IMCs2G9YVM2ZPKBSyQup&#10;7LckuwIp1+TikvxpS8Lpv626gBzJVNSr2jcXCrw3D6xlcbsDBAsr4ELVSrpQgJuiZw23JKNqYxPf&#10;oyZ0rCS90JvM3yMZlUpxs5zLySyMSlqOejecW8IHMhSTJpLOwsXcyFZt0icOZDhLqgL4QJyd2xUt&#10;gRsc8oEMBY+iKcVKJp6VhqhPNwUSDYSQD1IFGSqPYQJTyeeR+XC+b0lGwztK3TRzC73kinvTFGQm&#10;gyfm9oBMKIBv+N6cjELYiugWcwuyGzJIK+01gKmYRirK2nALEbRE7xtZEshUng7wec19CzI9HVUe&#10;FmtgKwm329umQ1iSwe1BhRXOZUkgWjGN1HC5WUnXSzBnb8lPbri5LIGbulw13JxMeJLOogp0qhqa&#10;d37lIAMqI1B3MbeAp6I8ka/a3IAgQ3miq3pzJgOfihpKLfNGnwwyfNFqFtLMzYUCxspbgGnFvmXR&#10;1VsCK02aGV5kvwHUdiG423BzMgKgGJlNjCogqte4dPR0nEuuIMMuUi5Ws5KuYBB7oEJCxc3J9OBU&#10;FYAoL5QryRvc+MyDDG6UoGlsnCimilJICLq6ASFL7uhNWsVNowirchNIh272LWQJjn2VzjqXk4FT&#10;vaYYwGPleQoy1BKqiTUrGUBVnlKqUjVzCzJMWqKtzQ0IpCrOb6zO5kwGGVuNVKjmlrLk6YEqPcW+&#10;JcKVKFoXEQusKuEf/NGNLAkypDJp7I3OFWBVXhykeSMng4wX5+1TBUB6cqGg17SzqIIMbg/kdRY3&#10;IOqs4rLFXqz2zUUQbzftFRu9JPCqvc4VZAigpenO+e2OEq2Y6w+djRNkN5SA411sVtJtHLRX9Mnq&#10;djsZzw1NRZrbnZDVKyRJ5QtKsjblAJ3aXhxZfQIcnL+mSYY5hy+iWMkErcpjW4HHkgxx19lvgXW9&#10;QWzxfDdzC71EbYKbaisASnwlAaJXDVqOZFTtwKQ9vwFH3OqDxGuxby6CcLOQj974gg5FWN8+qRZ6&#10;wS1kCYgnTOFmbqFgYIjhIWu4ORnXFKFQrWQoGLXHMHCyMmk770xiV28pSN3dbpcliFcqRRdzo5uu&#10;n0lECc6n85VMMvAlCm6d7xt2b3C7f1SZotNTkmQ8VMAbCq/abVRwxTS6qmIdScYjzNyKG4C5FnMD&#10;dtk0zEgyoXvUdPj0dt8G7JWiSKxItW8ugmT2oWU33EIo4PZAmDT75mQyH6pqmXgefCWVCtbYAUmm&#10;UnXEVpq5uVBQ30EF5Ysz6WSgld/S9anhFrKEbrZVnQR6XtqSYNKSAl/YOFwUI2NuLTcn67kl7lUw&#10;hSYLGJFvgyRL/FbQxPMbEABWnNMiLPYtyOAGOL3QlamCYYOEG+pkc0qCDG5PKi9SzC1kCR4Mqpc1&#10;c3MyFX5FV2i4uVDAFQ7uuLndAZeFm2zhhpsLBXG7b/xcGIe2AXBrT0nIEuDDHJRmJZ0MbnjVqn1z&#10;ocApeVuV3ALXHHMDmFi93Yl7pS0efoVmbiFLiKNdNTgFUvNtkJKT97iQzuVkkClqp4tzfgMCwAq3&#10;e4XtzrkF2cKtqSdzGwBWcUMxabi5OgM32tc0NyAArHBT2YmGm4sgYg+3evKLlXShALerKq8DT59t&#10;N7Fd8D3V3EKWkPR23aSiUXnVuSlTsfG9khpqZKr4RMe7ZiWdTHVJcFE2K+lCAbGFplDtm5P1siQq&#10;uILnAj9ZzS1lSaspRAVXLqn82M1KhixBKam6HeAKiH0jv7fxmScZQ0Tla25AAFhB/YExbPYtyCiM&#10;gjOikVwBYBXGsMJik0djS0ISMlUrmvt2wL0igTjK53IyyEifBYTU6MoBYOXhkEe64RayBJ/OY/W+&#10;BYBVz5TSCoq5hSwBb4AGW9zuALByAzglFbeQJQ84uhpP7+2tCwVut7AbzdycrLc6ooIrkou5NbIk&#10;yHoN79aFAlKZh7Gam5PJDkAqNPuWskTY3GpuTkaRZXIEm/sWAFZeU2qANNyCjNdU9mIxt8S94lQm&#10;lFmckiBjJenz1NyAALCybw/4zRtuoZeA3cPX1czNhQI34Ir+wg03JwMTAaSxOSWJe0VzYlEabilL&#10;Vkjpuc6VuNf7axTMxloMMl4c9bxsVtKFAnKSfWvuW+JeMR6wxBturmDgaQevXHFzMsqoLxWgipV0&#10;oUBQnjegOiVOViO/cQbYI6xGAhUWO8mo6om7ptFLAsBKUJ5Mi+bFCTJMPl7hZt8CwErRdnL7mtsd&#10;ZHU2ArLbV/K2zO1LMnl6qe5WnMnEvd4CRG1qht8GGVIL92S1by4UCEnKtVzIksS9XhFZaRCNhFd9&#10;JW9YySaP6kB2xeXuVjJkiZopNdkIgJx8kGhcPKjNvrlQIB0RvEF1A4IM/Cp1dBpuLhQIor2tOgLQ&#10;SDTmVqKjQRg4Gcek6lR0IGMhq9KSnMDgRmeFBqdwIEOYdD7zA4CVW1p5Q5NMRUsrnSsBrEB1BKg7&#10;twOSrK1RCw7FV5IAKPDQhluQAZ6p6mBQ4yS4gQWubJwkA3ZeZe6CDgxugDWbwncHMgrfaUnO3+7A&#10;vVLeAjOz2reQJXBT8bWCWwoF0CyVVA64LCKIQozV3FIo3EPVaEFRAZaHoytoeZsAVkxTdUQubkCK&#10;II5W5VNIACvwBjSagluSMci3lb8kAayAMJQ2dz63JEPpQqcsTkkCWPFfVH3IqKoSF4fKFA2qHUe+&#10;k3G48Ow3cwuya6qHVZ7eBLAyRO5cw+0ggti3Rp+Miq4qUFnVYAeu6ktyDXamqRVBTpiTEaNHdDVz&#10;C7IrfNgIhXNZErhXPd1q4FecyRBBAAAqdDTFUWJu2DiVlR9kmOqPVccbShg5N1kP3X1zMryTcGtW&#10;MgGseIIAuRUrGWR13iIdjWJuOEyqGxBk2MHUeWq01wSw4tThUDZzc1mC4KKAXiO5EsDKe//UVEvB&#10;QWtLgiVMY9vmNU0AKwoXorKZm8sSJDIPXMUthAKFQpXEcH7fAveKz5zHu9q3EApU5+IVaLg5GZ4n&#10;OnxVNyCEQh0RC9wrHmwU82olQ5bc48GoXpzAveIc452quLlQ6COZT06GN5RoX7NvCWDFhY3Ptti3&#10;IEMHokV241VLAGsdEw4yuBGiam53AlhrFFKQEYF+eKpe08S9UryB3pfNSoYsoQYAhb2K1zRxr/dU&#10;za58eEG27Ft1uxP3unArKp0BeXE5qVPScXOhgAODlWzet4DL4tJkJQucOQlQNkhUGcpnNJIryFAn&#10;71V9/1wLCgAr3Bhlo08GGXMj+aeRJYl77bmlLCm5Ibp9JSn1z9N4fgOSTBVW6CF0vpLAk5Nbh0JK&#10;Mm4AbTaL+4ZKF9xKFFKSATZ45O40c3OhUGOeUENskMLCk5DTcHMFoz6TXLDgVq+kCwW4dcg4ihEF&#10;N53Jam4hS7jdVZYkFZGd261SjYrMJu6lkeFBItpa+LmS7FrVfZuMNIpmBzfwdI3kSrJr/CBV/cm7&#10;A+5VaR2FnEwy5CRvd3O7A8BK7QbK9DayJMiuKaKnp+NUKlOoNVcStat435IMbsRbG1kSAFbmRsS7&#10;eN94X2yQrKQom7m5UNBKPjUVfAj2OLf2xaHAt5HBrYuuJxk611XleboLACv3jdoU1b6lLMHxR2ir&#10;OCUuFJgbL051Jp1MUbSqbxEN0mIlybRoLKok45Q8EW9q5paypJVcAZftJVcAWOWt4o0rNIUgAwDw&#10;pPaL5/sWAFa40caiuW9BBjdSm5qVTNwrTfwqjyERMNtuSeWqIxkBESN7xdycjFPyCF66WUkXCnAD&#10;49m8AQfcK9jcBs1COD3ndk1Gf3FKgoxkXwoeN5pC4l4x3lDWGm4hS4C4USu8WUkXCtSFQQRVc3My&#10;ApkE96t9C1lCopHKnpz6gkAz2AbQMRJ/ScUtZEmt4QVcFl8Q4I1qJd1Y4eFGKle328nIbAI6UNhv&#10;HHhbEqQWUrnZtyBjbjzezUoGgBVu+HorbiFLcAUBBSvOZABYsbtLiyrI8KoBRK24pSyhmHaT/4Z5&#10;aBsAN+rHNFpQ4l6pDlVycxG0cmvOZOJeqXrCO1zctyBTN8VOliTulVpUgnCf3+4gwzbFY1jNzYUC&#10;kouMqEaWJO4VSf7YncmUJfKzNLc74LLoXHhnqrm5UOB9K1+crPdKeACtq7hvAWCFmyqfFPsWZOhc&#10;vN0VNxcK/duduFcKfNBopZmbKxhwKzW8gMv2Gl7Ue6UMDHenWUgXJSpF1fjUKLjqAojCIE1aU1LB&#10;S4mV55prglfhVRnBQQWvCjtM/SKfFzkulUISVDjuVGq6mJfLEFIlSDtp9supwDkhVxteLkEIwyBW&#10;G15O9UTuVIPjRWPxNSQRtkl7TippFNW8ErLKrJrUQWInNkJKJoG1L9YwAavweijKA+HvT17dOQyU&#10;a71fQaU1bFA55PvZCOtzGFSPZJlU9kVAVal61N2voHoEY9+djTBKSFVoQlF3gYqFl4rUn9/lgKkq&#10;xQor+Vz5CCp4dZpOFmclLatyrwaVShE0OFoiA342yC3hlS3m5VSwqnAIgOKd1wO8GkUgqJDyVRcV&#10;6nU4LyCVTd/5pNKsqrMR4FSqz901YA5yZGyE8MLOLc5hQFPruxxU/RqG3EDfrhTuQMHWZyNhqWpz&#10;17yVQUWpg8emGi5wG1t56iLiri/OfFBRipjCzs1+ub5xgwhoYLOUYbMRAuwFVdHwcs3hhsKolckS&#10;MFYMHSXBncvDhKOqbFxjjAUV2QhqSVXwCrmBV6G7X05V6zYBRSVRGPhScTaCSv6L6l0OICrXX7jv&#10;c9kbVBSpftugjgF92Ymi0bywJQUvpyJ/RN3Oz/crsKvXWJfV2UgqBUwrt3dAV6+JfDYoeCr3+3Ig&#10;2Z4aRNZdQFCpTyBEXLGKLm+ur2SDVcvoQkCunErNDrjrNYglFVwq9sxlB2pb5fEOsCs9ujmKzX0O&#10;+CmrUak3QaSGe5I4xbxcCtBLuVI5Auh6rfLBFa+AnpLo0OTRkLrqJxEfmoA55/MK4KlgOc1BDKJr&#10;8lo6H2agVQHcVa6AICKDjBB1c+gTdCr8QyOnkgpuJB40ixhSAJhMUw/2LgCuggReE9gudiykgCop&#10;NxZEAlXpnUPfzoZZyA5kaaXiZFlXCvcT2W6Yuey4pgJR5eBLmCoQMUW1i2V00wM0ArDwQgQHShWc&#10;C3kRDS8XHtgdVI1peDmVwgvVwU+sKTX7K0kVVLSWoVZqMa9EmgL6qRSPpEJF77S3BJri7a8CjkmF&#10;BdzB5QKeyuv30GQXAqF0GcyFBtPULGOKD3Sq5ngkOPVK+MGKWYiPq2t0uOIsJja11gYSZIpfsLJa&#10;DlStnpMY01bkH6haDS4hpoqYNO9LUtW6aQBTr+s7HfKjVLopXuJn+B44QHEYk6o1Ju4DlKpKGo22&#10;mFStkUQ2uM/rCQBBsWFJ1Rp/FA8zXjfMqzkcSdUatfeBK22dEEnVOiGIV/i80IKbHhpJJc97k7ZF&#10;1sKRV3UOnarn5YoHoAEBN07NMbLibYRkOlL56lzYU7zcqHpeTiVeDUwN5JzxwnrGsmrm5VTANMn/&#10;L+YVWNK7B2qcFUEPzCgbIbww/Rpe7vKEF83Fi3kFbJWwMwUGG14uN0hfFiD3/GwE+pRwmEJbpzop&#10;VXpsNUA1A79ueDnVLZ3Wm1JL9wE9JbSDat/wclUFeAHxnGZeLjfugEA02TdEb3w1aG1WyY1rlwCo&#10;9VQcbublVOpJygiL/XIJgFpP9l/Dy6nuOBvdGroEEIyhqdaGBLQ1JKPorklzI5ZlVGR5kufWzMup&#10;gBqBbSrWMHCjpFRXGEmqD9gIkSLK5zrfr0CNgnMExVbMK6jYLHITG14uNwTkbyxn4pU2L6C3AH8a&#10;Xi4BBBZqKouRT+u81NWk4uUSoJZRgTKtZVSATGs5H1S1nL8JCfBELlAjN4IKxZzevc1+hQR4ogRB&#10;dQ6dimLIquRQnHmXADieBd4/f78CXYpZf0UN3YKXSwBVY2hw6lSetHPIowy4tOAVGFESeKsgFX2C&#10;nBc9BhswApWfjYre3wrZna9hUJHGoGrV52sY+NA7lcRr9iuoKKdQAR949H1e+AKaSpJJhWSrimSC&#10;7jFe9bscVGQjVgXeQS0lL8rjNfvlVPgeUZeb/XK5QSENtLaGl1MtSS4FTJCHx+cFVLw7h07F6aWq&#10;YDMvlxvqxVnpooEkRX/lXja8QgIsGX3NGjoVkbjbu2YNAw+6tA5r9iuo4AVGs5hXoEGpr/zQhPlw&#10;Jdku490nVbTh5ZoD9Qfpz1GsYSBIgQdUbUkBFdsIa90mqOq7HABSMoQJ2TXzCmkjGdWc+YCC0tGG&#10;AkYNL5cbtewNKKiAGd1+udzQm8JqnL8pdyEBqBrSANwoFeW7rLeyWkOXG9yUKlJKTRLnpXIo1bxC&#10;AlDuq7IrA3aKHkXpumINAwpKyIIhF2cjqNTAupJRAQUFPooV2xz6JJOd3SxiYEGBxT1WfdNoV207&#10;BsClKk1PCpZTUXJCVTrPVakkU/PeRiQGGpTGVihT1TK67MBZWaU6kV3sM+v3LMjqPXMxQNkhqv02&#10;kuoAI1W6/bnwCDwoqESOfsXLpQc7Vim/BxQpdamaeo2YGb721+CZG007AKGvWEQXOqTlVIuYMFJC&#10;wMjF4twHGWKg8jwEIJTYJX6ORlQFGZ6HjldIgSum1aRdUwTSNoyuQU1yE6EoIwI0RWClOYhBBhS/&#10;8sQGIPSaJrhVuwJeEhuiat43YioAoRSne2jqGxBZdlZLM7Dzuxx40Lc4pauAQFBRRJXCRIXcCDzo&#10;WxAFlfANKuLMnXM08KB0RrtpyhfeBxVx8M45GpVQn8hCa4qY3wcVeRqkIhdrGHhQuc0bNDNJRXY0&#10;EGyksTS83Oyg/xRaYiGhAkWqrJqb5k0JFOkDMMEGYUzhD5sXhgDL0czLxcYDRnMlDQNFCpiuQmmz&#10;aDZCUksfK4dKUJF8XNXGohyc8QLzRMXCZr+cirLlAracy40Ag6pbVaWPBhVLWPXvoomczYvwyGPl&#10;AAsqRChtRZt5ueJA5fcKYcxTYCOk1E5VHZpQmVERgFdG77nmG1SY9VUNRhLtnZe6QzdOjqDCeSsJ&#10;cH42AgyK80IwpPN5BRVPw31TUQNPiM8LZ3sFGAkqmlkLplbMK+QGZ74KggWClBoEcu0XvEJuPIAf&#10;bc5GAEixmZGIDS+XACRPEcVt9supbhD03Rq6nQJ0Vx0girPhVOB0yPVu5uVy4/GJjgzVvJwKVZl+&#10;Hw0vlwDUHegC2gEeBRuo4qHF2XC58YSTo5LzWeAU500VVEkYKEHwKpAYVAAKSeQt5hUwUKoF0eag&#10;OBtBtdi9jYwKFCjFxW+arMv7oEIV7QIdCQJV9cnKixhkD2xyc5cTAyqHT4VqCzJw6ITpzs9hQkDB&#10;9+CsaDbMBQfPXuXMTgQote7VIPZccAQZ9Turu5wAUIXpmhwIwA3+FGHCNjp24j9J3aSSUTMvFzcU&#10;NqtM2ASN9mfDxU15NlhqWwyaAuKpKIRvkiFsmiyBhwNoVLm1xTlMMjIGmwonGAs+L/wNKGDn+5Vk&#10;NMxrHMwPARoFtg8KvJqXqymqkV7IXqrj+bz6/XKyer9cAKAO4bgp+iiTOGZDRIg2/kMKlhqRUPtq&#10;KHcqN5KMpNmmthUiyXldUR2i4+VkFM5s3uWHAI3yEj2SWtDMy+UGLvrGJsLfHfO6fqgU3yQD8dy8&#10;X+SmGC/87AyxmFZQla5lAqLGSm0NmxhYUq3V8c6fSoSE8XpUE45mt4KqVUV5QpwXquhNtYROReHp&#10;ylwmgdx5YVZWUj6oCMMovnSqbpBtarweaK7TRB2SigxIrJuGl4sNkhmBCTXH0KnogIhy0/CK+0+q&#10;VbeGTkWxuavHal5+/8lOouRrMy+nIgmvKnRGx0/bLxUN5dE7l7xBRS+4q6YEN4aT8yKE2FQ5Syqa&#10;0Nw3RR6oR5q8sJiLeQUVhZVVeuX8zAf6E9xtJ+WDihNPqfGGl0sAnI5SKs/3KzCj7HnlcgBxZGtI&#10;tx+l8Ba8nIrKsMrvLtbQ5cYNyMVuv5yK9x+wacPLJQC5oELdFfNyKvp9Un+p4eUSAHAPyeQNL6d6&#10;ZAWbcqtorLZf8LpqXA5JRWiJkrDNvFxuUImu07ADM9oWsAKM5vNiBRv3RlJRDrzCSOHrCl5UjW/O&#10;fFBRIf26Kb5E9V3nRWd3pOj5OQwq9d28KnKZSb8PXl1+cVJhD6nD3vldDvQnrm9wrc28XG7gB0R5&#10;aHi5BMB0qHqSoQDZahD7AvPc8HIJQCS7s2CjAmlbRIV5+AjJLW5EVBBxBrsaKg+B/gRsU6nYQUR0&#10;mdNcraHLDRJUGgcRFZpsMYDdU+2xORuB/sRRWT1fQUR1h5sqxAG23IYIrKdSe4MIryg9t5r7FehP&#10;7klTaARnvA2Q/QKVXK2hy423VK1ozmFARjmH5Es2ZyMwo3ItF/gXsghjXqgpTR0JarUamSRUI6KC&#10;SPOiPGchNwIzqjUsIvQoTjZA8dK1PJe9gf5km1XC7vxNCaq3yPlK9gb6E4Bv1QmJH7eJcb1I223m&#10;FSKAWAXNY4p5ORVPCqDRglegP6nPC4Sp4BVU8Hps3L0k99pqUFUO8H3Dy6moAloVKOINcV6qPN8c&#10;+qCq9aiEfmKnNNGUh6Cq9cMEjN5T/KcA6dFLzlYDXpi+zdlwuYG6QUmeZr+cqtaxA/d5jeBogHNg&#10;Bmxe+ObABDXzcn2DMlS4RZp5ORWNrFVO41xGBe4T1zcpjA0vlxv0N6HAYcPLJcANGJjKRxQYUwwp&#10;5GjBK2CfhA/4v2JeQQUUiSThhpdLAFCpVX77Q4BFCaYQa2t4udxo4TYPARZd/FGNDhCwTxxLoMWa&#10;NXQtRX62BkKPq8tuygP5gZVPL6iWi1LNyyUAqs1V5dMLtKj8ok2+NBEDm5dwhN0aOlXt7w3gJw1X&#10;lN16/i4H1eLHrtbQJQCI9iovgAwHW43aPx/AT+LzxCuaebm0qeMOAfzEpY8zsOAVVAyvSSmiQ7gv&#10;BhrbbdPZJckUJWq2K3CfggRriOdnI8gU/ap4uQDAkiJu3Og2ARclqtegAXBo+hriZyPI0czLydpo&#10;ZaBFicLiGW38h0EGBvbx/1N2NkuyJLl1fpW2+wKsyMz4G2NzoTWXWkjLZmuMpNlohsZpSSM9vT7k&#10;rawLnGgyz5lZ9C1UwR3ucQLh7geAO0ubEffJ5VxeQTPiKNt0EHvEguj9EmDEfdY1tjX1Bjb6esP5&#10;dI2Yz7rohMBUp5/uM6qShjOk+e6fbPOsrroap6/OqEbEJ1kYxL44Xama9TEZEZ91UbqVybkNNZJt&#10;nIp6nPg1KBFpdxI3ZzytocZizTp8HRGfVSjQO/YaaoUMxzuNiE8cxnlYJ9hDDZbCiaekYnWfQ07z&#10;rezKqUbAsnNLDAvc2ZcZ0zPUqjS/c7Ax64XasS9DjeoA1pdLIj6JH3LivbahZs9hf/8rutTKXiap&#10;rE09caJO2hdx102JbBb2wI7fGGrUqnNiiMkOGX3xTbZ2XkONgmlOLCCBGr0vot+qVt37r8lUq2gK&#10;w82PgM9aW9flu0ZfY4Hi9tWXDKT2fXgrqBEn+lxdO+MafgPmgO28M66h5o5r+A3qrJ1O4hdF5vpj&#10;JuHZ+VaOgE8yOAnPc74pQ61uSraw0ZcNFCeG+7Jw2NVcPy9xopTfsXZ5Q81chXLS0ieeuid1ScRb&#10;zE81Ykucwiz7jBOlr8poNfrq7qYqcBmHylyRM8ZF4oxzIjrV7DkcDgCvUYXejXF1Nc5eHIJolzhR&#10;1jbOzmuqkQPjrKNgTvocclPr6bxfU40oRKdIIFeojb6YQ+eas6nGSsc5HOKOhtEX0VROQttUq+W8&#10;4aP2GSdKGIBVSnqqHZyIGuso7v/r49pYYzsM0VQ72XI44xoRn2SLgjDjm0JdhG4iazaH7cW9dC26&#10;WpyjDVHjiO1meHr4Z+mMeDvjbZ5qlFp0uC8yKUdnVFwm9Oi965hqHIlaPnGGfRIFayX44HC7jRVh&#10;ZkSlcODStahyxwm1M7KhduPmHOuZDe9RdzFZb/SoTLqwFLBc8LjYnqtbILMt6A+vQ0Kss/7dR7lQ&#10;Fnz10XSmsa87qlaCwzAT0d+fGZn0MNNOZ0ONfQ5h92/PifYRMkodHkbmrDymGpcdOfE9+4j+JB+W&#10;uCCrs+l4vLx9TvLGNFaVZ2OtKGocxToL033Ef9amykrMmmrw+6cF/RE2SslrPLE1su5BbkDfOQoj&#10;DrNPIwdGH852bKpRKrvikAw0Dg9CZ1XQ6L0jHtVG6QwYO511V8A6ggxo5xMzrrOvG5A9gHRXgEMl&#10;4c95qWfEKVd73J099D7CQKs3qwroVCMKjIhJIwMSf90gUmXRa7H5/qkNtbq6k5uPjMc2QkEJe3hW&#10;5DF6G07kRlyMc9qHxx5jg3R1TqqmGjdTUC3e2S+NIFIid7jpztmbDbXy4FZ6B9EEY2ycElir/aFG&#10;b1U4wHlu3ZEwHW5vXY3e+GBbvXVPQm/EhToLnxFLSmTSR4UmvfdbIy60eqta2AYmuweq+0soLuH0&#10;NnwJJ+uLkxFJwff2uOvkpPgTY2x9XXHb6qYxZ189Q0rt3kZ0KIlU0K7OTA41fMlHfezfj23Eh1ba&#10;Vq3Q3j+3oQZKwKTV2/AlhDZZ5Qspqtqfm/0GjBjRG/fL45mdsY29UBVMtbzyiBKlN0KjrefWXdBC&#10;XbCK6zWeW3cK9AbxaI2tq0GKPq9GNHobvqSoG+ckkJ1df26PG47SQkl3CrxvUAjOInlEmC5s2IgD&#10;dWayO4XqrXZfxhvQ1eiNmXS+b6PEKL1Rz8XxykON3jDTQckIGPVRMtQW1taVG/AeJSPQ1H8Dhhpv&#10;AAGqDkpG0Ci9mW/3UCME4f6BezXG1p0CftL0XCPalG83PsHqrTsF3yuPeFO8Mr1ZKOlOgfX8swTd&#10;+zdg1jW9EyEMFWHMZHcK9Eb4nfO+jZjTYCanL2HX4RQ1IqC1ey4uHynK1Bhbdwo8N/yk8zUd0aqQ&#10;OpWQ6/Q21yV31iXOF2dEnvJ2E5boYHIEkTI2PJ7zxRlqfKWeqVrvZ3KEkfJ2kzbsoGSocUcKXxxr&#10;bH2BQW/Pgo/v34ARf0qGInU9rd6mL/nghMUaW1db2D4wKwZKZjApBcSskop8PPsbsNbVZw4mZzgp&#10;701VOjVmsrsgCkvAJlm9DV9C+T06dHrralVi0jspHCGlnNISOOi8b0ON3jiSt8Y2fAnxIZT3ccbW&#10;1bimmGBPxyuPYNRag3IM6PTWXRDXvLJ9c3obgaUVMs8prNHbUFuoaUWsovEGjIhUxvYM+HyPyaEW&#10;jG34Evt0ZsSk+s9thJcyk89SScbYhi/h4kXvDG/EpRIT+Ay6M3obvoTz/KpU9/4bMEJMKwKxyroa&#10;vQ1fwjU5HEU7vXWnUL0R4u/01tUIdqYimbMPGNGp9Eb4h9XbWJfUTDoFzSEZmjMHJZw8We9bV4PL&#10;clHSnQLrcjyX1VtXg4jhoN15u0fIaUGLjYDx3IYaPC6LV6u3foj6vKDaYotGrCrIWrHSwOQMO62q&#10;3BZKhhqrEi7htXrrToFCF1QatGayq0HgEGnlvAEj9JSbh4jDd/iAocb2mShAa2zdKXCJI3d8Ou/b&#10;DHWlBHstMN57rhF+Cn1ZlU0cTHZfcuPrVseaRm/dKbCdYk1vjW2o8ZLWQaPRW3cK9Ea6gHOCMSJX&#10;cQkEDFko6U6hMq+t2nf7iF3lcBJa0RnbDEO9s+uwVkFTbalFkLPCm4GoHH7juwyUTDW2HdzxYTy3&#10;EYpK3XJ3bGM5w4EJJL7TW3cK/nMboa9URvnwWKMRjnrjxtp6AO9XClONo6e7U/uR+lD9a8rHlFtn&#10;nN6GGvvZSox6/76NkFSSATlsd0jaqcaCki2709twChyOVa6oMZNDjcUyVRqd3oYvgZKE8XN6G2oV&#10;ZOPUL9xHYGq5LVYYTm/DBbEwIUb6/dio7NVRQn4KPML73lSNRA7n2w3d03tbiCV0qgqJ2o3n5nD5&#10;mDR72+GunbENNbj8Smt7+wYQbzF643E7Mc+ixvGFVaWZGLbRG9Su19tQo5Ip1fGcsU2nQBqdg8lj&#10;hMTyjuIpjfw7/miMjRItzl3RokZvJ1Sy8dymU7BncqhRG4O77JzeLk7Be25DjUNsVtlOb9Mp1LbD&#10;8JMkL/QHwEf4dHaLxEl3NUrr3QmmeOuVRY3KH3VX0fvnNsJcORrjFgtjhccpZjeSJAMiXZ3ehlOg&#10;N+gtZ2xDjd6sLF58RzcS/tMqZC9qZDWZYxtOgWXo6cSDUoG6G0kIEpSAM5PDlzCRxBc6MznUWMt8&#10;3B1fMoJWWdA/WJs4vQ0XxErNujT9GMGuxAlWwpzT2/AlXJ9jlXyjBE1/AMSOEYjn9DbUiCStQBHj&#10;fetOgU83RXOst7urcTXQbpXOI7+rjY3eyKZwxjbU6O2wir9SJ6f1RuQYWs5zm2oPAl6dkpHHiHit&#10;alGr9b5NNfu5ScgrsWrO/WxQIn1KoIRxXgZKNOb1dndqAnBEOHpbuZTM2AcQrdfUKAz0warXeAOG&#10;GkdIvHDGSS/s6uiNUzynTuVUozdOZ5x1yYhf5XiMmbQwOX0J3wAn5ok7YPrYYCRPh+uYakwI3Vko&#10;6U6BvQpxSI4vmeGykLTUWTIwOQNY3UB9vjBtSuqonQgvp7fuSzhq36wrJSEAZm+QW1ZvfYGxsFA7&#10;nPpiEACjN86CnEgdAo2bGr1R1Ng4wZhqHLVXWWNnJrtTIHWEAFart65GbxyrOd+3UQqV6El4I8eX&#10;DDVIi1sV2H7/NZ0BrKRlQOcbnmuoVWi0xS0eI+6Vcw8yp6yZHL6EJVBt142xDV9CxrBVV5rlYwNX&#10;BcPDiTm9DV9Cru3d4buPEfdKb6y6nN5mAGvtOSxMDjXIXdIsnDdgBrBCPeDyDJQMNXqrfb4xkzOA&#10;FRzX7ezv929DjZnki+OcKYy417rls64hNHrrLoje+HZbvXWnwDkjJWadXccMl13Z4Tg8DjdSNSjz&#10;vlVutDO2rsbYeAGcHdUMYCUmpoqWGDPZlzN4Lg7NrZnsTuF7Qp81k10Nr0zOkPW+dafAF4divVZv&#10;XY3emEnnazoDWOFnirYzZrK7IGayFl3G+zYDWInMrSIf73sbahUEU2TTe688A1gppc/X2+ltrksg&#10;jVhiG731BQaTD43g+JIR90rSEPSD8wbMAFbbcw01QqXwyg5KZgArXtk7UxhqUAh8cKyxdadAcAP5&#10;IA4mR9wrvfHYrN66U6A4/knMuIOSrkZv/N/54swAVo6CrLLaFJtq7pXegLL13LpToOoP+0XHT464&#10;V3aKlSXmvAHdKVCbjGIh1tvd1eAV+eI4XnkGsJI//mF9cYZa0Ft3CsRXEU7hjG3EvTKTUMnOTM4A&#10;1gf+zokxpJpWRwl3kB3WynwUXiVpkU+c874NtQqvYg9toGQGsJJHaF0/zA0UMrbd2gmPuNcKVCP2&#10;2Hi7hxpZHbxyzjdglF+1qwAdQ42Z5O12PNcMYCUfzbpVifLkcyZdTA5fwq2FVVDt/bd71GBlbPDk&#10;1ti6U+DAFm7L8coSLkuQrRNDz1jalNiVoqYavqT2fcYbMANYwWQtMN7P5FCjt6ItnN66U6iUZAKK&#10;nN66GvDn7XbWXCPulfMEvgGOLxlqwdi6UyDihrN2q7eu5n9NR9wr9fq4M9XqrS9nWHPhza3n1hcY&#10;RKV4VSq5e7tBudaTdVXN+9XriHutdF86dFAyfIm9eh1xr/S2E3fp9NZdUN0rsCzOaeg+fEl9qCwG&#10;eqh9X5k7p2ozgLXKx1m9DTVQQrKd89xmACsneORoGDM51HgD6vpqAyUzgNWttkgA48Ck60tGwVVS&#10;lLwabVTmmL2xCrKeW3cKrBRO71x5xL36fnIGsBI/WaUK3n8Dhlr5SXY5znPrToHvG5Fxzvs2w2V9&#10;lHSnwCqImDNrbF2NN4BXwHpu3SlwzMvOyOqtq/mnMyOAdTl4bpbnGmoEVXPy5Dy3EcBaNXjqdp73&#10;KBlqhDlTEt3xJSOA1a7eQ13t/r5VyXErUmfEvcJ3Q+Y7nmuokcUGA+2gRAJYyXyw/ORUI3rSyraj&#10;8HKfkg/O8KyoiKlmR1jNuNciqay3e6rhuopGeL9SmAGsdTeVtRMWNdj1m9XbcAoEy1oVRdj39gdA&#10;MWHrijo+TEON3D6nSrKolVewdvkS98oBpcWsTLVKyuSg8e1zOyXutdJxjH2AqBHwQUCX09twCrw1&#10;hCG991ynhMvyzXfeblKExnMjCMnZ44gaebts4JyxjQUGkLQy5U8Nl+Wky5rJ4Utu5Ac4URHkCI0p&#10;KSrfQsnYrBA+VuU+335xSJwavbHJdDJAOdjtapQvfDh3rYgaS/OHw3WwYe69fZCC7kQhiRpH3xz/&#10;OSgZvoQ0HrKUnJkcakTOVFC18XaPPQ4sDgtKp7euVjnhFeb8vrcR98pKoSLqjN6GGgwthJhxXnKO&#10;AFZcOSEmxup1qrEKelSgvzG27kvw5ZzFOX5y1HdlhQcH6viSEfdaKe/shZ2ZHC4In0wdAGds3Smw&#10;MvfO8M4Z91onGE70GHeht/fNPsObas/zEq+37kvojdNQx3PNcNm19g/WG9B9yUJmk8X2cULYpsQ+&#10;neFtbmpVtA+37KCkqwUz2Z1Clb2tjdj7b8CoDosWxzMOJkcAK7WDC8tGb0PtaaNzXnKOANbKJbdO&#10;Z6YavXm8KSGM/bnxenM44Yytq4ESTjCsmexOYYGzq7CU989txr2uK4e2Rpz5OQJYOXnl2gjnfRtq&#10;NpdPrvSYyTsVaY2d8FQjvoQsSWsmhy+Btq7SIMZMdrXqzbr8mEvI+9ioYsvVPU5vXY0TDE7oHc81&#10;4l6pPmkVASB3vNlIZ15AI0XOmxp9UQbDGVnXIg4V9sf5lo7w1cqut5ZAQ6sKN1Q1i/fLhBG9yqm7&#10;5yOHFmUKoNadZzaCV6tiq+VGhhZh2B9WsvU5Ql4P7sVwqjNOLfuEi3jyBhCOoa1Lq6dWMLLuRLhg&#10;jBAdA40z3pVNOrXRHIB0Z8AJkPfJnuGuUHXWfdw036aRCxdJRbOG1tWq2okVgs1aZ/QGx2QtEIYa&#10;PgTwW6919wYL27bi4t87Ywl3xR04x1us/vrYWP18OFf5TrWq5MJdngZIRtzqsnDE7qQrciFJM5Le&#10;OKUxwhM4GW9q3MnDWsv5iA41evNCQoldH72xt7Sc/1D7HhJqzWR3JCzseEsNApPNXTOS3vjWOw55&#10;hruyca5afe8xOdSCsXVXwqv95HSN3roavdXgHEx2p8Bmg3NJCyVdLeht+BJyKlmSOzPZ1eiNj5vj&#10;lGe4K8FHRMM4vXUXRG8mSkbc6vfQC6e3oRb01p2CTZeeI0qW3thsOG/AiFvlCtePypZ7j8mhFoxt&#10;+JLKlLD8pIS7ul55xK0S6MFlU9Zzm77ETMMh07a5IOgN7sJxFslDja9pLe+Mt3vWayVGkLWD89ym&#10;L+EEwlq4jrhVAj28663I2W9Twrrk+el4vyYfcatLhVJbnmuo1QffKj18znqtFLMjEcSZyeFLSOk7&#10;nAIwXFzRpoTkkbt3eD3U2N2wwnNQMuJWmUnyip2Di6FWGzCrRDu1tvvYNhYY1npyqIGS51nOe5SM&#10;uNVaBBERZzy3oeZvSkfcKgs8PqgOSoYabzcz6ayCRtwqnovwfmts3QX5vmTErVIOnprFVm/Tl7gH&#10;FyNuldBCihJZMzl9iZn4eY64Vf9rOtRqZU7oquGVR9wqKwWue7fGNnyJ3ZuGu1bup/EGDDW+3eZ6&#10;csSt1s0ld6cgxTnU6M1L/DxnvdbneY41tu6Cgt7GuqQqClrPTcJd3fXkKPPqH5UPNd5uLxGNZMju&#10;lWH5vHXJUPPfgBG3yv6NAzUjUP8catVbRWy8/wbMcNdb5S44h9dDjd744ji7jhnu+twtOn5yqIHJ&#10;Wr46Y+tO4ftO2Oqtq9Gbl2ZKGbSJkrrRy/AlQ616s4rbnCNulRMMrHSe21DjuXnpinCqY2y8OE5J&#10;lqnmv28jbpVzLph/aya7C6I382R+xK2ydOJ0zPGTQ41VEMdczvs24lY5n8SVWGPrLsjfB4y4VQ7L&#10;KMTmQHIsSx6ErVpLrqOvL+q81lpNDi2KEFL+xVknjGqtXKbG/s0Z2Tgs4Ykx/4YjGUGrFCuopcz7&#10;Hf7QgghgZI6PHDGrTIZV/Yio0faG+jEeI2R1Z/ItImBo0Rk7ReeZjYhV7suwboQiT7CPjGxDCnkZ&#10;z2wErHL9tVXUhsik0Rl1JJ3EQWpGNTXupIaZMgAytChBC5tjTWP3BbApnCY4nXUtvrzuNHZfgGfk&#10;fMvprGuxZYNLd96zEawK9MvvvH/PhlaVtazZf7/yGSGuOAKrvsY5tG7FAFgk6QhV5cDCY26GFtfB&#10;MjJjGhduC29w5DqVUns7j6J2oxrj4uTEo9fPW7l5yrorQ9QIJoQ5Nb6g6HWHsOKznOBFUaPoVF0s&#10;/R4m6HWXUDe9ORVJRY1gVT42XnfdlcBCEudtPbuuRne3Kqny9iXAzO4WCGh7OIsfUaM7np3hlNHr&#10;joFSOFUrwEFmV2Nd59Ucpru+JFk/CAXyuutqdXWklThFd315wdUjOD5rdF3tRha4FQ9Nd32j8uDm&#10;KudoUtT4enDIayFzBK3e+S47353lY6hRrJX1jPWaj2DXO6G1N6NmCd11Z8R+Fo9tlBNEr3sVUrWs&#10;0tuiRnesoLzRda/CUZwVW0t3Xa2uvrV2+eh193AnkMhZ54ka51UkXlmv+Qh4JSbUOqCku+6M7Osl&#10;0Ovuga8IFy85791Qq6vdD6faAN1191AVYJzgAVGrSqMk9jkuesS8cgO6VTid7rpX4RjpoESt1V33&#10;KnjoSvQyXPQIeuVbzmfZ6m6Gr3JDoJP8xsKkL3GS7oZ7qNfOWDzTXVejLD/ewRtd9yrc+8CZozOZ&#10;M1wWFsiqX4KZwz1wLOQt/IYaAazUiLS+CCOElSubrMt/sLI7Iw5OSC3wuhvuwR9dV6vCCFb0B2Z2&#10;r8L6dHMSt0SN2GMoeg8q3auws7Cq+tNdV6sqSi5Uuntgi2ZdpUR3XY2lCimdRsAVesOrkAa6Gofa&#10;ogb1CmNi+cwZy8p5pXM8xNHr8Co4TI7aHJ85o1khyZzMNLobXoUUag6yrO66V1nYuDop83Q31MgN&#10;ZK9sdde9Sl0u71TZpLuhVsV1nHIf6A33sJLiYS38phpjI4PFGt1wDySDOvWIsXKo4Ru4uNTqrnsV&#10;1rTmdnKEw1ZJMS5Vsrob7gFq2jlKZ3RDjQuv2WZb3Q33QHdOvBDdDbVa4TjZCeh1r8IH4c5Oxlir&#10;TDXKclvFyHCRwz3wDLz3bqpVfW0nI66Cl9sxTkHFCeRUNe4ufTjxUOgN90DanlM+QtUIJadivwOV&#10;Ed4KnDcniIHuhlcJnt3wKnh6hwqhu6EWdNfdA+d2TvwVvXUtrhmh8LU3l92psA5z4uborWuRu01R&#10;e6+37hyo9+it2B9di5RLnoC16nt030CAvVNkgbF1rUq5JMvBQmX3KFTcNFHStYLeRoBrFScxIkeX&#10;j6HFTfMcUFm78hHgWjfGG/GO9Da80J3YfIfqR6+7EzYi3qJhaJXP2z2UjABXHLpTHgYbhzOBD6fE&#10;qoOSERe71dV1zmdnaNUdSebOYAS4bizbjGRGxjZ8CZU/OHKwxta9AheIO+mF9Na1OGfl3hzLl4wA&#10;VzhBp0gevQ1fwpKUG4mssXWv4PfWtUjwZInoja17BR+TXYuZZGyW5xoBriuF/q1jm6HF2LiP3ULJ&#10;CHDl6NlbCQ0t1mucS3pj676E/YC3zBthsVzOTUqR5SdHgGt5V28mhy+hNMbOsaDBwIwAV7b9TmwB&#10;q6WxLmEjTs1bq7fuFVgaOjkmtTYbK1HoY7O37hWoPOSxPTOa1vfKIy7W7234EmqagGZrJrtX4GTP&#10;81wjLJZvN+sS77l1r+A/t65FpDxewfKTM8CV692sN2BosZ5kw2KNbQa44kusTdzQSnrrvoSvoucn&#10;ZzQt6wQCShyUjABXv7fhS3DJ7Gyt3rpXqCAPa4U3wmJZlzyozmH11r0C75tzqQDhEl2LYP57FWkz&#10;/OQMcLVR0j1QrbkqQ9fprXsFKB4nEoWxdS0iMk/rzkf0ui8hVNt8A7oW63KuNvGeW/cKFD/z1sqj&#10;Cixf0zthJs5MzgDXY3fiizncGkctBO9SgMjqre9WuGneWymMsFgeB4luFkpGXCy+3Pt2Dy22qkRB&#10;WKfMIy4WJHss59CiN+bW8lwjwPXOl8Pamw4tZpLn5vXWvYKNyRlNS45VsRjG2z3iYu23e2jxBlBw&#10;08Nk9woVTuLNZNcK1sojMhZW29vlD63KqODmKGsmhy+xx9a1Ko+bHCantxHlWpeZWSuFqcUl7uTQ&#10;WL11X+L3NrSItSCy0Oqtr0tsTI7oWFZB+Fevt77CsL84Izw26a2vS2xfMuJj2b7B/VlfnFHP1faT&#10;Q4s8boJIvJnsKwz7VG1UgSU+lsgAr7fuFbDQ+76NEFmqCD2LIhp+ckS7cojtXHpaCRt9t8hmHZLL&#10;egO6V+Dcw6laRG9dC29n9kYcXLeSmbSYMVHbIYFwsO+nknic3l0xY04kiKhRgM47x4Y5790RFWct&#10;KUVtxzE4tWJgb7o7cSmBqbVsbHOsRR6LmDY4Co9bwWxTi4UhQT3OZ4DTxtbb7t01z4x0LTBCvTVn&#10;681ZS++NkxfnEze16I3AJg+V3Z24R5Qs65qNuJM6j7Dege4YqgqpsxBivTp6A8sWOYxnaHowCdYh&#10;xtSqxIUqC2e83zPM1dxUAZNmI/e2sDKxntuIcnWPFbgkpPdG9RyP1edBDb0qHfieZVctjiO8t3vE&#10;uHKG4Zw94d+6iQQR1ovjPLbuSupY1Rva0OJ+N+8MA+R2K831q2jxdleWujO27kpoxQrk5HvWbbT3&#10;+XAHTc9dv04tHAvJXd5z607B3S/CpjQbcdFsO7zXrbsS96yXQ4vRGzFw1l6Yc6Omh3O12Pypxfm8&#10;+eUeka0E3ngvwNCq0GYvhwCPL0Nzom+nFiuwnaR45wUYca1UL7LitEmSbTZSuHRnpWa8bSOq1eXf&#10;2Pv2zjbeAGtNMqrAVnCDc9DLpr53djv54Fsj6x4BPtj7bI/w2UpBs6gHYnO7jSyTLfc/tAgT5XY3&#10;a2TdH5ybVW6W71rXqlhp85lNd8Dn0NoBjMjZyhG1DmZY77d55LDKqiRU24SmxnfmsEJEqeXT1J6h&#10;atbYhhqu57SoN8Luem9ks1gZgFONGozWBYxMSfcHFJzyMvKm2sbq36JMWUq0sRGyQWVuZ7E11Dhx&#10;qkJthtMaUaw3NrNO5S6mpDsSfB2xY1Zv3ZHYIe7EU7UpYatR99s6Y+uehJiN1alZwdi62grx4O0S&#10;RwgrEQqHt78falzj97BoxWVEsHITium5hhrrCuuCKozqTuHGyYxT3UrUSCy1culR676EtAtCiZw3&#10;YKhVBL51fEeQZQMXhWW4gMvqratRGZokNweTI3qVEB0v64JFeDPy8f2WEeMNGMGrxBrw6bbG1l0Q&#10;ThmYWGPrTuG+sZHweutqVRedDZ8ztu4U7ge9eSgZalzXYxF9RPO0B0CQDglg1kwONW4K8M5JRvAq&#10;vbFvsXrr65I7l5WYz62vSypqw0qJw1P1Kdm23fOTI3iVSk6U3XfGNtRYAx3eGdAIXoWw48YQq7fp&#10;gjibt96AEbxKiUlzzTXU4PArN8p4A0bwap3BWVzAMtTYOXvZcJxMtcfNxb33w/KTQ400M/MNGMGr&#10;dlkCjuuakUTlbqc3k90pcNcdEdYWSroawR4k11jPrTsFKsFSPc3qratVsQyLfKbQZpsS0r65LNjq&#10;rauxCLp5RxejFCyvtlVTt46mmpHLwSGs9dxG8CoH82xonbENNSp1egHtrPubkbBTRGJbvXU1Rmqu&#10;XkfwKie1Xj0CvrnNSOqekhLsYHKEvBY14h3xDjVchJedic9vRlI+2MtfnGq4VxL1DDc5YldJgyeB&#10;3nps3ZU8dmhkq7PuEk6KDN+sg5kR8coFWs599kU8tmnkEI6qFR7+ux5lfqxMQt6T0Rv1gSC0DBpg&#10;6NXphfUpnXVgycWm7rPVW/ckpAt750AzcpVlmkmXDj0KvlhndzNw9c4pNLtnYyKHnksnStwqRRk8&#10;/z/0OAK1/PEMdqXmuHXTIxxA395sG0Sd8V7PqFW+2dDJ1jR253PzQri4DrWD/0H5du+jPfT2bbGc&#10;yIh0rYvs+YhbI+vOh/MnojWceezegD3DSbkWq7ehR7K19V6PSNeK6aGIjdXb8D51dmSNrXsDdtFc&#10;TmL54xHrurG3cTqbIascibG9d4Y29diSWp2NVUXQWdcTpu3vfvnDP/+Pf/zrb//w97/84Zd/4R9/&#10;V//69W9//pTxr59++fM///zt41v94t/+8tef/vbzt1//8uc///Vff/vjf+OQ6P/++PG/f3xDnSbR&#10;+mzmP1PGrK68RMqsebryLVLG93Tle6SML+nKj0gZn9KV10iZd70rb5Eyr25X3iNl3sSufETKvJBd&#10;+YyUK1qia/NzhDEFWYayioIYvWc4qwiFoZ4hrSp4DfUMaxV5MNQztFVQwFDP8FaxAUM9Q1zR9kM9&#10;w1zx8EM9Q13R8V2dnxPUFVU+1DPUFWM+1DPUFZk91DPUFT091DPUFeE81DPUFYU81DPUFSk81DPU&#10;Fc071DPUFW871DPUFRHb1fk5QV0xq0M9Q10xrEM9Q11RpkM9Q12RmUM9Q12xk0M9Q13RjUM9Q13x&#10;h0M9Q10RgkM9Q10xfEM9Q10xfV2dnxPUFQc31DPUFRc31DPUFUs21DPUFVs21DPUVe2WoZ6hroqx&#10;DPUMdUVQDfUMdcU4DfUMdcUFDfUMdUXudHV+TlBXJM9Qz1BX9MtQz1BXfMpQz1BXBMlQz1BXjMdQ&#10;z1BXZTuGeoa6qsMx1DPUFTcx1DPUFWsw1DPUFQ3Q1fk5QV3RAUM9Q10d1A/1DHV18j7UM9TVCfxQ&#10;z1BXZ+pDPUNdHXcP9Qx1de491DPU1YH0UM9QVyfTQz1DXR0Zd3V+TlBXh8BDPUNdHesO9Qx1dVA7&#10;1DPU1ZHtUM9QV4epQz1DXR2rDvUMdZXbP9Qz1NXB51DPUFcnkkM9Q12dMXZ1fk5QV/nxQz1DXSW8&#10;D/UMdZXBPtQz1FVK+lDPUFc55kM9Q10ljQ/1DHV1PdJQz1BXad1DPUNdXWE01DPUVeJ1V+fnBHV1&#10;zdBQz1BXqdFDPUNd5ToP9Qx1lbw81DPUVTbyUM9QV+nFQz1DXeULD/UMdZUAPNQz1FVG71DPUPdM&#10;0e36JUhw90y6nQ1kyHum0c4GMuw9M2NnAxn6nsmus4EMf8/81dlAhsBnSupsIMPgM8t0NpCh8Jk4&#10;OhvIcPjMBZ0NhEi8EBYxYyEusFI4IyhfSAsEWQPiBgmQDxsQR0iAd9iAuMLKh8yGIM6wUhyzBsQd&#10;VtZi1oA4xEpEzBoQl1i5hVEDSmJUumDWgCIRXiNrQD7HldWXNaBIhNvIGlAkwm5kDSgS4TeyBhSJ&#10;MBxZA4pEOI6sAUUiLEfWgCIRniNqQImNSjnLGlAkwnVkDSgSYTuyBhSJ8B1ZA4pEGI+sAUUinEfW&#10;gCIR1iNrQJEI75E1oEiE+cgaUCTCfUQNKNlReU5ZA4pE+I+sAUUiDEjWgCIRDiRrQJEIC5I1oEiE&#10;B8kaUCTChGQNKBLhQrIGFImwIVkDikT4kKgBJUCIHAsbUCTCiWQWKBJhRbIGFInwIlkDikSYkawB&#10;RSLcSNaAIhF2JGtAkQg/kjWgSIQhyRpQJMKRRA0oKUKN7rABRSI8SWaBIhGmJGtAkQhXkjWgSIQt&#10;yRpQJMKXZA0oEmFMsgYUiXAmWQOKRFiTrAFFIrxJ1IASJVTsChtQJMKdZBYoEmFPsgYUifAnWQOK&#10;RBiUrAFFIhxK1oAiERYla0CRCI+SNaBIhEnJGlAkwqVEDSh5wi3CYQOKRPiUzAJFIoxK1oAiEU4l&#10;a0CRCKuSNaBIhFfJGlAkwqxkDSgS4VayBhSJsCtZA4pE+JWoASVUKA4SNqBIhGPJLFAkwrJkDSgS&#10;4VmyBhSJMC1ZA4pEuJasAUUibEvWgCIRviVrQJEI45I1oEiEc0kaoDDN5GhKkDUgSKQ+VNiAIJH7&#10;osMGBIncbx02IEik+njYgCCRXKiwAUHijeqh2VMQJFLLKmxAkHijWmdmgSCRPPqsAeVYuGI+bECR&#10;GHIslJGVdyHkWKgfqQ2ESNTkkFvIsXAJiloQIlETRG4hx0K9KrUgRKImidxCjoUb0tSCEInKsVDq&#10;P0PiJVUk5FiozCdDCDmW2yVdJORYbpeEkZBjuV1SRkKOhaofOgehT7ykjYQcy+2SOBJyLLdL6kjI&#10;sVB9VeYg5Fi47VwbCL/OmkByCzmWm6aQlCD6sGgSCQULwgbUJ4Ycy00TSUqQDUF9YsixkCatjzH8&#10;Oms6CUWcsyEox3ILORZKBskQQo7lpkklJYiegqaVcIlU2ICuE0OO5aapJSXIhqA+MeRYbppeUoLM&#10;AkViyLFwE4HiIESiciy3kGO5aZpJCaI50EQTiuyEDeg6MeRYuPhGJjHkWLjBURsIkagJJ7eQY6GK&#10;p1oQIlGTTiiBFj4FRWLIsdyUYylBBCRNPbmFHMtNk09KkFmgSAw5lpsmoJQgs0CRGHIsFIcTIIUc&#10;CzVetYEQiZqIwh0V4RwoEkOOhaLtMoSQY6HyrDYQ+kRNSLmFHAt3EqkF4ddZk1JuIcdy07SUEkRQ&#10;1sSUW8ixUJ1S5yBEoian3EKO5abpKSWI5kA5llvIsdw0RaUEmQW6dw45lpumqZQgs0C/ziHHQjEr&#10;wUHIsVDaWRsIdyyarkI103AOdJ0Yciw3TVkpQfQUlGPh9t2wAfWJIcfCBYXyFEKO5aapKyXI5kCR&#10;GHIs1IzWIYQ+URNYuKwiHIL6xJBj4bIWHUL4ddY0FqrhRUPggt1pQQmSx3ivO+d6/kIJsgYEidyD&#10;HDYgX+d7yLFQUFSHkK0TKa+oDWRIvNeFbHMSMyTe67a02UDmE+91AdpsIEPivW5Cmw2ESFSOhYtX&#10;MxzUzWPDgpBj4fZhbSBEonIs9zCP5a4cSwmil0k5Fsr/hw0oEkOOhdsNdBJDJCrHQjn1cAiKxDCP&#10;hXKRMoSQY7krx1KC6DEqx3IPOZa7ciwlyCxQnxhyLFxurpMYIlE5lnuYx0IRYLUgRKJyLPeQY7kr&#10;x1KC6Ckox3IPOZa7ciwlyCxQnxhyLFSIlacQcixUmNUGQp94KdUVcixUdFULwq/zpVxXyLHclWMp&#10;QfYY1SeGHAu3L8kchBzLXTmWEkRDUI6F2uBhA4rEkGOhirnOQYhE5Vi4lyEcgiIx5FjuyrGUIHsK&#10;uk4MOZa7ciwliCxQjoW7K8MGdJ0Ycixcoy44CDmWu5bzKkE2B4rEkGO5K8dSgswCRWLIsXCziE5i&#10;iETlWO4hx3LX0l4liOZAOZZ7yLFwf5XMQcixcNmoNhD6RC3xdQ85lrtyLCXIJlHXiSHHcleOpQSZ&#10;BYrEMI/lrhxLCTIL9Osccix35VhKEFmgHMs9zGPhHgZBYsix3JVjKUE2BPWJIcdyV46lBJkF6hND&#10;juWuHEsJMgv06xxyLHflWEoQWaAcCxfNhA2oTww5Fm5tECSGHMtdOZYSZHOgSAw5Fi7Q0iGESFSO&#10;hVt7wiGoTww5lrsWBStBNonqE0OO5a4cSwkiC7Q0GLcdhg0oEkOO5a4cSwmyISgSQ46Fa1EFiWEe&#10;y105lhJkQ1AkhhwLV2DrEEIkKsdyDzkWLhOeFpQgmYOHciwlyBoQJD5CjuUBpTLO1kuQWSBI5DaZ&#10;sAFBIpcxhQ3I15lbSMMGBImPMI+FO9B0EjMkcnGtNpB9nbmwWBoIOZaHciwliHCgHMsjzGPh1jQd&#10;QohE5Vi4LzQcgiIx5FgemsdSgmwSFYlhrbCHciwlyCxQJIYcy0M5lhJEFijH8gg5lodyLCXILFAk&#10;hhwLdxsKlEOO5aEcSwmyIahPDDmWh3IsJcgsUJ8YcixcHa6TGPpE5Vi4YDQbgnIsXDgdNqBf55Bj&#10;4c45mYOQY+GuQW0g9InKsTxCjuWhHEsJIiApx/IIORau+9Y5CH2i5rFwnWs2BOVYuDU1bED2ztwx&#10;GjagSAw5lofmsZQgeozKsTzCPJaHciwlyCxQnxhyLA/lWEqQWaBIDDmWh3IsJYgsUI7lEXIsD81j&#10;KUFmgSIx5Fi48Vxe55BjeWgeSwmyIeg6MeRYHprHUoLMAl0nhrXCHsqxlCCzQL/OIcfyUI6lBJEF&#10;yrE8Qo7loRxLCTILFIkhx8LlvALlkGPhFnltIPSJyrE8Qo7loXksJcgmUX1iyLE89EqVEkQWKMfy&#10;CDmWh3IsJcgsUJ8YciwP5VhKkFmgSAw5lodyLCXILNCvc8ixPJRjKUFmgSIx5Fi4/VrexpBjeSjH&#10;UoJoCJrH8gg5lodyLCXILFCfGHIsD71wpQSZBeoTwzyWh3IsJcgs0K9zyLE8lGMpQWaBIjHkWB7K&#10;sZQgskA5lkfIsTw0j6UEmQWKxJBjeeglLCXILFAkhhzLQzmWEmQWKBJDjuWhHEsJMgsUiSHHsirH&#10;UoLEglU5lhJkDcjXeQ05llU5lhJkFsjXeQ05llXzWEqQWSBf5zXkWFbNYylBZoF8ndewVtiqHEsJ&#10;IguUY1lDjmVVjqUEmQWKxJBjWZVjKUFmgSIx5FhWzWMpQWaBIjHkWFbNYylBZoEiMeRYVq0VVoLI&#10;AuVY1pBjWZVjKUFmgSIx5FhWzWMpQWaBIjHkWFblWEqQWaBIDDmWVTmWEmQWKBJDjmVVjqUEkQXK&#10;sawhx7Iqx1KCzAJFYsixrMqxlCCzQJEY1gpblWMpQWaBIjHkWFblWEqQWaBIDPNYVuVYShBZoBzL&#10;GnIsq+axlCCzQJEYciyrciwlyCxQJIYcy6ocSwkyCxSJIceyKsdSgswCRWLIsazKsZQgskA5ljXk&#10;WFblWEqQWaBIDDmWVTmWEmQWKBJDjmXVPJYSZBYoEkOOZdU8lhJkFigSQ45l1TyWEkQWKMeyhhzL&#10;qhxLCTILFIkhx7JqHksJMgsUiSHHsirHUoLMAkViyLGsyrGUILNAkRhyLKtyLCWILFCOZQ05llU5&#10;lhJkFigSQ45lVY6lBJkFisSQY1mVYylBZoEiMeRYVuVYSpBZoEgMOZZVOZYSRBYox7KGHMuqHEsJ&#10;MgsUiSHHsmoeSwkyCxSJIceyah5LCTILFIkhx7JqrbASZBYoEkOOZdVaYSWILFCOZQ05llU5lhJk&#10;FigSQ45l1TyWEmQWKBJDjmXVPJYSZBYoEkOOZYVSGRkUJcgsUCSGHMuqeSwlSCzYlGMpQdaAxCdu&#10;IceyQamMSSxBZoGwfVvIsWxaK6wEmQXC9m0hx7JprbASZBYIEreQY9k0j6UEmQXC9m0hx7Ipx1KC&#10;yALlWLaQY9k0j6UEmQWKxJBj2TSPpQSZBYrEkGPZNI+lBJkFisSQY9k0j6UEmQWKxJBj2ZRjKUFk&#10;gXIsW8ixbJrHUoLMAkViyLFsmsdSgswCRWLIsWxaK6wEmQWKxJBj2bRWWAkyCxSJIceyKcdSgsgC&#10;5Vi2kGPZoFTm1znkWDblWEqQDUHWiVvIsWzKsZQgs0DWiVvIsWzKsZQgs0DWiVvIsWzKsZQgskA5&#10;li3kWDblWEqQWaBIDDmWTTmWEmQWKBJDjmVTjqUEmQWKxJBj2ZRjKUFmgSIx5Fg25VhKEFmgHMsW&#10;ciybciwlyCxQJIYcy6YcSwkyCxSJIceyKcdSgswCRWLIsWzKsZQgs0CRGHIsm3IsJYgsUI5lCzmW&#10;TTmWEmQWKBJDjmVTjqUEmQWKxJBj2ZRjKUFmgSIx5Fg25VhKkFmgSAw5lk05lhJEFijHsoUcy6Yc&#10;SwkyCxSJIceyKcdSgswCRWLIsWzKsZQgs0CRGHIsm3IsJcgsUCSGHMumHEsJIguUY9lCjmVTjqUE&#10;mQWKxJBj2ZRjKUFmgSIx5Fg25VhKkFmgSAw5lk05lhJkFigSQ45lU46lBJEFyrFsIceyKcdSgswC&#10;RWLIsWzKsZQgs0CRGHIsm3IsJcgsUCSGHMumHEsJMgsUiSHHsinHUoLEgl05lhJkDQjHsoccy64c&#10;SwkyC+Q8cQ85ll05lhJkFsh54h5yLLtyLCXILJDzxD3kWHblWEqQWSDniXvIsezKsZQgskA5lj3k&#10;WHblWEqQWaBIDDmWXTmWEmQWKBJDjmVXjqUEmQWKxJBj2ZVjKUFmgSIx5Fh25VhKEFmgHMseciy7&#10;ciwlyCxQJIYcy64cSwkyCxSJIceyK8dSgswCRWLIsezKsZQgs0CRGHIsu3IsJYgsUI5lDzmWXTmW&#10;EmQWKBJDjmXXWmElyCxQJIYcy661wkqQWaBIDDmWXWuFlSCzQJEYciy7ciwliCxQjmUPOZYdSmWw&#10;fSXILFAkhhzLrrXCSpBZoEgMOZYdSkXmIESicix7yLHsUCpiQYhE5Vj2kGPZlWMpQfQUlGPZQ45l&#10;h1KZcxByLLtyLCXIhiB75z3kWHblWEqQWaBIDDmWXTmWEmQWKBJDjmVXjqUEkQXKsewhx7Irx1KC&#10;zAJFYsix7MqxlCCzQJEYciy7ciwlyCxQJIYcy64cSwkyCxSJIceyK8dSgsgC5Vj2kGPZlWMpQWaB&#10;IjHkWHblWEqQWaBIDDmWXTmWEmQWKBJDjmVXjqUEmQWKxJBj2ZVjKUFkgXIse8ix7MqxlCCzQJEY&#10;ciy7ciwlyCxQJIYcy64cSwkyCxSJIceyK8dSgswCRWLIsezKsZQgskA5lj3kWHblWEqQWaBIDDmW&#10;XTmWEmQWKBJDjmVXjqUEmQWKxJBj2ZVjKUFmgSIx5Fh25VhKkFhwKMdSgqwB4ViOkGM5lGMpQWaB&#10;7J2PkGM5lGMpQWaB7J2PkGM5lGMpQWaBnOIcIcdyKMdSgswCOcU5Qo7lUI6lBJEFyrEcIcdyKMdS&#10;gswCRWLIsRzKsZQgs0CRGHIsh3IsJcgsUCSGHMuhHEsJMgsUiSHHcijHUoLIAuVYjpBjOZRjKUFm&#10;gSIx5FgO5VhKkFmgSAw5lkM5lhJkFigSQ47lUI6lBJkFisSQYzmUYylBZIFyLEfIsRzKsZQgs0CR&#10;GHIsh3IsJcgsUCSGHMuhHEsJMgsUiSHHcijHUoLMAkViyLEcyrGUILJAOZYj5FgO5VhKkFmgSAw5&#10;lkM5lhJkFigSQ47lUI6lBJkFisSQYzmUYylBZoEiMeRYDuVYShBZoBzLEXIsh3IsJcgsUCSGHMsB&#10;pTJYnhJkFigSQ47lgFIRC0IkKsdyhBzLAaUiFoRIVI7lCDmWQzmWEkRPQTmWI+RYDiiVOQchx3Io&#10;x1KCbAiKxJBjOZRjKUFmgSIx5FgO5VhKkFmgSAw5lkM5lhJEFijHcoQcy6EcSwkyCxSJIcdyKMdS&#10;gswCRWLIsRzKsZQgs0CRGHIsh3IsJcgsUCSGHMuhHEsJIguUYzlCjuVQjqUEmQWKxJBjOZRjKUFm&#10;gSIx5FgO5VhKkFmgSAw5lkM5lhJkFigSQ47lUI6lBJEFyrEcIcdyKMdSgswCRWLIsRzKsZQgs0CR&#10;GHIsh3IsJcgsUCSGHMuhHEsJMgsUiSHHcijHUoLEglM5lhJkDQjHcoYcy6kcSwkyC2THcoYcy6kc&#10;SwkyC2THcoYcy6kcSwkyC2TvfIYcy6kcSwkyC2TvfIYcy6kcSwkiC5RjOUOO5VSOpQSZBYrEkGM5&#10;lWMpQWaBIjHkWE7lWEqQWaBIDDmWUzmWEmQWKBJDjuVUjqUEkQXKsZwhx3Iqx1KCzAJFYsixnMqx&#10;lCCzQJEYciynciwlyCxQJIYcy6kcSwkyCxSJIcdyKsdSgsgC5VjOkGM5lWMpQWaBIjHkWE7lWEqQ&#10;WaBIDDmWUzmWEmQWKBJDjuVUjqUEmQWKxJBjOZVjKUFkgXIsZ8ixnMqxlCCzQJEYciynciwlyCxQ&#10;JIYcy6kcSwkyCxSJIcdyKsdSgswCRWLIsZzKsZQgskA5ljPkWE7lWEqQWaBIDDmWUzmWEmQWKBJD&#10;juVUjqUEmQWKxJBjOZVjKUFmgSIx5FhO5VhKEFmgHMsZciynciwlyCxQJIYcywmlMlieEmQWKBJD&#10;juWEUhELQiQqx3KGHMsJpSIWhEhUjuUMOZZTOZYSRE9BOZYz5FhOKJU5ByHHcirHUoJsCIrEkGM5&#10;lWMpQWaBIjHkWE7lWEqQWaBIDDmWUzmWEkQWKMdyhhzLqRxLCTILFIkhx3Iqx1KCzAJFYsixnMqx&#10;lCCzQJEYciynciwlyCxQJIYcy6kcSwkiC5RjOUOO5VSOpQSZBYrEkGM5lWMpQWaBIjHkWE7lWEqQ&#10;WaBIDDmWUzmWEmQWKBJDjuVUjqUEiQXLh5IsT0nYhNAsNJGhEQWB41MSWiHLRZrIEImCQPIpCa2Q&#10;JSNNZKhEQWD5lIRWyAaGJjJkoiDQfEpCK2QTQxMpOpV4WT5C5gWFCzpD7oUmLugM2ReauKAz5F9o&#10;4oLOkIGhiQs6Qw6GJi7oDFkYmrigM+RhaOKCzpCJoYkLOkMuZvlQMuYpyd4RpWNoIvWdSsjQRLbT&#10;RuGCzpCToYkLOkNWhiYu6Ax5GZq4oDNkZmjigs6Qm6GJCzpDdoYmLugM+ZnlQwmapyRDp1I0NJGi&#10;U0kamkjRCSsz9u80kX7ZlaihiewsCIULOkOuhiYu6AzZGpq4oDPka2jigs6QsaGJCzpDzmb5UNLm&#10;KcnQqbQNTaToVOKGJlJ0wtQIOkPuhj4vvjNkb2jigs6Qv6GJCzpDBocmLugMORyauKAzZHFo4oLO&#10;kMdZPpTIeUoydCqVQxMpOpXMoYkUnVqWjCZS36mEDk2kvlNLk9FEuitSUocmsrN0FC7oDHkdmrig&#10;M2R2aOKCzpDbWT6U3HlKMnQqvUMTKTqV4KGJFJ2aRkMTKTqV5KGJFJ2aSkMTKTqV6KGJFJ1K9dBE&#10;umdXsocmMrYHhQs6Q75n+VDC5ynJ0KmUD02k6FTShyZSdCrtQxMpOuF5ZHEQMj/0efmyh9wPTVy+&#10;7CH7QxMX3xnyPzRx8Z0hA0QTF3SGHNDyoSTQU5KhU2kgmkjRCe8juAiZIPq8rDtDLogmLugM2SCa&#10;uKAz5INo4oLOkBGiiQs6Q06IJi7oDFkhmrigM+SFlg8lhp6SDJ1KDdFEik64IEFnyA7R5wWdIT9E&#10;Exd0hgwRTVzQGXJENHFBZ8gS0cQFnSFPRBMXdIZMEU1c0JlyRZzfCy5KEqGTY9dLEyE6ORu7NBF+&#10;2TnAuDQRftnZZV6aCNedbAUuTYTrTtZrlybCdScf1UsT4boTz3dpIlx3As9LEyFXtFy4opJk6Lxw&#10;RUvKFS0XrqgkoRUXdKZc0XLhikoSWnFBZ8oVLReuqCShFRd0plzRcuGKShJacUFnyhUtF66oJJkV&#10;F65oSbmi5cIVlSS04oLOlCtaLlxRSUIrLuhMuaLlwhWVJLTigs6UK1ouXFFJQisu6Ey5ouXCFZUk&#10;s+LCFS0pV7RcuKKShFZc0JlyRcuFKypJaMUFnSlXtFy4opKEVlzQmXJFy4UrKkloxQWdKVe0XLii&#10;kmRWXLiiJeWKlgtXVJLQigs6U65ouXBFJQmtuKAz5YqWC1dUktCKCzpTrmi5cEUlCa24oDPlipYL&#10;V1SSzIoLV7SkXNFy4YpKElpxQWfKFS0XrqgkoRUXdKZc0XLhikoSWnFBZ8oVLReuqCShFRd0plzR&#10;cuGKSpJZceGKlpQrWi5cUUlCKy7oTLmi5cIVlSS04oLOlCtaLlxRSUIrLuhMuaLlwhWVJLTigs6U&#10;K1ouXFFJMisuXNGSckXLhSsqSWjFBZ0pV7RcuKKShFZc0JlyRcuFKypJaMUFnSlXtFy4opKEVlzQ&#10;mXJFy4UrKklmxYUrWiZX9He//OHXv/35H//62z/8/S9/+Pc//vrbT3/6+dufvv3028/ffvv207//&#10;/O3fv/30Tz9/+6fq9pc//Nsvv/3L59/WP3/6Pz9/u20PLrtjrP9S/15uK4fk9af/8y//+4//9S9P&#10;pd9++tvP35bHncz87yjlj6gC/Dpr/PGXf/rz1Lhx8ff3I9/bRkjMF6fy+rvXf//ts4cb1yt9P9+t&#10;v398Rb6//u7XP/3lr398DuRHn5+66+N2+4wGuK13iL7XC/jjL3/9X//0r7/+lz/+v2Hjio2f0avo&#10;PbbvBZqYqe8mrcu2foZG8WtqJz+b/fFrQmU/P9M37L3/OFsaff1uzw9q/H26L3Rv/O/zGX1OBrdt&#10;fwa08uu1qMvvj/Dz12h8Lhz5NZfAfJ25Gj0P3d9pmuDG746AphnT04t8jblw8MnO8OtwzEz354FF&#10;0/3R9La+TmF/b7YfB6cKLwTeNwx/vUzGmE8e5Jfu7zzndf0a1P2+fV/Efxn2H6JrPtn/BJ/bY7t/&#10;4ezGo32xFj/w+UL5J/S2x/1VlPG23ljQvzRef/f679ffr8tnpGv9/e3ri/76u//YOiqr1fUxxdkB&#10;Kib2RWb8MG4O9HuX1NHCYbzUwOBAMHV9lk9294bxn1ezvqaUChfLJ+vKb/fHj9Xx22d5AvdPDgdV&#10;CqKPN4NyAevXa3X9LS/4D6NeuuVE33e774/PYy7mdzu/E+5f46FwyufhKNBd+d94XfGDrzsFv79T&#10;L+f5vt/Kd3h8Bg+jiwt6wv7VMXTWVtk53x8ewJ5PAaoKw75+/R86ihdIPsFEtPIr3I0+8XuvlcTr&#10;717/ff39g4jz7jNe43v93Rznl9b2SvOnFz4Qz6/jj5Gt9+1rxh/MuMwpz/KTGi0bW53Jt88S3oue&#10;X/aWB5Smuc758zDxthY8Zcq56uiTy+TXeKLXx2aO8jX2z9EuC5nnr9dlu/24X+X1d6//vv7+Ri8v&#10;GwHX1wf39Xezt5cWvvuTf7+t2+PzHPZrTjlbeF0lx6+Z0zkythKvNAp+zVf+9RxnX/OnV8/cxv7V&#10;886cStNM2tfw9+Xzit4fhvE5/Jpypv/Hpv3901xO3rfXzHIh8vcPw1fTzONriX5budX2+wa2/Zpx&#10;fi5Tfvza8gmwHzT9eka/0/Qda74M4+s2PCSLraet319d3MuPreD7Md9qCr+afun+GNTJr78M4wWe&#10;D+O+MA0vr8D1qt8Nu4z5hbTPJ3xf+G69PqJd6/V3r/++/v6G4/iaWWbqtQZ//d3v4uher8Z3RpjH&#10;dQHK/Y4Z39fm/Bp39/wufg38zpR/PZENr/D77+bv98zC6PPEGvS/dH80/dhf6a71axYUw8ff16/o&#10;8/bry5z+fs/r+ooUabo/el6PH9+e3zEMr//1hai39uWtZ1+vWX89HXzQl5bzNOsz8HuYebU7e3v1&#10;wh1KnyffPC7WqdPH3xF9fZC5JUc+AXfeis9dFAtthvn/STsX5MhxXItuqdN22VX739g7l8AFCUpK&#10;S/NiKsKTLUokQfx/HGh8E6bsqSQfrd2jRn7CFPooRIH5hDN+efz5XXoEms7MVPmdNtmkLzXDVMLC&#10;6NLlEyZbujttriLNYM6MUlWqEVJqhs1vzMyOs0iTmf3u/PSKwSePsXAKYvX4JrQ/EMDmR/Dj8M/N&#10;mVHFypw5eUzyW0nUAsm9mT90tjUzkqOzug+gDdoEk0VL2x9L76i3fVY3Z/6QHexPD3682mjwSnRp&#10;PzYKFUhQB6T2xsL+wm2eyFqZop75iLwvmECRNhe1bJoTzB+b0TOb6O7tmbgXCqffRRntuM1/+Ffn&#10;fCT3FyCpw1h5Tucd/Vdykv/oklkn9SO7vbFfUs99f5vkwq5+UNXjC+bgsIx9wEnQM/++DK/SxOog&#10;KRH/yfQM1MEh8Vc0QGZ8ZF4mj61rHqBtLurdUkFfDg0ssnI+eZz/xnhUy0n4shHsaPKwM5DS0Mop&#10;jhgtYONmSaFUGcewIiIq5V3/Y3Rp36IDT9gn6r9yrdhHBa+jJQXjKlMCBSLU3poWl3uxZSl294mG&#10;ztWTT+DX6Vz5L8AojQgs7So/NwFIfgStkk35QA79hT2V54HSm26+wfbcjAXTG+xo5HRpmHewXlv2&#10;hFVB/DTtvxCglSY+TXtjSCLeFweb9ZkfWFXyuIDNoKvH+W+Ox974sOvk69+npPn78T/oMolWX2KB&#10;Vlb83b43z4L1YMbxhWjaiB/PJEZAnM/pYzS3egzzq9zA30XqFwUptq+/YEGhUBofieEjzJM3fNGa&#10;fDOovjgAs0ug+bfg33fZf9VJwLFS3ebdr2icPmfGMLWsx5ko1+nKdr5gRekG5xyHiIxz6XO9wR3p&#10;pJn89vH184Fanid7iTt/aDJh1R0vjRyYb3FB7htLSPS8z+rv8RYX/qBq2IuoWSJDp+CCQf6TNQEs&#10;G3E0rI75+AsPUJoXWArLPeodF659zT+fLzhYIpuQw2bNNVx+cCeYlUoG7jjv/ebJY1r8ZMXMBzQ1&#10;b0LxuOtT+4GPW5OS27gQbi6uI0BMCd4KNweD+8LC6O5m8FD+xHiKPhHhLYOU2/Dkf46nK0X3ifqv&#10;mBa2+lmiAGf6q+luf/EoGND4JXfW+f/gyW+Z/UFQNDvvH9oTywxRIAnks+z7679it2hGqg/PVxFt&#10;/cNwUgP5xMHIYZZXHnk7k6A62rZfOe3qEj04t/99swUv6qgEoEmVB0Oq333OSe9IXS4Xuz0EOOht&#10;6WazuEGksazcSxy+NFRYaDg1DzrTKZDBk7IoRQGbUrO4h4/ToiSa18/Qx71pcW842HWiS0Hz5fyq&#10;0ysCwiAyJ/8jj9K5z8LEn6QDeAshdDDGQw87Aw4aABGYPBNqlqJeq9YBtArqUkYafmLqYOL4XWb0&#10;hH2i/ivXiqPWJtqU+TXti5tdzXsOEpY72csx+FCC/kDm5h9yYkfStaeF87srJQLSwqee/vCuF4Wr&#10;IPTBW6jwA2rbjP5CLw9lsT4MyzOOfTGyAxmfHkp5AJmQ0ZJg0gj7DMjS3322XziMuor0A4kZP9G5&#10;5CNetIVLqdEneiN28AxmSgjuHnZlc+C92MGtAovP7Srs1tVfWG2pbZAy3HFZMxcSK8wSYgeh/8AC&#10;4TZlmTP56g4MdF5g6accfV/UB5LS+gPWXphFtxAD3uI7xj6+0Fy6aYPS4ksRPr5gxN0CGUjlaWVk&#10;n/OIfl5BfT+IUVsg+Hfy1cJHIbq1zOPTq3PtE10jxh+AZbxTiKz8aO8R4xuNw1LpE/LDm7Ec/Ten&#10;bf/GJ7rKqyHGN6PtNPyUpLQWuq25UVSACu/Qp+08xba7s0jUWhQGAwzdyoD85rG5OHGX71jyLcRA&#10;y/myzMLeyEtZ6sPgWHGM46JWWMBNgFro3Dd2Cyqb8X7Ku9J8s+0IjkBGB7Y0kPUFJd6eFoeJpYEU&#10;jg5G2OMfAxlNXiBdTv4SnbbdXmrvSvewdxWL8qcSIic+WoAm9fBCFnF+YN0iJ3KjHua/Hv7n2zGS&#10;zy/2+d58xjesntyDE30qiOrT81evKeuDIlkFv8e7+OE+qszgaivkHeBaSb7HG3LvxKHVbCc08UHb&#10;AuyknAdy7kTxQVOZv/b84i14dXaJhszjnFPyLJDsFll80DlRfryAjpxwDRdeeE7K/zqBZ7LBv6po&#10;pmFLwNcnt+HKyZ5faA7wqnwXCdBJA18DylOKiMnV5sx4y2rdaNDg813iAGO4as97Vhy6ESWPURC9&#10;MKIjIfXmzHh8zMBAVgXI78+Mp8O+tUnS9WlwR8IuDgNFcgtmck0jgtOPhy/29sz4yF5mnZ/MEj6k&#10;OTM+1YI2jYK7ZHz95awmf0TNe3DOf9HVveovzjROas4MOy0N5MDxwb5PckFiz1/gdlHvDQzDbYET&#10;O9+FSrq6RqSVTyc4iZxkS5m5MCjDXBKHxnJnbsPmvo7gUC/QopI1vrAHu376guWWt/vroJMRxKWe&#10;yQtDRoYb9RY9v/DGlNwGslJIwZHaFNz428EDOc4gwP74o5JovjAFZlbo73v+QbjVQWLZdJlDjiqs&#10;ulQ+VPbOaJAS02f5TNUkeURKbp4zGRlBkXPPikjVY6uT8zHuxbkwRON9MSt79G8pyGzw1bQkYkTf&#10;5W+Qy2djcd8oyeWnVWrHA6pCE/IForjgULX7QTKv4oODk8jy2tDgG7ucxeRjDusB94RdllX89Rfl&#10;rx/kN35/i7ITZy5MDes7Z5Yn6wG0FZ4238Y9vbmyqCDhFtncM9ScdwfUOSuHs95Wo5oH0MZpIWNh&#10;wIscwC10gUdW2Vx+rDy1RlV4dosDvnE+nHISWbe16kOshmyB9TEH2RGQQM5McQXPS7Pqc1k3Se71&#10;RZaurTMU/YyYwH88zn9r/J8/lbdcmXlvxqPrZMUKvB3HjE/C3/Vffx/8Nj9s8PO4vhu/hTvCcQF5&#10;wTcSIOBX1vrJkcoDaRuUBT7CFqXUWEM4Q0QC0TatTtCYYIdLjvFMP6MQDIrP8hEc/Dyvbw622NUJ&#10;6UIhXjfG0jOugEpegoXUjI0EvlFwsweFIgby+6xy5/vvz39lPz/khIQHPisKc2SyP69P/iXDObLo&#10;nw+2XGLpIffHBvVB4vNMP0UxHOwFEDdnPhFLBCxqz9cSzzieWE3o4dtGIdHUWavgcf5b45c1yro2&#10;v/W4U9pBouIwNdDgtP24fvB9lfg429kfF35+cNIcrg77pv5CGA1KDckECu5aBHhko+ELrryp7oTj&#10;vsyJpvvnMLP3bhgpi8IRXITpL4kAMAZ8yV4jTr+w1hZ+dw5TLjmrmNrB+YQ4JkvJID+qjH8Rq7Uz&#10;7LRw5h92djozg2eE9ETRxfZ0Th4OaBhyo82/CBGnSZDkSPD6/mkKTWx1TIdNUQh2bjF27OwMZs7H&#10;aJQVHcVZHjzl5p7BhNLq4BCbfgQLriQavFeYKH3PnJUlDt4qtOb7e+YC8UrfOXrOXmC39MCB4ETy&#10;dTArJ8QykC6XjzkMy8Z+shsGY7C5LOxDqBU62YKR+/gvTNxkigiMv+H2Xcb32ZJOlFSWBd0fn9gO&#10;4fWr4+LesZJrn5B9AG0+xt7yaeJXXvrL/m5bkAeDipFQoTamm+Q4MTBrDDT8GV3UIxNFsPk2zpOr&#10;07z0aGEoFQEh2SYiXrmBiCt8Z5keRVOUODmQ43Pw34As6lYxPYbDjhLdPOyti2pWlnD2uGTy3au1&#10;4dSiviPBIWw5uKg8ayxuH38Mg23jdYmI04f5fp7GglyH8bSsyNM7Xc+b3dOiR3lbg1zI358Xjl3u&#10;njZLIIvfIMf4/dF8kEtQ4dkPvLkFX+/CfxNa2IDfRnMKCr6q0YvHXe/mk+w6O06VlB3+CgB3tRmM&#10;OFK5ci8yqc2mPJf/xto+WbyzCPAkvR4sTaVEldyHEMiY2pu16Q0Z+eNoxm5+A/RfrOkaP5IWQmvw&#10;Js54EjYgd8j6LeWBNXbK4++qzYH1bhmNPMa15beVsWAA9rn6Lx800sk6ktyoPbxOrO5TrubATKzR&#10;CBqYG1JtBlqlRclYJcad6Ujeu+dUECP5IG/xlY1R7OPb/ghQehaPO98ZBGIGgTdUJsMiojaQQxFN&#10;OdS5z3PEEfbAt8C7fz8cCcCw5V+fmWg6wVyjVBqOE6ZXONp3eU2AcIZP5zVxQMiwBO8lAeIhtGuJ&#10;+MysOTR8/TfOD8sHuZDrJ7KKS3VD8UsR9PmJupsSGw/KZMJzaX2XSfL4Xq2qYlVmVqUhhjkot2bA&#10;E1Mm2k3WUyLYRjaYJt7AXG2fqG8RvWAeESuuLmwe5r+5Ps7YHIwCTLTcHSJNOfBLvGNYKB244SfC&#10;/ss1zhDhlvbyCQu0e4qpyb873VTfYp4ebUKtFKKlbYVdaFRuBP2haqluMuHbRIcwN8ANbmbYJ+q/&#10;ctqhk+erGNY9NoSVU6VVhFNwWWs/PsL+FJfHg93Kc2EGBeb0el2ZdXa5Kp0mMLmmRU90Ls4HUul1&#10;jjmnuwUjrbdjPKKqtP0QuDW9Yaeoqn7dLbzKUQrgtNz115DodFpEo+kER6xSlNYPs3sLZlWFbWer&#10;ki2fLch4kcDVER/vuhSvEA+obb9wcnz1lRJxqiPtX382XLmJPmvKx0sM+qv+mxh5tWEPO4cwMLTo&#10;OoEhx+6nrL0XfsmPbO/Rw4OlThtVJ+GMJdf9UmDQt21bBdi7DMfgrsiAit4q+tv3138FiEgMLp32&#10;E4MlCM/0QTiidEQsNzJVVmyTQ8Ww+KQ7wINUauR2xSOGjbV9GMvTVpRsmobkeC2/rQsR//sXSI6G&#10;1/fXf+Vu0UTMGeertVv4sX02nwSVQuOup8g1E/x8em9aMipsOJzsFoE293MAMqq8Cf7p2eIPs2JL&#10;qeR3zzGF2SFzA+GIyyv7Y+EklOnjx/FTjODx9NZu5e1yfwOMd9XCLx+Gnfj+KwQRSNNOnjABKTum&#10;AhjYeHpv2lFel6+izvV8xsaXjnQ7TiXfhZpCON2bVk5Hr5iAew9IE2mrCMUUMEYpsrOlGQdvxYPy&#10;QOopNF5y+oUR0sBImjhYkx/mCHpfBEr7qtEJeSCoqjqgW7vFhoXD5Yc5vUjG9X6kwzkeo5K2V6Nb&#10;/Dc/5nDTxLk3LRLemEzF71bQtS7qqNHIzWQuRXRllr10BtF/Bbv4/CsqiN2eTKvt5MmfTIuLyT6o&#10;aXXd2u0XSVEOjuDD2SwyksKqoE+9PTY1C7eRC0UwgAhl3z7bVTHEGfRvo8yRsJMnX6qST57ck8qR&#10;QRtarj5rGo3lbornrw8VsgT6QzqBLoDIw/w3h19tzcPOjrBDC/2v0cl7SDcaK8P51hHiT32HG+gl&#10;dr2c4BW+ZnP8pwi7klgZDT4k8s6xMxKdCbF0XzLoWo5o2gsSO76NOYjSv44YoAXAI1aOj+JQ8U2k&#10;b3ajqUVd2Yv9NK9tYWJTJPkHT3qhEBO2y4VPi9MYEoikN2ze6o1j3dk+HkPJgCN15OiIfLc6XGVe&#10;HWkBuM1/Wx2Wn5VIIYfchsGevaoOmdyTVIzkva9/FPp1E5lER9z9wcrgvWh1zSDhMQmAfox19kAS&#10;8S73/QVa4YRB7myfxrOVIh05hYbVhAI2Auv222BK1S70XfZf3vO3GkAMhIYB8+ltZlxXaX5zfuS3&#10;NtonR5K3vecVb/pc/ZdnBuVr1XD6Hv0jWQbTKykNhMFhtxKE7FCs8iBELg8mspsn3OfqvzwzXnFH&#10;kZXT1+1oVCrUDH8aYuv2CY7nL/T9nBm3zkUxjTEt58Q/iBfWbwkpN4w8jMeZUeNJmzPOe5z/1vcJ&#10;jKecRdPMLLRFEFxAAm7it/A99AAVkKAJgR8jvPYjwoiwroIWptS+u0qQ0vHwACY8EMdR4WCORmow&#10;eGeGBF6GP2o+RtAWvSAJHqjWnC3U4k8rBb17kVG2ySEbC4MgRmL8onpDa5yd38Zgi1jjLYHGu1TS&#10;+13lmTcevzEBOFhzdfGYagNTORpzeMJuzixj0O/yJofaNtUYH7lp+2PYT4JEsVTw7PY5g15w7wAn&#10;arKK7taZ1QPFnA0cUM1Xe0x6rveMdUV45nzmS1cqWTUk4CTMCUGrbCzWPiXbKWV8YRyYm+Mj+enq&#10;P5/FW5AAVV1luHQKP/tjstE8a5+r/0pKproY6WOIkSrZOTJRdkf0wEQ0pI5E4k1p9/MVkOjRzOun&#10;LTXnpn5ZWAPJwz23d0/A+cthXJxxh+8bDQNehCRLmKOJoW3cwhK82C7bILiE3OiHQWqMs4IUKSE8&#10;1bAbh7Q71xAMQd+4wO6m/yeWYKE4H2loOPhGGuFQEJr2j7IQVNneHrOakr1YzRV93CB2NjPuIhLz&#10;kkEiHrdgF+4H1KR8jELRs3Y+CLvBgfMxftuQOPe4GNF8EZqMHUzjUVrUNgU801xEJeXTHdoksyBW&#10;8u1/r+8LB8UmV5U9X4BU6q3PyOM6xEzD3xQBe6VHIUKhontyoayNqqG2EZIrUrdB3VNme2Jjn6v/&#10;8swr/ROI6J4jFHtcfwYCHqvu3eYx+GwJhWVZdNDn6r88Mzkf6aGTa4IA94Zyk639w5qJIOhkLjQs&#10;KtnIvE/kqmr6M4/slCUutEAA8/s1wFkzMxfbDrzAGa2KHg7jHkai/kkOD4z8i3tl21SjfyzHEJxz&#10;5iuu0+H7hm+pRtUwV/S76HhKN+OpT4l2Wel9epGGNhu6eZz/zvFFryq4DG0J6Hic/3o8AEwHsOLx&#10;M5Doce928wN7SOz7JvwGh4qTuN4NPsmMESlRgRT8fKNmO+Vg6FG1RiRP3AtZx4K/wxES1eBkhKQe&#10;EzW25grPx8Vzbnl4BQkX/KFwO2MZSX3GMo/z32V8auawChTxQU0L3DuO1FuozcbHI6pz9phNyQKL&#10;yObO4K8Z6Fso+B4lfKLyWM/CGjsoryh6JlGKP1JtnjOTIFHUX0Lj5swAB7kbUoEYcNDA/DQqpJGK&#10;gm5liKy8Fu+5A70IDd42BnX49l+GNtRvPFI63MbxyENE5IyFUadLM5fOEEmpq9oyEieB332+o+JS&#10;JxdwhfyfeLf2zJaroyrwQNa1PYPVVbGEnLpqkHC6Z9x/ihYNhyNml+q+V3Di9ZLEj8eHgDz8DsHo&#10;pAjyIy6gvdGCZGl5ven9UhENj/PfPBehmu1S0krQdRKyHue/Hq+6BO8Jlaxifx7nvx5PdkUiMx5b&#10;NDHLZ487hRzKuGUr1hupeB1yONU5tIAcFlOqoHWktNiV9TMAi2BWLOxMSnkFudL/KPAlrJFvkeht&#10;XuVx/uvx+LiSWHBfcw2kObDH+W+Nlzsuv/8tjH4PacIdCpXEenCflqz1d88hh5LkGMKss52gocwS&#10;0ouPYmLuqapoWMlb8N0QD7tP4XAEOZry05A4muuC7XjElixYogw9eQr3gYqC422Q9ioX1XsPmPIW&#10;eJAwxeeiaqI4aY/zX48HGR0lwSaY99R7nP/W+FnAhGo5NS2P81+PxxFlz9In3KKsFI87OzNsADX7&#10;z70TmACrVsiBZuqZMc6MTq+0w+qP0TPM39CqlPX3O7YjjYmGZoqkSoZ/8Zm9/spe8CIQWrGIX2Qs&#10;Wg0MJXcGo4Go29IRMWTpxM5o3cG/9pg6QOIC+Rg39UVykGGbZyBjJvU8VCTlviY8PM5/czza9X8O&#10;0rfaTo87PTOVmKT8j4YazeUKKlKLn+BC71J3lPVIEUk4uHJn6HEPwmakuFFb6U8r2rjBFNXZyT7K&#10;rupxabCHYERSKY19KYtN6PRd9l8JKTTBSvk9dvMQm6403VE33EEinbMWRk5yWYd9rv7LM8PQa9Xq&#10;edn8PBSeEJA2OMlID6FnpkcqLOlfKS4UAy/O3ufqv3JmHETVKH7Uh/dNkWes/hNBm2QiRY5TzUx1&#10;HZ57P8b9P94+6GrGNM+Jbu/1wnTSq7XQ2j5+rWFH5JeH1+P819+natPZpOhDBCbeUwiNMKDN3AVO&#10;wtcvFEUTkdJcSKUkl/yX7yPpHG5HbKQbZNnv6cnQKrJaLMHKlTW8khjsSoZDnAxumwBKnUyTN9iC&#10;FxrlBrl/f79Lm6H8XC6U4LUe578J6VGfscpEn7/Hne0MBZj0Pqs3ksIN51gsNJzHoUDJ5lTiChW1&#10;fQ4Rf512dz4zXAlXULx7SFv5+I/K+dK71MG1cTWpd4rVxNvgVeXR97n6r4AU7zKzV41V00+TtARm&#10;9sJAwR5X5zHqmt/GQ/GAwokW8Wm/S6ShkzC1sGQXeFOVNGM8IrBOS18/rvSIA4Wf7pm2WPL8DHjR&#10;UUSHumAwD8GvRAOVGWzQJvJdfQVIEKbXeeJin6v/SmhzDV61olGSapchaNyY4J4ZM3cHCfzGEmjG&#10;3+/tWapy5Rmj5m/BKiryqv6Mwj9qbBpI8AWoHdqAGB5k3b0e9Nd3aerK3UIirrYDzFCwIeVx/jvH&#10;TzsXJnOwcfpsfms1nmUdd6pV6DhVQ+nCPxtMyYR0w7EIpXmNfa7+yzOvET7szJ6cReAZxSqddmBU&#10;br8wGHahTseCKbaDPHy3YEquZp4jflfsiF/sRuW/l2th9aIb9uc7Q9kpf8VJGsEaJESwh3E5d6ZM&#10;gaAvBSIzPfkennIcKooZUCGSnxlG9Wn8Xr7zGdkFuXTSVUsPe9/RnFF9TmF6ume0Mo4hZibPZcvT&#10;R9kkjBUkgH9KuU+NQla/P7rek1p1pZXD4XNmbLDwK8896762dMvJ697bB6JrEzjNhSkv6Ir7X8cf&#10;cakp0jBg/gdJUjbGpU+Tnmmuvnr9IU4RDqtFczB2JaX8Ov6Nx1XBjSyyoQZGKRd5pterw79j7IWJ&#10;/Grx44DARsr9s7HgjctuTvGFQ5MvN6BGRgu4s0oR5LCb06N+soj9MfpZsHoe02FnIPI9GiGpRP2S&#10;cmbW0TQwEjfJC6pPS/FuC1MI0P5XFnYVV9tOkLf+pN3KepdT8Dj/9YmfrvF3mFKSVDvz2ooSQDUl&#10;VuXGlVLTdgbuuixW5WyUKCWm9PN7h2vUeKVhLIeeemOFnLvGNbzIWJFjSbwhPIo3DA//NVxIJUAO&#10;1vgg5gUux/EwfI+nyabxxOP63uYs8y3wEJg23IR/10fBzU2TpYKJyGXOief2gTcK2TQ5g/r8bXlL&#10;zIsqn58mFrSpIcphcM4MURNZ+gHNvsv+y3smS8zxYpX5hz9m4g6FWQ4JU7+xK7qk73BxWixMGdrl&#10;vehz9V+eGY+xY6EAS2prgzYedgsW/p96IPfHxCSN1GRnli+tz+Xz9pzESXxGSKPkAQse9bfrLaKQ&#10;pi+CfZv+iQX4L7PKUBZZyoY28F4HrxvX73P1X55Z6VK5S1QS3RLagICNY3aIorr1uIOu5C2K00HY&#10;iLHexws84daAUCgyA2ziBYaGD16V8fueMWCdiUVpTjZlu8mnl/wHQoAcUt8z1npadaStEW7ueIG1&#10;BTHlnmFsJZU6fPuvhDZuhkqtwHuKMtNmhuIJUcSnoTjUqO3xTBwiUwLF9hTaG0aSEFzRNT6K+pVv&#10;eZz/GiOQQ873woz8KW7tcac7W3NKaIySvU7maa7HhX+2e+HE0SsWTrAC3eV0Z+czY/U4w0w93bov&#10;DBSdeTRkNsr91BB8ycKh491Mgu9z9V+GFBaO5T0GZNpFc8+kKZrxIaZ3A4h0WcJFydlW7a7P1X95&#10;ZnKujShIBXmi26bYpbk5DS8yqXcujFU7a+G+psFI3y4ifY+9bXh0vlKsKSI1oRqgf+/gX9k7INxM&#10;fupuuXwn34ZFhGJxk8pRn509iO8L1O8wIpnITBM9j24g/XETiNK+c7d9l/2XT0dOMesGcIiNgfxZ&#10;BCLYqTLodnjLulHtHuWCU+pawhTHFX6z/mkM4xJpBJ1RxtvMi7xEWcU38GDP6n6Re/7GvN7MeSSY&#10;nTOEdgjJblS4ihm81/dsbmQ68AnsYEZlVrCdRdaaY/lcMFFftshghLHGZfz5aeKW+oqoi+pX8Nd0&#10;oEHX2VkEzyTf3IUJOohZOqZxyNd7GIw65C4Oo1iwx8F0lUwle+Is3BrX4TKfuXYkkKjQOqDTd9l/&#10;JaTWVC8CeFupCp+eeXrq7B+KaPEX9RuzbG55Qn2u/sszLzl+ag+32VD4L9zETa1RiQa0w0Dhqgwi&#10;wq9529pNaOO4NE/F1lSn5JU4cHvRxyOQTf3u9z2r5MOP0WYutMXzPZPgYhWYslzFOtrMS4HNSSYo&#10;VVxoXrmwhzlo6gZVqTVoCT38rfKwl7W/fwhoCHxdGM24K7dbNym8HvDIVhAjJ9z26dWThUN2kwuU&#10;UhFJij0rihYLu3fOi3+PuAzvdlaEh4Iw6/g0PYOOdQvTqwnPGhl0t6mKes3qFSln7qZrE0CpclSW&#10;pcZiK7RpeFJ3B5CQnz1k7+0Z10lVvJGYAZX0T0PjjhfCzpi8P4apZa6S/Pt549fNmVHnkqpU5UHS&#10;z/ZpYg1xkDxm5u2xUtiDqnjstiQ3Z6YLWWpnhA7wt27gpJSjiuYIG2+HoSx915hAnY/ynND6dFeb&#10;dB6JDuDd90xQyR0O6GWC73t7zMK857X5S+cdm2wj5EOCRc5JO73yNnqc/yafJdxs3xpy08EUIOtx&#10;fbZ8S6749EgSsKaLSN8ZHv26gW1WNpdcWHswvelldD4zHta0FomVQ0nbzIo95vZJcUgHxZwZ7uwo&#10;CwJkVhD2ubx37xZZb7LAMTErMTzOfz2e5BgUm3HutB/RjMEbPM5/azxKaZ4049VV4f14QiYFg4oJ&#10;Lme2f183SyceQmazvYrH9d17VXKcJQM8SSbDyV5NnzgJOos17MWc0sUiAQOgd2Gjns+MvmM+cyy8&#10;BuGIAJqsyLfcxKQYhIv+WMWTa0XZRntXpZqN9bbHrmEv7FI1cXpBBI/sRnWTSymsaWoHBzYnFLhM&#10;gC7J+pgTKfvTkfGZUXlz5salVF/V99wYoPKa+2PUlKq+51hCft+cGR9WOsLZPfJkgzZUZxSiYQ7U&#10;2mcGRqmzcGyc81j3zZmV+2pw8vZr2xReZhd34vfJpuPznPG/ghnB19FNI7Jwc2ai6qbdk7TaUeKZ&#10;uE1lz+75aWWlMLewBO7NrKiwkxQwTzB1Gzh1W6eFFSmfmOD9Mblj6flH3+E2rfH45sxgp4U7Wadb&#10;21Y4UhVTwjJcHlDQpkQcshvQhh9R6GJu2nlH/5U8DG+qjBKdFMFlWhtsm8LPZqcEscVk1DWz1Pek&#10;51FR/QTaBJx0fXTMfFKqgrvVZjLpCnuEFg8LeQ/xdsvc77vsv3LPX0DbcS98+TJWVh6Gn4Ech/y0&#10;/Lad3MF1FVCOdc8A7r1zblYXKnPIvQnO1WaDYDd6Xqu6dLtlxSz7Lvsv7xl6LnghbbZzBl+rGIrE&#10;ta1vCWYs9nWeFaHx5Po394xJ7ZAXVe5Ar0MbBDTyyp8RTGqCBCnpwyCkg5ant2/OvHoFiAJtBCtN&#10;xxiGt3O7nhd3KKZ7ogGeORUZ3J4ZyV7BgBPv9VrQqOKdjdHg2wNDA8NoeisWf3/mxd9J2cBeTI4b&#10;yJUDeOt163A7jBZDIi0b+rw/8+r1xJe3abycezkZh6d1mxne4rrBEfl8MjNyzg5KLh44uEY5AROs&#10;bmDZELDFCr+Jm52fszXBpCfcwkoxGlwAapr5RB7nvzV+CVhyLgeN95Rq17wG0jeyBqKIoz3WnTid&#10;U7XHyue9gOmbvAqyjZyHQCZLeregvutoMoVc9mgJLkU1hof/Gi4aH3n44kq/j9eKku+PFe2ezDex&#10;cW61VuxsnBl0MP18czenp0C0z4U+qKAI9i4j13QERec2DrYmM0g5vKCpDS6Xb3mc/xqOulcspRLq&#10;qoR2UK7Hne5MF8RjdwQWI5B3N3d7jOe/ZdlLo6wsjhkpP/Bmr8ArXXIc6DjBFTTbSt+NJ2PlEGXb&#10;xjfIVfyeVXncKSSU+u0QFPrBxxZqaB+lMOBNRso4Y0d8+lxeQUICfHSVAnglJ+0GiTe4jAKDVE5c&#10;JuBU+eETl7fZ/mBJFPajnv5St0G1FhHrohY41o5Rh++jhyYG4gAWlXYMPIwn9JmUr4yLiHct53QY&#10;PyM2BDOmJuBxHdbGNqyvWhUh2lfXPuRD9uMT2kUp/2vd5Q3tXsw814vPbLdXV/Cige+RgVVcUsR2&#10;ZSl7794ttX7ceB/0jKmA5/eXM4CCzTWQnIeI98XOkNXmGuJoe1hufYzQ6uwS4e/+4sL6TBE+cI3z&#10;mVGQnRhGp5bkBVMeKl6YC/ukGmpf2BXN9LneUB2GrBs4wyupRbelNamuf8uUTjTGKgjJ7SQL6Fxq&#10;3aSOv39MV4uUefPtexDDFzffhUlvqmabmVqxVyeP9rgAenfmZVNkM22u8rYwtLLexA+XwbLuotu7&#10;M5OLkpyL4Edi9QLt+WnVvG45eNzkpvsBUyaC3Q9iuyt+EAYjZr2dM9kAVl6ijK6jATIoLQ6lt1Rm&#10;Xcep/ssYhsVgyjhRckkKshOKJAMnh02QCJlzzxgneBuSb/S5+q+aGdM/N0Wmxl5zgituPoaTbT58&#10;oODoAfESdHdTVJ+r//LMuAjsnDjJ7aCCD/4SBzmTveaeSRCr5CX2/CRvQUW7Ths5SZUhFkuJdszM&#10;rYEUIHY0wJthzweJweQy3Yc2h1w5uwRt/m0Z+2t+KflTWaRXe8ZqcY038TqlAD2Yub+blYfLp+H6&#10;iUL4GmQcrbiNmAEtEySV9XSPnhFpSqcbFElkD1bSP42DoQ5SnSM3Kwh/otGAo9DdpyETO071X4lh&#10;az7uzHmae8Y7ZrLRxBHKXh5P/ZgWIhJNZzNvMhzcqpoTTjvtaCDlcf5rKtjHG5s87nRnuGQcWlOX&#10;bsinwVSlNobpTHyqnTXSesovCPo5XVEOiq3xH8mRbsJJhRCpqNvCyAWz746LybKb/T084nzQ3AOP&#10;8GgRp+p7XpigKmt3UUk4vHQlGS7np3kObXJd7dH5IrVutyBJCbKT60wiyVi12JCq6BPuc/Vfxg4Z&#10;yZZmZcHPg+RjFjkUjeGf7CBZHwPtAMlNaC8za39bbhe5MHNmoLNlcFK159AGEhy9/Qm0MYAtZpEo&#10;NP3YNrU8hoC3DKtV/pOOTestvX13z1N3IFk4804XaC/qI6rqlnS2ag9Nu+wne62fUjJMmHwgOBpV&#10;5qiw8qmdmicEdjDeqWiMV8VJ7NSj/HeOTvJh9Mx586g366LAJs0oHBPqzxHzzHX1HeZ8UoFCZMBl&#10;ObP1FDGWnb+EJ26rTSH7zAlKxOuzO9etEySUpdJciRocNdkTzOcHX4JrBnjxKAYDqIdS9+JNSvTn&#10;FV19Z4ZV7pBE2EwSkHisiJFH+a9Hk8gVLkeqw0lrfX9arOY7kvEYfTyt/dvL6kmX2zGh78LrQbEL&#10;toR6v4PjLSCX8yG194Ge245d9wh2nACHg7+jEmQRVJ3PioO4Gb3DvrMNKtpg2JM/hPrRIt7SB3nm&#10;eUsbo6cO7W9e0wfpU3J/COtUx1Y1I7/QB65IuOZ4i7rtrvaQyUzkLh/qLsMGKJJ0YajxJhlj4+E9&#10;+lDGaX4WysKmBSIFYigRCTGIR9nIfU4CqmkCwzuueowaVuYAhIYCh7XK3+CPKp0aKKPVXOHtaS04&#10;uK7HK+h44fUA8di9OrpsG5Q2EgwANNhuMiCUpKSVXyDuuWM2InxE0eMdVHmid30/b/AJzpnGINn2&#10;mbD1Rg6QnUQ4P2aiouPgh9zWxd5TESKTSlnn27rOusHJFgnSRNNRRuKCN+rlkqxTubnhODRSkeyj&#10;3nADcjhm2VbM1s+n/0r4qUtPzomdtPcFAB3zKOWn67iKgZLn/IaXn82pwtqMKXLzlq6rW/ZJ1jN6&#10;9dgKImvrkUac2c1ZZLAUB+6z9F+JlUpfj30S10471uCjQMTtD8g0VzBnXRDuTxihYDuuiXvAB3Al&#10;YdXqTdpM8pX2WSLbSeqEsIlT94cj+DXehNkFDd3jPcQr07unwMN2ZHgZ4GP6rPouoKC0SdE1bTXI&#10;+I53780qg9IfRqXjdFcIyqIICEoCbmF1vL7V6h76z0Tpw7SdvCAAxddjJ1LjfCoedooDijt5HTrm&#10;vn3u6bA1R0qN0q/bHoZ7eUxIIFMoytPDKs+mxah1az4m2Hp+Euu3zxNLjrNeJ0Ua28lGXqfo9Pac&#10;w5UeqyVs0LUwVa8EKaDyUO/b5BPAdMiE97Lj5K19Lp9FsIi3LvBbtkIrDVretIcTCNi9GW8/zOmj&#10;DYImy8ZebFxYWe7HOx7lvx5dCTykik4ng0ednptu0w0Uk+7R1SisPPxCCWAp+m0/kFkiJxnxqSAf&#10;9nM252tFwlHZs36XZGp3rtH9sKk9FRdTlCEXrCZOF3aot5x8kYByNitSfF73HASOeZj/5nAaJFDn&#10;EnQnM85V+h7mvx6OuE9UI/s901ouT4m86rJn4U+K0rxdDJIO61CLITBI0uAvo6HDOJXJGZelnB4H&#10;hbpJuzR1UoORBaV1w31KKtJH1fizPZzsvR7eQwElIcQxkqyZmZB1xqSt2keCOUFUvU2K5p+iCg5G&#10;ldp9hgHCzFfrpGra9pSqxsamyFFT6nYiBWbok2nx1FhwIJY70wDJ3Q2T7HIYdof/KnTUROs+S361&#10;V7EvG68Sf3cilwrVNznRnuri9ES7jkD9V5LDIurORMxC3YyE9a8ItXKGZwKIqUrunU27iNLjbjHT&#10;U+vVDfJT0Pb9bWS/cKIm0j2sv2xOtED9qCWQm4vxFjh21DDk8DMaPVRdSLdO8/VMJ1qI8ahOLSrc&#10;Qy0NVM6UkhPlj1YvGbGBH8sxuaIBQiFp7ak2ujhmjkoubt8UpyfqsVo0BH0/1brfKvNyXcWhkdah&#10;3gnrPtXaIR9ee4rO8IggsdQoYYr6X3QNmEK6N+aOTKx4k9KoJ9yT+LxqyjQne9pznwBCat0KvW9J&#10;pRdWaN/ZGysWBTKbeGKeKigAEJEz0ytimgsqo+baEag23qP816NHyE/7IktecYH4ukf57+noYz3s&#10;ZQ4ddgcK7oAftE0K/y+7+MJxlj4POZBRYN6ti9H0+c6v46t6r+JQZKI0Hu0ZD6Vcj2+//QdqDf8D&#10;oYG8cHXRKjqECHejEOW3/+haof7tfuoBVRL+mCPf2SsbScjl2uDxUM02CBnxQUttnFu+XohsZNX6&#10;xGx9lv4r58QvmHoblvrW+5GCFdcdMsOWwgrZ0BomFgRNRxXILb1nucdS18B2dRsfN1nP8VmVozW1&#10;B1+M6w2xLNQU6e4+UfD5bnwWFbInvZIrihQeD2kDtpUbKNyS4RMSMimtPp2znz7p4cpiHtSER7di&#10;6R7lv3EGFH85xQITUfmiv+MK/RWR9blkWhB2MOFeyukV1O7qhTrdpvEAAEkuPt3PGa6QxkbpS8CQ&#10;UteuSinhInmful+Fu9H4iYmo+nbBg0SWvFjrFq7QG9MtBMe1C22fOIZsGp4gL9NwWGNOtSU932c/&#10;CfIGn9D4L9zmmpejsHMV8VibKoWLf05efgZ/NoQM8VtUp+jkDGLu53WvW6r9dONCe/hS+7vB6WDu&#10;lYvYZ9lggXafpdLYC8lwrvmdihFyR6TrV58+f7PPlLwHWWoo4PTsfABBQcO1WLJ6vLfgNPcW2udK&#10;F6InmUFKQ0qNHwZNm9UGJizk9DUR6pT/cYUhJJcOHNJs8mb4Aw57v7lDNW7IEyMmEczsGobz/liW&#10;dq9PCsk0vjcQwxQRuS5ZjX3T/4OvBW25PVz4twTKePOX/cDzCdOOQ8F8R5Lrg5f7gZVbno28M0eO&#10;DaMznOAsuaIhZqAquEfJSWJkt/FQwmq42k0AFGo7a/BLd2YPAvhtP+L7cT4QPkj1fj+6ajWn12Xt&#10;+368r+TqIJp3ApcKBL6GFXzAW6Onf3l0/M1TWBHITEsJxEVytOPFsDLLPcpupeckb+RywZJPfZb+&#10;K3e1yACVzHR8m/cu60aEzoNWGXCNb6dzku8BLQ7uBRqHfKxjJ+yXWzkSADLSl6UMirqDE7QcVbOB&#10;MdsNmkUl8fRwBURyp4iz/SDI5JAfM5D00c8NEURTq3yIa6wBGP3WbVwH3zvfz+mc6D9p9hEUzopu&#10;w1DJpQbwkRHT+tp8T4VY3mGfpf9K7qfmMQlJvL39UgL6N1HqEvsczQ5W5CUj2u5PlZkW7fRZTBs5&#10;G+WTlib0fDxQ57U0JjNAHu2xFiIjSmuKQ3wvjtUKF4kcrykhox2VQpxqtaFThkqlrC3CRFcdkWuf&#10;T4mFnGsnfb+xT9CT1earKN6bYxABpvriMS16GCto0+oAg5QQTXT7z532ifqvmpZKR38Yh/D2YTA1&#10;dUPubABN27R/cZ454kIo+EGeJa4Bhe4TyCOdaN0P/ng8kvFUSLNNe3GufX9vEIMQvQs9SXBjGbfw&#10;AobqTuf1lkkN9yoMN8DI8fSmw9z8ABLHQ07nyWUW6lpqXzImTD8cTJ9qWEmgvvslXnB0VTYOjGFB&#10;oRIdBGeHWeIEKqIbS7DlECNzpyroDaqqzSwPTyHbZ3lzMgRFYEtj0RxyGTG/UKzauWR5HZ63oPNa&#10;EhoynD8+ifo1dJv5kLNxJpRyAu7TDSDF7zg+y9l3fi5HK5lm8dAIVnPSwcAFZbSxDfZy71zUJCg9&#10;G0RZ4d4rzah/eDJ0zmXjS4gXlzmRL1Uuke1cTlIacDfjncnjBradGUoOJ1eiNfaGntSaua0g0fkL&#10;A7uvIPGPUJ1Sy4S6R/wTomeeKFpDZ5MUy6MPx4ujV3QQdp+kyxclN6fnCpeFKiriHY/y31gal2o4&#10;+Yogw/RUeFSfKd9hkU6p1ZVRjYhV9O9uXboepsEXZxH/bWyHwPOVj+JsTnW/82fhOJ01cMF7dVIo&#10;uWj05I4vei/EnCX9bqGnGrmnanqUjGoL55AM/AOdeMFdebmSXHSbxwNdhFiVTSGx4O6e0C2JDmsd&#10;ZCauZZSu2CcsGWlzhitnsFUVvROVYShRt27w0VTBGefUs6nRxrJPGk8QFRpzinAufBdnc9JBkhB2&#10;vimsaJ9VQ7Tg9IStt/4oNHZw2ThR9pkl1WfpvwJv1Tw1GT3kS0SozQlBu/kOZB5mmYGg9By3VYH9&#10;BfbdwiESaN1+mHvnpdou4FN1ge/ug/91HCLWjG4WEMLAfABb4o66PE7cRl0pe7wB9HJCH0SjWPK6&#10;ICzHhBCgReDq4WGf5g0BVRycvjUXXpWXBPCOR/mvR2Nqx9Hi6jx2hDo7N47N7UrUfLpnoYGu5Wwi&#10;+7zzG7ykSvgfkEDURODql/0Q36X4J94h0Soc2Jf7Icrn5OJpryyjz/ZDDamzzeQCi8pooxrFtU45&#10;HJGh5k8i+wUCDZzAt19+mj5L/5W4r+aHoYDK6dtz6xExOFbis7qobyMMzJWAIVV3eTvFAYancyqR&#10;Iz+L1teLFIhnu5407lNb8RAIKJVO54YpB5qe4uHpnOj0KPXxpuR1+yyadyIfKT/kmLeHYFmqlzS5&#10;So50a5/o0dQbxJwgYy+JpPGe3T106sGCXOcEc8v2+sub5/R2tk8ULXuqp4FkHEI2uNEiLelwabc5&#10;UeXSg4OumPbRrX0SAFWlqWAL28eNvn5WrnSbXUriboBXu9E8FbIissjs3pw6pjhP9bnuvAzNz+Y3&#10;HbUoHG4LYoV+EydEeXo7NPuvoBXJQK8W8dP7bZOe5rg0EgyVcJ0TE1AtnAeElDo0gHDYZ+eIVCSq&#10;omS8I1vjfSxQnf8yWx117eh77d8mDgRCBsOgVVB1HfaoN4aL3Avp/MFlj8s8JMEvhgtDyVEbmyE5&#10;KXRPYyUxKVS4OEtyCLomwUMFBsabI7aV8/Xz6b/itCid4bMBdDUdaoiHNUJL5HxIN+H9IWI1FoTn&#10;44GE5bNI64ArxnzX0liQ/F+xFZT2RiaU8apdSjxEdx7i94Ahp/sEZvaUctfkthVFIL0gEK9JdV0s&#10;7E4o8NwnxhKyWp0+hJxqZN46Q0OPSqq8fHiKP31nb/APpdMxjuGjvYd/6IbcKBZLQntqDIH0N7YT&#10;uKAChX4uJEQ4rYiQyoNaPWqPvl5Ga0O3cB5B5ny946FhwaKVjNXCMi+8hx1iifPsw4pNYe6ck3YZ&#10;KeupEe3iCCBwpElnppZ7+Ic17vt+C4tqTjDTHB4y7knDFFWfnmXf2Rtc4EhRR+NU0V7HqbLmX3gR&#10;RUB13PLyr4wa1ZoshfDLHHEBa099zAfWo3Del8pKD6zAP7VMTTgom9VOwCOjAnwMGHOiAj6QVjLy&#10;1eNZqxUv6nMS1Me6Gw8LxerQ1Ng9eRGtwZ/Uc/2HfyqzPmkZ3y+7kIdFzFQLwnbr3TzgIbwZOF9+&#10;xXv4N/wk8SbGUqdtSFeRc02J7bsJZXWezWePnJXqCJ7Ck2UjvFYMQruoJHroqB+1Wu87ha+0llu7&#10;pA2km1miUKF9rHOu9r98Du2of9S8Mk76oV63qqggbfetDOdAQP1El1TTywDta1x7l1x6o+wTNxxp&#10;cHLi6MBO9FdcH8nAVA3Z9XRK4ByBVCfKCx2rryC4JiUfclaNOekh2AXA6soAubr+Sj8+ZYroTbJU&#10;WNztfVLQqoDneJM4ZMchuqW4SOrEzwHdZiyCHEF0ovtz4v2x5+Do5xj8IhZExWjXTmgNpoLdsVp4&#10;yYO7oklWUPvo8Sbe2i50COPpwkQ9PBq8tANyHi16y1VnAGuscZIKBCIuxwfhNb/0FsP/ZgfrJ+XB&#10;h4q87dtKYAssIZHo2N/qDLO4dIQcgrEeqkU2lQ91TJ5OLZYeLptHFGPcLFgE/eCU1XCh2D5vNk4B&#10;B5aGqDlRcQ8dleAr+RC29sC6RpmQIB2fBSe7rMH/Rww0H/LZviDizxhv401q+h5QLQq8IvTjTayj&#10;XtfC7bIO7EBpe08g0oEMBAKQD/QreCB2X8yJSO2cYin7/SGs1N0auAKUPqPV4sKkPPyUajvGKT8h&#10;9egfIFNdfDzKf637Vd3gLJdGtnjUGX6igdljz+cFscXpB2dzOeFJ8TzJM8mnVesekLglyZQ+lzwT&#10;yyGtjlI9SC1w4Icw1Wa0AY0kGApMr7I+vN+EClp2mquEipICF6hso1ENYRo6JeVuhl2zjD6FIeI+&#10;TSFZ6d1BjGbs2kmg+2dTiNaHQOWBzbe8CXfo3mOKBJyyj/azhWFwdvpScN1SH2Gue+e21GuSDdAl&#10;Fg4g1yagHak0akUkUoPS+CL8kCGRe3POWop/ePQDQoUrs3YDr0E29J0PqxpEtYqBSLfmVEfQYCsk&#10;bivOs+wEtSL14pMKDBxqaUWCZoTPBp+7NSVeMQew8SFt/n5ikXZXobSjTq0LIivB+qTc3VF2dG9O&#10;TjC2ifmx1xURSE5mRf0RnrnGsnGq5GmiqZHAcN8MUnwueL2+qpKKBbbLVoDfVtSq5oD5pu4FD+Q7&#10;7LMTM9SYfIYwtf1KvONR/huMAlqAjET54Blr86486oz0lXUTphmMDEdL289SR4rXUAW7y2ZxCMIy&#10;YzZd2+FgbJ/Fc8cK5RDMeKX6p/9Scigy9/kSW/2l8EDryRghnhLhFItdYNXXlespQlH2JUe2bnAp&#10;ez4pORTlxlaIlmYTw8Npns05yuHyTVUbNIiDU3hcBlR113G3V3DKinYEchCIYpHcYZ+lQ1yu2szx&#10;glf+dm3z4LsBREb/lDvN3+wzpXiaZZswgWxmVjwMzp7RRcgsM93PHhJewx6NE+uz9F+ec36W+G53&#10;1+OosF8KethTL9TcLpDqjQA+nfO9XJ8aAd76YGK1T4zdNLbfKBqGce5QVxxl4ySyV+ib07F5G62K&#10;sji3+4oTUowQqbCJKz1oed9wH1aWYJKfI3y5tR+lgwUM8T9k9/JbuE9PXdwbMScaR1fWhmYam1Ao&#10;cNNMh6E43uRenOwec29OcjYy+YfY236PgHIGg96IjG4hVvk+Um5hzopP3sVP4ui+1Rd3+d5/e2QK&#10;x1Yo/t2sG5Lj0zQmmJSB/Hv7JNcx9c5vYNv5CjtzW128tuRpr4eNf5b/jQURPqXY5vY+gZ7TsY/2&#10;31qdpFT1lkZC5lgVfqFDP4Dtl7wmgUMzzG7UxOv3kdkpLE3pPxxZPUT3SToc5vh9fkOpgTN/hpXf&#10;toLP2V3BdP1c154x4TEeB2yVDB6qz63zxDZxfpTqUjv4cLfYID3L96CiMuhzUM39fa5pJJiJnSdA&#10;PU5ao63D7u/BRe6AuPpn3acV3bGWDgYQfvNO4YGlb/cAH/vd/FpKP0rYPnWXIeutWijS2tAEUkHO&#10;xpycZygSxiF6UGLt50NWex+2JKk7fZGg3pYVDKixMOKzRz8l+kXyhKfuT8yG1BjwTSuUuJADjypa&#10;fvDHEuFi77GgZ25eOd6cICYO2mgFjdJZOEe/Mwk2kNKYk7kjfecWqfz7S8AjX8Tr02aEt3yaF58k&#10;YspDG9uUy/7+aaLfY5jGnENCrpBFc6QNheWcogkL2JWKqM1J8Co08WROeIJZPEx7+ywIlpipWMn2&#10;kFP530KzqKtG+GNkh1uJnJgHkvSjVnmLUzXg2WWNdN2q/0rdhzujXJ0BDwcNV/DpNrwsc6NhZ2/N&#10;hW2G1ZdxW4wga019lk13Qhq6AwVmP2oUs4F2HvUmeMdoi1zzu18Cdyj3ylweKnxkE5uxsBWV1AXF&#10;cX5tzzAOxWj0mlKccoV9V/1XQhJ559Ab8aHG5iAKzPSYkLDcNuE/FhMTcq7eXJ+i/7LaSiAwHbAs&#10;tPEbkgcQjrlDtttXoyYUr7SPiew+mZLQbQoQ4uJMsGIL9V8ysQbkIJntIVpIUiI5U0/sDzDQKbL1&#10;Zp0kzNQFsyNFti+I4OwUdxdpiOegxTzPYB/tAbraSFM1jjpgi+AGkCsQlAqSPhahzzjqW4x1zSvA&#10;IOiOG9G3NGbBdpRC9TlxCaSnExU7NImbc568WbDFTqzPkinSsZYwsJOmuGU4Hj6fExzqeLt8tvI1&#10;lgXN5AoQbLx5c84lZwOp1VFzzfY4RPhb0oGuUAmO1bGm/zJ5Eor3kR32iYVQhXTSydt5gjbosnHY&#10;z2BLBYpa4w00MSYU+HDMIUnjIYbmNicYZoUdDHvA91T3aeyD1fTzJI2hyB6lstPKyjBgfQ/Oky85&#10;hf1IglgQKhMbfEhpnx22ePeS9Rdl38Mhwn/MFZ8FTTo54HAkFDEeHhkjmQ2uXH0pvn2KQ5aBlibY&#10;T6vym+941CnG4aixYVDz1OkjC9FtY4VexPKQRkopLvzwHlTYGeUQV58lS62KCXLjNSc+b1+7W6s9&#10;zOn9JlSIilIPGLNRUThQmHc8yn89mshROk8KS5bRpzBkTZiRY4aR4dyQh+mVlDTIS1kv/SGoZmPZ&#10;tHfYz+mc+HvVLHR89sApVGiY7v5jihExL+cpX+t9G1QoTlfbVs1GAPyXonbdH28titGVUORvnu/n&#10;AygGmJSa0Hq3SI1UddKYHs635QKi4qYv7Ho/53NyHMm/juox+oPt3mPOGXSmniFjQYvfv8/Sf5lG&#10;J13jBt08o5Qb4EoYnz2m7OGJqn4mAOEJ54PeEkLIiF0zQUtIz8DZw+KZFKWGenYPP0nPdC0s0fHX&#10;xsQJryRfKROraJymXmTBDyBUBeLNOacMVGpY57ZcH04hwvjs0SAkX1sthnWe0qfNI/oJ9l95nsRe&#10;MRniTeiw7xMHkSN9yg3rCyIMbLuGHocX9pdpxrOhnTqsgUbudXqU/3o0W3Z1FedeYTQP898czmD6&#10;SYytKGoegnfhfcfhqFseTt7PJm724RQ9k5MgEAMyjOxt+Cl0WcRSI7jdy6BULS6gik8qJbjXo5KV&#10;VtntyjVxR8w+0b5KUnC+85PcA/ErDNQ3LCUZ4iJspgVkfS7DmRxPy33YdEikQn9SZlywSXBIFuBq&#10;KnD5BJeYxJZRBoOW71EHXLUEK96PzT1Bt3AS4+LD6u/QNSDqL2Dp+ZR9PmA+eKpopJivstvtw7Am&#10;70dmZd8tuY1ECuNd3P+hg9/brbJOfDL4W3p8WZVx9ISND6Mtb54RWLR7D7G8R9kEmJ3zIqdjkT9+&#10;gvTkU0MjnryeLd10ON5Y1LPSTerAAKNfBWm2D5OEn8YnEXlx+zat+s2lHleOz5tA/isHdqz44KfF&#10;56vmOvH04ByWhaxsC/EDgoBZ3XlvWnqz23PFJfdbtESdBdxRSNcih1lS5IUQc48iNA4C0cmGOqX2&#10;X0m3HB2B5lgxJNJrJskVIq0ojoD6xS27UR4ztakfu5X/4XzajRnJzWa/gDwa5mAe5r+xPsQWGc/B&#10;kOmlM2NwHna2KQSUQk9jYTCW7FdkaMEBkaOxbBoVUT24Ys76FM8eEv+OlaK33JmK5A6OzwU+Xqf/&#10;5rYo7nItn+7ISNYEpnjc6b6UFOocEtWEdcWb6AJyPtRNPqq8h74zCjbSJpaanVzrFnYqM8rOZbTm&#10;T3B7+7QCtgPgPEYraSoDbw/9Y4hJYlkEpW4jqOwVZ3SSKSB07TODoZn/DtUgObc9E43PnEWxv6tU&#10;Y0Pdp4N15WgMlW5pyy+n83Y8AsyixOP8t75PclUKZOncYRm8+z76eB7saBg1WOEy/hRbIFdXYCrh&#10;KPvbFBms9zmTd57yb3mMf9bIhKx54An5QCbTzD7QYSBiY908Bo3fPSYlK5EJQ/LZzFSpmD0rxNwd&#10;LcTyRq+DgYjkOmz6AonwhIBqYZRWnHO0c2iTDOawFyxLxXeLQOLT8/HoPtbklVLwdQBBITDwC156&#10;MfNc9bwwax7kcqGbYufdzc/M+CNSoNGmZOJun6v/SjzGMSoQxqqhrq71AW3UV38a3tWNNB6j7ftt&#10;Egke+L14F1++4aVZNnAuaKCo3saPEJFVEAHPyDj3gRNuVIuu5sQD6kDHLQqc8K9USP5J+jTwIeCZ&#10;aroiG1kfj9SwhjZ4lIHqgDB3wcnTHHP289hXqhSv1JxQ98kVy7c8zn99jlB6mpHk5LAz82eP898a&#10;r9Jrr4qrMnZ+tI9fIafu6r/wx34+8uZt6++796raofuavkkHDWXgEhtTatgIcp3L/YuZV0T3NX3L&#10;zAuZYIt1FXmjQBDzycyNuJl5o4OV68B2uqGycR1m9jn2XfZfhjbmXnr5lMGnkH9DXJSs0ghkAmzQ&#10;xvvlrF9J9XDCHyjwfOb1XXL9euQELXH5tDSCfeZhkSXPeghtEXDKB2kTO79bH5NTFe6siQYrSFBa&#10;wli9uWddfml+h0+xBy04yOUwkJ47k1nfVk7w/3rOynfdznmZWfvrlgkLG00Ggn+RbRIm6909T5lI&#10;I80tyYlPT4mK+xddvSPgQhnqfPx/zL3tjh5Jcp59Kg3+NLAasjn8GngMrNeWbGAhLbCCJP/s7SFn&#10;CJNsupvzYZ2Df/sgfBryeem6KzMyI7KqWfcjwIBtvy+ntyqeqMyMjIyPOyLbdnc5zzORYm8czeWn&#10;iTt1MdhuUF0ep2OPjAcNpLr2qtJc/4pdlbQQtwUtWG9Oi3lwETp9vTtR52Ei+NhlNhtz2E9jAHZL&#10;XgebbR4RJLqWDBbuN4ZVP6cAdsoNOTqnjsdMPK9n+UgpA0VcTkiKxkLR0IhHLkxWNLQgiZ5JUAOe&#10;vEC26bmh8pFNOlnm3gh2bFj8mChTZEQ0a6yizxYWCrhRqy33JZx1c0GfbZwj1W6WQQmz2yWMyjwZ&#10;aOVxcnoY/CUxJPwpdmSMGbjvoh5xISNlke7GnlNSHjN/F41ZKOU2X6/U87huG6I9wBr6YyBby/lM&#10;JjhKpMkmk1PYpsTbz0p6hG3OGbkewNlvxgrvfdvnmHkeZR1EbnHdfdkmujvqCUg7rnobna5irU2E&#10;MNMQ37rOeAWRjWSzq7jE3lVCooblePTTNHpCezTOBx+Gy94zhoJiXTbms9nGmQ0xOFiMFKW4fJ23&#10;rEwbFDdbttjNXEhht/qmU7+5VfTxhMLjpUvtjDVVrbXYtuq/GT4Qod1+wRFyGe/Fv13DgziSI7R9&#10;I13C53078V78O98Hwhvvo2hX27x+3aDagEedC+7kEhYBRBeBZE5OXUdV9AvKPuIfGlOLuZh7DYcm&#10;9poiqWsQipMk7EIcs6X4h7vqiLx07fSVNTgeMyd+BOWxroDl1EFxtEa4HwShIHtlzPm7AQhckIsE&#10;RZamE22+HlH05ey98OhrSzC9ckZmcIT7Cqsj2QW7nHNaMLq2zpydtWcTS0fuPoSHvNKyGETuWaxG&#10;jZ7iM3z9gjJGd3VaYOProOj5EskIdQGuzRVQ9K/iLmxlKoQ0sDXbtxT1RliBIS3AFn6aMfcpoRkn&#10;uPCyzrR1iCoTFgX62E9VpupffVeR24wbUYnIw3n9acYcnDGXWvXkUD+6dybkE6OF7N3hmJf9z802&#10;yHWfZ1Z4lJ7Ge8dfSme/PkeE0HEL6wYnKEor1O1HyVPwo8tAMDM7KFpbVHFAf3V4m6NbEqnK7qXd&#10;F74XubN4zC7c17xHLZr2Y4/f7TRPjD3WRbu5xSOgAlEQaxrvxb/9fd1Q0DU9sSHSNDG+eO9wTpVd&#10;6z4YVM+Xhm3XFAiNJAxNDJcMjnISinBt88KM9/DD2cg4H1XS2ajAEDU3+vHTpXLB0PFGlj+dFW+l&#10;/UNw68AxaaowldlEb14S3eeqs6gFxYqF87YnJmeOkh4pVqUW/WPLXibgH03yULrcD7mJ8W5Oj1eT&#10;REQIIrBkcOz1p5HMrkWQfwqNCj6HZBylkn0DEX0Unv9oh4Q8hdyBiO1IcUpZgKisuO/d+6ibZivw&#10;PhIV1na8F//23yerE3kv9VycF6TEe/HveJ85aKct77M1QyPFe4czRzRHst9kEjXSrNKxZowq8qfb&#10;/eOLlYV+lrezUTMZF52zTLv6fTRa0rBLOItyFmA2/THZj8Wa5ur6cKowOwDrxt6oo4yx9zkiB6pj&#10;s/Ek0dyG8/gO1Lx3d5XhkRYNmYzfrdyCC9s89DVxun4ejjmlllyVDttHIOXrmSa0afCksxddXxxp&#10;VK1CrD7BKposdar40vg3vpEC734jFmKJL3eSuq1fxUa1pIvNprqNPlSllcu+VJvObj5jXO4nqsy+&#10;KigPZ+J4DSip69EAfprqnqqLCA8EOFFyCOCwfpjMuL5X0cK9WZ6niyQxHUZEDJsan6ps6IYBbLtP&#10;CUn62iIFxYhX01PkCocS+Td0kS5R7J30WU21YepUserx71h9HLNYF/AWI1Yc7x3OqRoQdT9SqmwN&#10;3tBCIUw5gAsMpC42SZbo/8ljJCi+sfKKL+hfyokeVVJQxUI9vmOxzuPOeUErwKMvM1G5BZcXKi3p&#10;i6LenBVGQMwq7lFWlAizpEjLU5qP9CgMj9lWxyM75kzgMywsYKLdOhu6gszFsLDwNN80NMh8DFom&#10;NA29dC9pZSJICyZwGzNaZqmz4zEf1g9FipE7cmxyBjTV8TzUKnPgxmlWR1lXE6UN4KZLNy55D8I9&#10;upq8D7qz2ctwEVxnWc36+yr/jPoN3qcza6xEvFe/Llaf9Q7zYM7iHGqeKPTskn+k1BOXsc/j4zPx&#10;CGdVNHVaFBFryW4Pzgyfn+5HOm38l6w+kB16EwVnLKahkyuv+lcbMwchLkXQ8tvVVlMHSH6vfxiy&#10;30AQ88PUFTseK3Ydtk/lVf8KztQAhBWsi5IWhDEqhqOpc0bJtADd5ExeYoCYVOF8HL+L9Q6eOM+9&#10;pxG9rnCRvn7aCV0YTS55X7jmRe4OR8aOkDm9nXaKI9U8tqIFUU3R8FclZIog4NPHYoP6fsSLXkZG&#10;T+FhhcIcv2X50vX9CVjc6uWa1ZV24PHIcDF7DAkqLglZPp0zMtaMvbC0DpD7FEB1qEnQh+1QedW/&#10;+sqBSo5aAOJJ0oBlhwgeH2YPFRvM2vJYTcjaimyXBh5rqUPOnNw0+Aha6qbrmBMclVgUqOf1w+jk&#10;FpyJ9V4C46Or9zjzMDnxleqgUAodFiPOwoxnpUE+MQKjPOYzLxkzIhqxghfY8zUnSpnIQP4eLobu&#10;LxozxpyE9q3zW//q64w1OpoVzJUa216BtlCUL7DWqjmHZoS67x3C8I/F1pe9oOzBWCMVEsX3xnvx&#10;b3yjsKndagLIoYa/zTaL945HRvwgjFx683Rk5RwZdm84YIT51ZCqrKbuqOg6hUyeekc1npVX/at/&#10;LzfUKV+56SMp3Zq21xVf0VUG1Axbq3KWRRlHwAYIDR1YecXYg+dLsvD9XMESwn9Z5mh9H5zCXDl9&#10;xfJ+5RYrge89vk2TVgwy4vD0utqJw5xyDPChFZjSFme1rHscfeID46dDBuZPo+DCsD6SUyKUaL+2&#10;IkOMXc6kI0KjDOmbnHFjwlaYWyA9VulRyELMmMk5b74DzshWuFrYvstdFigNeTkxZg6HWOG6svWv&#10;WGcC/+GHkU3g+q66OdQ6NRbj4HBQKULMNrHlsb8rr/pXcJ7XrR2qd0ItY1MT8q42Ic2A+bDBmQ+/&#10;4MRTA5oxnUcHSz7S9lOisyM46zy8QF8Qxo/epwTMQkamCOEzD9kmnFvBu3wJ8hkSxiFv+XdQcVx1&#10;dxga1fBVnbroi7L/ZMKuHsHxakoHx8kktbgc1rOuiJQ6OmibtDFwDrKpoyj4ecQyO+SMy0oUoEs/&#10;87scXERHohEonDnXFs5MeXiW2/0yMdrKq/41NbHykU3XUMzWWvvOQbHUva+bOO8ek+vu+X01fuqZ&#10;v52+WFaHxFEkiqDi/55pf6zeyQVJiH0Sv3s4MnAlsi3ayPjvJmljZITXhgcBiATtU5RGqvuT8QSC&#10;vUtc5VX/6nOKBTrqHVRgX9OOtKcbjST4ac6oqq6INyo70b87Pmw3p8ecZ4UkofOgnWPGQx+q7uAx&#10;RsbQ/uOxxzldPsKgMECqiKII8JbaoFS5UnODBBHIy/Ux8w24OP5s4wkGignOukO0LGQqceUxn7F8&#10;GOokcgLzsTnmWXd7+NMcgmGNYr3hudUPQwwi6jkf7ziHjHfZIo0Xt2WJJ43n+0zFe/FvvM/VkhGz&#10;UlufkbWI9w7liIJE0E99uWSM1knbasG7ohSKu4Ufh5iRGR+x6bkiu5Edcz6kTT/NtVNdUU5BOXns&#10;ciYWFIOiv0tN5ZLuJ8jSrYipEBJnklrdfpmb2uSM9IcMUsGLUVAEhVtkORJWhTA5c3z3Wlqly7Cy&#10;ukTU+a1/dekAnCnUX9c1cq4WzmQw40Dcq1AyebPHAO0BLvHYn1NaFpkF0IOddg4Kj30cafvHBDmj&#10;jp8xs+kvsBY5PQNVxnZgW1bZBjw/2s8dPZ6tJBL1bp1jd8UuJEeBPdDnOX1vvBf/9vfVo2goat2L&#10;HPow3jtczXywqMyuoiqV0oxGbJzlOh3LYr/Aio5UGsvKTUm+HKFCFX9o49ubRrozbojZ3rDKfYM4&#10;lnWJkO+9IjrDoRmW3pAjUKlqEt0+7OCxLk6Is3Y8PltNMLoAZ+JHWasTHSztHrk6mR0j1vL11SRI&#10;PWz0MStjZKkPAMV2iHH1y9WcafBEKTQNvhvZsRzNrjZH5iYdxFVV0OYUPBuObo5F4NrG3V3sEM7y&#10;sO4qr/pXyP282gvakPsxZkGUx6DkWtQxp14zX9ubh5yzFXG07ZOZcPQ4HfUcsf3DvNkGCR39Z/jq&#10;oJ1jJpQwZ3uvrpCtcTgMbeZx5pQPKKq0KPZ7WUgQDgHMO3yMIzL0xaA2OXNLw4iP7McMvGT+9F4M&#10;SJfO8/JCCcu2yYGOVLRlBMMwRZY423ZqhegzBmbe1lTZxgUpplxS2TZZhSJti7vCQR1XTBBpYMou&#10;0JHM9TzldQ955QymLfDfZByIBVQjgHtZoqyHi72JzFywnzlR1HZgUxWkqdf2BWS9h6NENFrlLnlK&#10;QGmp43mjxtp9dsGYSfAF5lZV9qo6LD/NWRgmF22cVK5XHqfqet2m0LwZT7ZLUgw7crGpgL8MtU4F&#10;ucogCmd2Uqg4Ws/IN+GxxZlkLLR9vshqc+DnnwbkxYkSj3Xj2fKYHdnR4+TQefkSztQ2k8/eVopU&#10;dcc5hg7j1g+exmMkqDnT83GGBBAmu8COZGVVAtg58/3VvQO683ToMIr0FXVNsw3CCnxQp0b59tob&#10;b7bJ1KmT6zZm4rm6Err8NE3wY8zsm+WWBjI9QEv6lAAHIDXmrzOwOUzizvk5V7NVzuC6onSc2AOc&#10;65jBoAk/0L4bTFsTA2/MgCWiNpURcCPt9tVjIcmfRpUUDeYOYGJgIDpnZq/H10zO4HDDzlPgtGXK&#10;JmehRvpisBQCGObFoFHm0EOqM2kmy45z2GPNGhGWC6FoM0VeSV0x216M9+Lf+T4Qj3gfLrGD4r34&#10;N94HlhHoCFLrPanDV8V7R5YKODbNXedChKsaQawu91PGR3BErVg8ID3hxiInl9jaeN4gLboLDDRg&#10;CUOyEWnb0TlTZ9+dlrlEfHisIGPV3QltNuso618xU0QMQyvyGYtvDuaQKekfRiRUsdKy+qAGI9ED&#10;ylnnqM0ZjEPUTsEY/VIFC7TJ8BaZntcohMz5GSq1I+bZiWS8L+EM2CgWkiZAINzrT3OsDXVNPdiy&#10;y5+S0wu8CdFhGTX2mLFHo1sV/wG6rO5ydZaKQeEK9HZqY53BcLP1m3yCoRAy0ufMiR+eFf6p7OI8&#10;nVSQDSAMpYucaPkxGofHwfkNOCefMygZEAlxjugeljLbSDs/3SVMua3FOgMYKTRxs1TQixesM1kv&#10;IQs77UAjxXQi+Px0cEZdt2D5fCxcYv9uBKJXFe4029GuUjMxFWm3r9Z9XmWdEW2QKPFhe/CP7PKI&#10;l5H6k35115kcJA1QYlAsZFVSLUnUOWNA9cL8MWYWFg+8ffcEVXhjxiMFiNRp1YS1ihA2kGZ4mxK5&#10;0Mts4y6NKJ9iJI/gig5nu3gtg3YMinu/EMHgHD89H+co36D2xozFNWERIzOVfloqNTjv8lrqLjUe&#10;yw25YFepzCTWeUY+JmdVI8VC7kMcYP1nFn08NseMJpm5vF14RGD+IQYHU8JuD3Pi0nWmEwzaIKZz&#10;l8tTJi9UBZW3a6qPgMvAW87H3phZJtlFXXh3IqT+mDPJGCGhsRiY0mjcoI7HJmf8nDmdO99WGMQ4&#10;+tWQcdHb6qEWp/t87HFG+2HtxVfvNiz/A2HPeLyTbeqdaU3WH4/A5I5z2GPNGuEQUglRp3rBre4r&#10;enh9X8HW+Ijh2sMl3ot/4/fVbCuiDATThj8U78W/8T74rSGtA8GTfv9QH2HKRJs+8vhK8pTDVGp3&#10;iAO+ebWp6MCIXghpGRiw3cwdc5YrGrO+xy4AmRg+2x7YRmZqho6E4fLVEdAm9e1v+wMFUD1zDFrC&#10;MvFUf+T5gCulwvEUZeyfdhzwwxQjVr0UhKPipibSNiqGhwolw6RRivWCMC7BFY6U9sXY5UsFPHlQ&#10;WeDt7OcoR0snS+s1cJywhnQkNt/WWl18iqGEcLqW/jOoVbk5jS0qvY5WbeJiO6KAlAZ3TQpA/CxZ&#10;/2GEtYbDiTKxZPF0RRO/xsZFvNtHXRbhApjAAgap2jaUacT87X0yCQGwesXYIHIZd/sBH75stKi1&#10;OGMm8jhUuSqZ5ySj4erasgvGJ48F8taW1YktsocuY04qFNFFajXqOG/HkSpYUIsBWWyRkqiWZjts&#10;+j7JKllZkMahigiHL2aswm1hp16KK6akY8bmMUurTtBVlpgobcQqDWnbJJZB5TYkvvpjAj6jjqxq&#10;xfpX1+lyYmOViHz02MP8aRZxWBG4d0vMFu9Pmf5tKZi6DjyzJhsfHS8iBrXXztQlzRzMCESPDyPS&#10;+jREfsPiHevJ9QTDLI+YFMibU3yXblQeiKCMkIzfPZxTBYaGJSsvrmxWjnV+NJZrfyByJI+KhAnB&#10;NedU+rdHvg5glzqL7MdxUnucFaUjV9AkYWCex3IRlVAw7NHHiPdABA3YsclZ3MZ0MtnlYGNPbonQ&#10;zlnTnTWnHis2tTw2OctxG/bTNsCsLzYDfTzeceZLFaf5N3FW25RhjZLvqJoXoDQxsDEl+8dk4Ec2&#10;WtPjR4sIyJAHHF+9+2lUk5rXP7bOoIq4hzUeXyZhZOqir9GRHcktkCD1158eAkh54KjQnVaot87p&#10;Bgg47xaSaN3AXwE+7tM5OZfH5Dp9Q5KEGcHrsW2Q1Crb6ps8Ncnuw8CvqgqrL8Zls12y69qdlTPK&#10;HrOv/zQPmwU1xqx6hKlndaDZBpb6S6pPYftqrK0acFTBjrootcfDIZicwaiOD7uw3oRECpHV+GmF&#10;BYuqkMsYea0ZDpqcQbCOIINc4AvWmUN0FLjRB2Q9ZgWxDIvn4JAGn4fV0797mAeebFOqPnEtoDpr&#10;YFm9yVS632Ybcaz5DhIAWIWx6TjVWjTT5MyGRhn3n17dFT7lmYAC7TFPF5CR4C1De47Q3Y5znNPd&#10;2gEyJIt9+1Fs6H5vClTxXvwb75NPDBtFoJAWpkvv3/78l/e3//HtP//9XSqUlLsRu3Y6U0NQSlgR&#10;COuytWjKRrAhBs6mvkA7sxg0SA7afUBTRbRhrunArpuaVo/DG5sO5G5Oj8fMVpwmakjCHDNg45gS&#10;qZZVjlBO03YOKTQ502VmgAd33jaN+/jpENG9gQuOfdSOziCAx1lxs4EtHNbvGHOBRh081lVhsRiX&#10;6gvuxwuf+0gVzftiUtHd/DDOsGE7DxVqjhllPsM1rHM1pyTuYyH3FZBk5KMvMyV7UuX+uaCynmHU&#10;cJq3mPgYFMW7cZkXP707sMohPR57Yy7n/6CdnBnI2LBHj5PdMh6bnMnJhIc9rZbBmer/WXG0N0wK&#10;oHc89jhrccIFn17I5IyqGMI7DPb5GC90xOOHN+BxVgPGadsq8lZOYXbzVHF7zkqOju1+KWcsj+m3&#10;7TnL0A7FLGOrhDvwJLIfEo/NMcsZCF2wl20SI7TZ72p9v6tKRH24yiZnHa2hHoleLfsZrA/5zeAc&#10;G3asM1nrafM8LtvLqQoV0eb4UbJ7mw7he+O9+LefwtcEW8a6DIswvX94IhEY0hI1A0LiXOs1QF2M&#10;JO6mL5bHGk0MXGK2PTbnNC/XoB2TtvUFiykfIjoeb0764Cyj6lBHLnNE/nYi1fHCdp1G1vexMsaB&#10;PAz4sznlzlt6z8WciqzsTSAfpMPicZj9c2TI5sjeXCinysgPc3CclvOn5SfE3twXqStaN04tbewL&#10;bPMtsDF+OqJrg7P2z9i6e/ODAoLUjCAie54cAelDj/bpHJ0KJmdCyEPJ7m0qWhESNwzqsMhMzlsD&#10;p05L2LPGFwgnDyycfMxaRSg0eWiU7WIf/4xP16kTSuWHi3jRvXIYxjRqFDQ+hVsU6o114PzoXeGt&#10;4ZKa44KXNlrqktdkAf1EQo+ovUUdLZeb4CF12tEgxGMrKNYg3aUS8KnHeEayIBYfJIdc8ubI8OYF&#10;UW4CzUOl0yqod3gePyw4a/zwDqvBrM4OOJehQNRkOCLJE0ASbCn2BfPbx6PQbllbKpCH2hHEqj21&#10;JhnvdoJL2EMNVTDYErgZaS/kvCHvxlMgfGFLUDbIZB1q4qPTB69xBMZVxVajjoAIR0pUUO8qUuou&#10;HKoZXILgm8i5N9pD0jEe5CRsuvnD8ym5kr7ywpAwcpstei8U1cF4OLJjex3MBZm6kItLJxkXInxO&#10;Tp4FLIVEqVNO2yIDKzVGS94jzhOwi10uvElmcsLJns2mxg/T+DwMh32nKjYQXSzjo4gwXTDJaKYw&#10;AnWbbUUUMZzhlx1NMvu2by+lMS5IeCpzF3qIjmq9LckYLedKnLtyN9p4xtO8CxRP84/dl2Qtw6sH&#10;KaUeBEnZv0Qnj525f8qOHxsIv6elQ621xaEfQG0F2Wu6mvs/4kpINV0VeiB/FHI+2LIjWn7QY0tX&#10;xrBwKeBbQJYcMAOyRRRFNa+JrVoERIwKuIM6z7j7VuC42EBcVyCMVP5hgKQhqzS8BD1TnnJFRmhs&#10;RVjaAlmjVZvXsEwmaQgNGefoZZx6ac6ngpW3DYTzq84p/mgxIvt5K3RUdSwJ/kZvZ9gS6C2BDcBZ&#10;o9mgosoXpEwIV1MR0L+YfGLDL87xpEnmmG+52/FUwMmuw+SwXCDJQnuO1eOUr8FsyhW4gLB/FJnW&#10;ClF5IQBssOXQuCCsS4XLsId0w2LNxlE5p6rETSfLVq5pA1L9gpG3p5dhxmXxhTrn05GMLKvALkb8&#10;XF5JTa9zodpAg9Dzrvv1liTrRqtAlNGTVLWpaQMxmNnoF0VZQ9i6jDcOPgotOJoPJbn6bc9BAEfB&#10;PN0F9d1N/OO1+Le5zhzGowuvcFhDJcVrR7aLtHyc5mQWWc88KMzOAQIjAw8epjxlpuO04PLB6dpX&#10;RvWv/q2c5mGLgYfQjXdpLnUBY2QaOOp7b8nYJ7qIM/zSp3juF+wTMhivw+AlaNWbNI4fBlYadjYz&#10;sXS8LB/FHmtytZOcmOw+Tqp/YnOBvyNe+vUlpNAgEq40lEQzLa8fzqVunGlpG9DqHFulBFsnTM//&#10;wp/PLptFNwz2jDiBGk6eY7k8YqtrEXt6F7g5eMLCVhck9nSk0Ob8f3mB0XQqBdPmlzWJLdHHWRnV&#10;ueQCuuiIXInitU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mUrGR+tbBmO52NxKK7fj1/lgUQb3sXZ2wRsgIrLpr+XVEscdSEEZ8ia/3O9DNj90PQ8SQk6+f&#10;hdTWyGzbFAwFccBsNVksb3zEkRijAqI5H0tM7UnRaAxqTAeFOyiLPP+IWFSj6qoF9mFnWBkF+zbD&#10;3IbOhXTtK/lGEAnLV66v4wc2iLikiAYYy+uVV+eBWd+9DdKj24VzSVp113G3zhVzJDZWBoX2jH0N&#10;FAG4jzMoDKEeftU1pdhqy1cug+L1Zw0ZwOuczptYn61UJsKUqIY0On3+JImtaqjptOyhAuKoMswO&#10;B3U4lyjQbj5Q+ybMXZ0t+jE3Q5qeP8zc8hQAZJdItdttnoGlcHAjpCg2YQaJ0y8cCKuFXFRUYHPi&#10;Ejcv6kgZnY4CpEcYGsTX6oARogE4P8x4qlYnWxSjZf4XFwq8kO5zaJ+MkXbBGVZWjyDxurasdkwj&#10;Z001HBHRgKhcvLbEz3t9RCIdk6w+7LG2Q2jmUxaomzOXihT3/XEgbhNFUHSVZHyzHvVnczCNZW05&#10;STsqhhJ0eu/GRquiW/9qSoEbIcN0A7BPy7Asx6QIQ9MS3V/8Jxak457I/8Q1nZYUY8d0p41rCuh/&#10;W3hipIU9COhwSUzSza/7XSASmWlfhF8ztr4unE5LbQYbOCSJaNaCUiE8zHxuy4IT1MEz1jh1q2pf&#10;0EkZksIdkyFGBw+Zz/jaC3lus9K/ljEXMVEztfhZ5KuJyfgg3o6vvezWbgyuMBc5aomYZBnStbQx&#10;fbxWPyg/ZLdfoIATJS3rBBlPZ1n6IK5lWbpvYOx1nKE0Yr9SwFvPObe48EKlJJ78D7E/qepfwrTo&#10;idjaoFRUa95skLoj63FIV86wCHTP9LAP4634t+1juijTAHBbd8URm+pnVPFW5RQ0gd0mJ8y1WsUx&#10;Qz5xH7cfxGVbLhBJko39o+645+PRxuryhYnUbzpLXxhf2r6tvC00U+cQbx2OZ+5UOR+1GUfabyqw&#10;q0dyWh/cMPlrR+M55DmlSZZgdbOSHGLZqr9fEhjMEfi0CaZT4yMyccSTwyE0LzUHxCjLz+q+lv6z&#10;KHR0TOJJyCssD1ZDVbtH44w5biuBXRpGEschaNhOE2/Fv/F25BGp5CC9t759NB6VlYdkjK8KtYQH&#10;8yzGw16upzzOTA/TyHUWQv1oPEc8MepD5csrrb4Z1lEESnSd7cIzPaQnxSU8WZq+4mp80CJ/Y5ws&#10;ap8EtrsKe9K6oVUjOGHrj0RDfwZWflm3w1mZfOgbi+/4yEfg9XLml4fz80nRXFJ+pQuGxqHEtRjF&#10;mUorwf2DS+1VfviK9Qw3s46s/tWklJ03znQ0RQ0XpIkjz4e7m8fJkREnM24aTluf1cql/tV4qvta&#10;X+BJGav/9Yfs2rA4L+PJSRA6hpiAtH0SqvwQhb500k6UXBt+wcmcf1bzXMREFkCfBMAXSz1jokQd&#10;9n4R1smMogsjg8wS/yePM/EkqL2ki9nBwxpgjzyLc6auYNVxsnG6r67d2GJ2j55k7KNYvbmx09uV&#10;U5cVYrVDUzCcosTxAcfDoYCGIKWHXKjWzgZvDiclIcn1qtE5TfujNY2Q2SU34u+JOTc4lqrCTPKZ&#10;9sQ8SsY4524iA9NdXW+ccwezu9UBIvNkH8Rpw1ZvEYvBk/ht34eEsYnm2uNMKkVVndX4IF7XqzzU&#10;YG1pt0V8OE5fLtfjdw55VvlE/8apyN2lNP7rNPFW/NtPbGzTPipKM+WCMh8n8in/oMsnbXZVPZDm&#10;MJ3YTwEO1Eh6OneB0PX0pLVunDlxQKoZV9upY2k2FdWMKdo3LYHYJCsog0esnsN9mOTzmqUp40yq&#10;A2+UoGeehLRJMbN6xMQaZ6YE87TkC6b+JEq35jDSw2FHeTwT5c5QxQQK925vKmXNi3OJddmkp85m&#10;/avruKSz2WrLOCdPJrZjocZiz6+ljpPagn8Tz50HhzD2jBtpC/zC7WeDJ1GsCIVwZ2NvJenN7Rwn&#10;x+FSpJ9+lkC5oElpI+WHw123eGZKxS+K3OaHiraUcSbpUx+0gdGuK1j/2p1ZkzKmL+2Vg4dzl82H&#10;1jg5a0Ij46YsGZakdPcRs6SHiNOpM6Urt8nn2Ed+kyuzD/xi1oemFXZzhMPrbNa/uo5mnN1s2gd2&#10;kzsIol2AoiRDKU6Cvph+dOVS/2o8Z49SeUC6kSv9rPJz/Zwk/6ASsPSQkcWZpXI+svtHc1tPIQKY&#10;/W48LDmM3Djn4q34t30bPnrHDBy/fTQeIo2hxgjoAfLKnwy+K26SxKUGAFo2BWnzaKVBjIzH/smv&#10;iFuc7uiUbkjHtsBHjtI7dqUwxeWjlL0YCVFy8jEpdXj1rzZBNA0PPI6QLwsGhdh4VMvAVoDJwjaF&#10;ml9h27WYsLUfyf6HvyEobI0EYtJHCon47wqonpFd7uMlLncoM0dD5byKHLnwgTUCk0LNXJa+YsfR&#10;OzG944N246ySx42V/Y5bpIBsfvic8Vb825YBSQ6/HVN8wmLiraPxpNgal2X1++pDYBQMjn1HOK0u&#10;XIpiqSj+Ap2WVAiokaWnsNz5buwBXcfsyMKSFB4mh4AeR3v9aJzJ7KUaU+CLpEKS7gaktkTOkg++&#10;4Y583Z1cQXrYKnefeOaHuKKLPTdtyJnj2snK0TjT0cf53r2GWM9kWwGS00V56YOSP0y7ipk+rVzq&#10;X337T2sFpHu/syN4kvWMCCEnkoqxM0+iMRGl4Msv2IcolTij9skifK74VcLkzUqM78G1jPiPVIS/&#10;mr9DtXXPBXlZ+hD9Tsi7HhDHjK4s07dSoTw9+DqX9a9QrHE3Ay4ghmk9J7bkxxLSjWEmswvVoStX&#10;mHZLgmQ19hkinoJUlAXbrMbGE8ls4dnBk/eD8jIvWYGv8HV3jjC7NX5277EmC5JSFnUBc8eZdgr2&#10;xgprmUYi+mnJf6ZQAe51F2lrbrH0Q6HSzkOnV9oMuHxM9ja3bFzqx/LD7I+ql52v+aZPT/H8ck8t&#10;dlXfRQRvJN7pc6aWJup8ybE8jUAMH0Vb04/iQAWigCiK8oP54fiaZ8oOtuTdbl7jNGs7RF/ZN55a&#10;7VHxyQ9CE2/Fv/3tLRerKabLiW4Dqi8fbcE8mq0pSPpgkDBgYbafA01eb72fCRfQtP0agt1Yjhhy&#10;sPWgJYmwxTScaT+wjZh3efbmYf0GSWpgTIvhNBveENxqtw/FlmZLdXuSljyLAYAv1xMpqoS4IB6u&#10;MsmmJ4gcdYc6GE4TigMKucsjnPYeOC967fTVq5NYF5woSjfXBCw8ySYls1ylSSO6ED9ZGXUNPY11&#10;Yl803cofnOxiFAzfXB8Oaxz1/HogxSqX+lecCgMOBMbsmhvRkkxuoJ1mZ+I20eejPsQUj4ekYLfp&#10;tYRE9nV3aCiIeLVgcnjUAZ66RmDhCWy6l44QGugXBHo8EY7uwhIc7fcxhqDonos+FAzXtQsrCd3u&#10;GtAUWfctto1eZ7P+1ecWRGCvrGIP7RCl/GybPjrPL7AOsuCqXpE2IN2jNKLLkyBhwFg5cPst6DFO&#10;zFFSUe1n0VnNRBoPseg6VBJ905Nk1txyakW5D1pNbZaSDOkWir5tqFTqumTwJCQR4wT1dYF3KmBB&#10;98nopsfyFZ4TuUxkHg+4PNT/1CeBWHjbZd44kaFumdFkEuOv/Cwz22PXaiNZrRmkPC5DB/zWYR0e&#10;z4n9BtFElKTwRN12C5SwzFJiQEe10Fck3S+5qSWB1BEmLJbCUx5POyWxPju6f6yn8PRtbokwXVII&#10;uh0z/WcJvddLR0GBE6Xe5FYuwWLN4BV0m07w2gtiU8Bf0entZxGilm2IoQBypmqyPyS3UCYB5BfA&#10;7f4QZbw93K1n6PqmDWAQ2Fv1waaSpu3peCv+7W+rF2uz4OhB128agEO8daRvlJjvOo7rNjqmYIwH&#10;byqmSV9frCXKuBCWNh4KCC7IvYHBI3LRKdnLZU/QjJ6a/u2h4AbVJuTCKXpm9YegWrYPOptDgf+b&#10;fCleOOIEMSvxb59DMPFdxaJ+wXQsM344hzhyXSNtuqnoFWyNiKXT86TX1MUEKzXeKy1I+BOz6dwq&#10;l/pX+041oe+GJyACXWef9CcrGRkrMI39oozBEyntBxc2Rs/O7ebwkOd291ObfeL39QZ4YZi7ouOM&#10;7UV8g6cQ1n0NiJqMWa1c6l99nLPmDeW9eEm50g5Zqb49khvRRgLngui75yEdcEZXtlfU6BT5pKIS&#10;W2SbBDT0cuWB4lA9GIyT1k/v3dxWieP4I6TcfpBVPZHPUqNJsXSMKn7zaA5JyCllLMuAqA+NLbKs&#10;AFnQPtoeCu5chJeoeBR1QAi+3Z5DtJVUwvazHG3V9NS2jriLbjAvwku7vbitVPXFFtpONSBdL+gi&#10;juGdxqzEv02mlKYNL/A1VYnOHCI/iMI2HvB87No8h9zhggPSHzK2Oh5qCXsJJBV9l6A+yUJEzy0d&#10;y1UOKZrADW88WaZWExH7DSsbiGR7iHZ4xEZaZoVqxJGwIdr69bNGMe1YQqHrnTnkQFYyQTLBrOta&#10;raSztgbe7SExgWqbvWGL9IjaZlwcSmEdDUV9urxavGijMg7beCn+bQLBfWLKFellEBLj/tt46WhP&#10;YTToRGw0uoM9j4WHID67vmPvlXwRsQXO2WaZEIPxaktYDvqJNG7qEdtnIL4w/m3DoRcAcYF+hkpR&#10;L28fj0e9P9qGZWAVU8ShyynWHr5isGWsHKmB1ae22T/BwCMTYmljoh1o2VBsYXRiW5H40ZBtmOGt&#10;9qWdKYk6qPpXnxbmTUfsJhPLDVAKAMo/Pn7GGRBmOlPTZ7OyWFZAWfx+GhKZCTMlXop/+3ehDEfH&#10;hYmdiJcqnyAhMRFmW5/0MT8UPmH1b0MhxlQF81vgK930ioXcHU/HDBUtbD+Keb/8KCX9oTmA4JRt&#10;DYgWwq6nkEVr9rbbPXsoEj23ym/MTMwF4e6IGCNHIYHx1vFwvvrJ7LAOvmE5ijLH68Z6bYL5Eovt&#10;UBaOOdJJqCvMnURz7LMX2u7mQCrbC6c6leqGJFUW9a+Ylj3hFJH5jNV8jN8jsewPdw9vmyn1+ebL&#10;T1u0U//xx4cvPcL/8OVv3t59VK/Yh7sP73/46/cfPmx/3P709uPbP3y4v/rl5sP3T25ub99++hJo&#10;rfLmh09XvxIi3eyS25vP3z959+HmyxP9xqc7/Vo7Nu4fvvynm4ef2q9t9G0gH99/eXvfPvDDJz7p&#10;188P3z18/tP9f/j3+q+/3P3wP/90f3X/5cMf7vgKtOTNp9uf7u6/f3L75V4/sL3/68Pn7b9+/O7H&#10;+89/5r9Fyv949dvHD5/4r88P3z/56cuXz999882DhnXz8Fcf39/e3z3cvfvyV7d3H7+5e/fu/e3b&#10;b369u//hG2yDp9t/fb6/u3378PD+049//unm81tGpJ+9/dtf+KD3P3BSPbn6dPPxLf9x9fDl5l/+&#10;1/ub/37z8fP7B31Wf/PPDKT/1cZ0891v7+63yYbl1W/fPyF9GS2OuiS9/e3L1S1P8OcxThjxrSxB&#10;QvHNoUMBxE98Zk61dlf6j++f3L+9bdN+8wur26Y0Xvn/fHnv+HxG+vD59q/fM5Y/3jx8+dPN/c32&#10;P/7y9v7L3/H/e/fhDjG76//15Aop+Oej/13vs9w8fXL1673k8eF//Hxz//bJ1Yf/+glBwE/Ear/6&#10;sv1BPYLilPf5yV/yk08/f9wkD3uRrwshTPL47v7u4z8iN78XV34qy2f/4w9fkFcevbu7v337+99v&#10;/43UsQ3/+OnPn2+xr7bdorX6+9/+8eb+c1/QL4jC396F8N18t6xre7fts9///OXu3ftt0SV6bdvk&#10;3fHr57Q5fkxSrCO2ifGz66sf73/+/C//uwnw9tLfaD91Ge4/oK05ZbCLMbbBuDEbe2rmakKasapb&#10;/wdJs3wT2efI6M13tz/9XdsKZEU5HHsk8XeEFHUNYrzzn/uukN9K5qbtCkJuGPehZdu2QCGkD9Vk&#10;/D9XBJjubQb/ePP+4ZcbrfPHm++unj29evf+x//7f+5v2oRuumPMZmi5NpVX99oCIFyZO+35dx/e&#10;f/4vEoztv/4hRKTP9u8Uv2smgy7y3gqsb76LqcZrpOU22klTrctKsSv0BUlz3P48tX5I1c13P/6w&#10;nQr6jz6g27tPnx5Q0P+kT/r4gQ357765UtoHH/Hq1ytppRdhYO6I/lsmAt9CQcKLq58gEtil2yQ7&#10;on/SkCcn5IppPOWUicDRExJ4dc4JwS+cGMo5p0wkTliD55xYq8lJBdkvjdnLRIBXEfrrc06seuL0&#10;lNbWr8/HlIlACdDLxpg9rMvJSU0bXxjrlImER8CxPx8T2ytxQvbeGLOXiewxYdQlTmQ8nhqcMhHr&#10;BEjEGBMm9uTkSkQmsiUCVTk50eSYcN+5RGQiAgcEx5+dr5MwyJnVcwIU56wKFbwI0ju88o4nQqps&#10;jcErU4kXJ44xrrznueCXcm2DVSba+oMiS+fKL296+iWAyDJYZSIVH6DwDVZ51xN/wMU2WGUiWFEm&#10;/sZglbc9ARUSWc6wMhVbGK1kqFoOwySERAlw1YxxZSpbMT3LW5+YgJJwBq9MBS8O8G+NOcybn443&#10;oHqc9cpU/hzm7U9CWf1ejXFlKo2Ldgjn45L1PZUG9g/1Uue8ChV1oWhd43C8ztsftAU3WxtKo1CR&#10;7qdn2GtjXHn/q2CEOJgxrkwlXhyrBq+sAIj+sWAOr0wFL+wzh1fWAOTeOMKvjXFlKpLzrJfDK2sA&#10;ppAvdGQjU8FLlwEbc5g1AAYqQCZD5tUEYUivcAgE8g1eWQPorhcafRpzmKngpfuTDV5ZA+hWGvJh&#10;Bq9M5fPKGoA2Qig2Z70yFbzQ88b+Ulh0zDyHP9VAhswXKkF3aKZzPocCCSRexGu/NazqQiVeJKUM&#10;XlkDgCHgBHPGlanaXnZ4ZQ0ALzxuh1emsmVD0fo0hzr0DJkvVD6vrAG4LgtkmyGHypiML8Rv0m1e&#10;xnplDQAv4s0Or0yFNyy/3+CVNQDrRd7FmcNMBS/0hqGjVHwyZoP9hfPu8MpUPq+sAXC6MBycOcxU&#10;iigAnD2fQ4X+5rjorYFvc64PCxW8CEsYc/ht0RstEmPwylQCj1OlbIwrawDwWxSfGOslOPeYDXhx&#10;PjhzmDUAdhRIJ4dXprL3srLC4wtRvMIVG3OYqdCHGDfGXlZCNfEiZ44Fexp7KlTqUUKg3livrAEU&#10;MSXJbPDKVOLFrQgGr6wBMHrpy2OwykTYQ8BjHNHICgCsCi31DFaZCLd8s/NOfWW1lBqr1a5pMVhl&#10;IkU2sL7OJ1AIt8GKjA0omHNWhYgIADl5QwZVwDdZmcGGQmQHG5TfHKzIabK5DFVYqICOUcppmFDC&#10;kyZeqvp8Y0xhpoKX2uoZq5U3PxVUCJSxtdQUdnyhuoYAUjJ4FZXxnJ6vjjuk1HzmRcTGMNcEERpU&#10;oFIA9Rj7uFAxLg4GQ2WoCG/yUlkHTtSpKixUWi9KPYw5zNsfoCRulGFeC6UwvlBySLdSg1fe/5yS&#10;T2nzYYwrU12D0CQGcM5LmJ7xhaACwBgZvAoVvDjwDDl8mdUGIVR8eWO9ChVzSJDCkA3BiNO4uHDA&#10;STIUKsYFQt8ZV9YAqlKkNv58vZQcG18ILyDjhksJmHJSUa1IqNzQG4WKkCjWkLGXBVAaXwhIGhyO&#10;cVAWKukoNKIhh1lvUMkPqMCYwkwkMxk4oMEqqw1QjcrvnGoNgQzHXKim39KGKkIYVO6ZXIjsM5nK&#10;ucmKkhtC7MaoMlGzNAy5EBx5jAr7iXqCc1aFaLOfOFxP7SfhYycrgNsvjdO/EG1W4UuHVdYYup/T&#10;8U2Acs3v2wJyHK3no8pbn5I1+n0YE5iJYEUIylmrrC9w0uRXnwo7MPw8qu1idWNUWV1Qf6NQ7Tmr&#10;TIRmAmbqjCpvfLx+ZV3OWWUi9hW8HFZ549PGxQolC843xNa2MVQONqi2m/0cYc9EOrLkU59LYN74&#10;lEDQwsSYwExECaKqPs5ZCcY5R2Vq9kJka/bXWVts0HDDlilE9LxVowhjVHnj61I158gHSDqnglGp&#10;c4zBKm98ymQxWM/XSiVAY9ZhxXnlsMobn5oEbuAyWGUiJlBF1Mao8sa31yoT+WuVN75iVQ5a53Um&#10;uibuTDGsMaq88dVDxgnqqn/CXCtVdznBGRWgDSqAw5z5xlplInIfRMUMA1e1RJMVUuuE4AuROlOA&#10;vzmfQBW9TVZbxc/5qAoReG1lqwxWWVu4YvEmE9lioSYYY1QUduMXG6PKRNQvU29vmDEqESis3rw0&#10;WGUiWMnJMiYwb3yCzRRoGawyESUodGMxDhGVjKZRkSBwJjATwYpQqSOBZeNzV4/gI6fGhZpmjA+k&#10;bPAF/IwZLDufnMIbxyNWFUvhRQGhwatsfVoIKZ1zPq5CtdV5OpKRFQY5BWX7DV6ZivlTxdH5uIhL&#10;p+nQ7Yj0KjhnVsloVkXXC2MWQQYVboQknThrJWP/b3CVUzNNV7DOpX4GepnoojO2TAY34jPW2LIa&#10;oI+/utQ63DIZ5QC0NLPWLWsCdTnEK3S4ZTKOMJpmWGPLyoDLBCjcsrhlMiwOuscZRwt4pLxu6kvh&#10;GNiVTIXlAuQYUpIVAsXFIK+tdctkcGNshuugq6uSTHIoWeHkSmYbv1R1Fm7AmS1MWSGDG9fBODNZ&#10;gJ7U1hJdc6SkkOGE4UQ4O4D2SmkmufVTmc1TlUwyM5HhXRL3cnaAiijGsaHbKwShNrhlshb5smYy&#10;KwUasFFzZ3HLZMQDSFRaM5mVgtoT0CrUGVsmQ/0wI9ZMZqUAN7JLhu1NwjstANwAb1hjK7pE5Zbf&#10;GiYdELvCDeCnpbkqXhRLn4S7M5NFl+D4yCE+11zq4DBlUgH3lw5uuZAxk4S1rJksuoSaSeoInLFl&#10;Ml9KCv5zC8g6jvvWKnxMib8DCgKU3U0ozfDdnxUyf3erJ8z4SI7gV1a2ebulZpD5mktNdwYZWpka&#10;b0cmC5mvlVUUP7mp6tpJYXJ3YCLzTxw1ykjcVPpgjS2T+adpwYKq+yeNm4wdUMiI/NFn0MgtqllJ&#10;HhvhBidwUMngRkTO0SUqysszSZsaawdkMmaSZp2OFaTbQxM3XaRqrVsmw+YiWOaMrWBCsfDIWTl6&#10;spCJG6XvhlYuqFCQriQNHD1ZyOAGQtmZSbXhmDNJtaR34hQyLHN8HItb0SVc6ElrW2MH6Lrg8ZF4&#10;Heps4cxkVgq6GY02qA63TKbONnRsdbhlpYC3qNt6HW6ZjEgdnrA1tmxg6DoX2pI43DIZvilS4pzd&#10;6q4zFgAvnyVwrKBChpfPRQbW2LJSoBULlqElJZmM6OBrrnV31i0rBV0RAsTRmclMRryE0h5nbBUn&#10;SiclKyeoi/DmAvCF5BQsbtlZAaJjYXSeFVQqpajX3gYoUFESVNRqG/NYqGBGd08jdkeFcZoQjHKa&#10;ODrMMpWYocsNESkQU6pMyBk7jmklQ/4JxjncikaAm1W4sPXtHHuU29vpuuSoLd0FNsl8boUMblbq&#10;GHctcyMMSA9pZ90KGdzeWC6HWjbNsW2NmhwlWcn8mSwaQQVdVkChoFQp56KUzjETKnhU11W+cLZb&#10;JWMLEGg0ZLLiR4EwWVgQtdNMC6AesdYOqAhSmsnSJdeQkkpGYRx2iTO2rBToN2TVTGz9T5NsveL8&#10;dbZbAZEScqLXgTOyYpKAuCC36YwsaxI14HLAVjjLedEIej/zprFoBOr+LBz+s4o+xbQjV+kMrWgE&#10;uDElzkRWMq2axa0qEl3RZnGrZKqEdKwtLhFNuwYwPoVhztgqGb3enVJDohWFG238rPh1JaMRII6p&#10;sW4VUEpo0oKG0iY7fyTc+H8Ot+zdsG3MmaxIVJXlOP0u6F6TPxKZ9KRkJXt6bcVBK6zU3m8Lmbvf&#10;CrCUs4aWh4ZIFioaN9AG3DFb1ZB56FaAr5qQ81h5oYKZrgJwZCSrBJhhtzrMMpWYEeF1mGWNQPc8&#10;ELoOs0xFeS7tGx2tVVCpdBW2Wr3w22nyr7EryEwZIysQU6pS6dJpjKxQwYx2286RXUCm2NUCZ5wL&#10;SKFSGxHCHc7IshIBSkMLW4dZphJGkkoCh1nWIeT28NkcZpkKsBRdSB0BKVBTAlRW9TxHdBYQtfVx&#10;wMTMQCL7lugIxenGmmUqvJoNWn2e2nhVNMgbptFas0wl91DFaQazrAu+Vf28tWaZCtOYKbEEJOsC&#10;0sby8oxpzFRyDsmHOSPLuoAaHwv9+EzN14b69j3RAjtFGPm/xsgKFdN4LWPpfM0K8NRes0Llr1mB&#10;noKYoCLOGVnRILY0FvAp0VwvZV+ohHcj1elMY9YF7GlCI87IMhWxM13e4TDLuoCWdVxm6DDLVDAj&#10;duCYBQWCqnsTLORDoYIZMUhrGrMuoHU10VxnZJnqgjXLuoByJEL+DrNMBTCDeKc1jVkXfMuavXAM&#10;ngpfveZie6sDUoGiIsB8ozGyQsVxRhWuo/ULGJWKKQwKh1l1ZNzDs2BYabUAitVhVjUI1yA45QnE&#10;95P+Jo7O7R4Os0x1TUoCqK2xqenzOA8LpQgsDVKoaIKGwWMxy7qALoG4n87IMhXWFZl0S0CyNUE3&#10;E+wkh1mm4m4KfE9HNxZYKtg1PtNhVjQI+denDkycJElaM5DlZLIdZpnqmtQyIuIISNEg9jRmKnsa&#10;KTNII3uu8jpjGiuVLSDbFRPDTmr35JxPY6WyRX9rgD6ZbRcBOcyKBqHxu1W7Sug7T6Pp5lYq283F&#10;20nMAHBQbWwtWiZDpJ8CUjkXx60z/ZhHcbPiBZVM3KwSVjJvZWyoVeyJU3N/IaMLgJUL0n2MUxeT&#10;1XdnMpMRYttK5k9NcHqGZm441pZZXMnIsxPUNhQkWbvCjXuSHNhgJaNcgoPX4VYxqdweAcLaWLdC&#10;RuabDoSG+cgNV2Vs3Gng2CKVzN8BBcoq1CaNm52xFVXC3YZgu4z9pqse537jIplXzy1uhQwMxyun&#10;NpgIVOVGwzPDvV7IgP9ZeS4sxsoN8JXFrZBpc+NPnu+3ikml5Yn6K5zrkkqG1a9eTga3rBSQEm4O&#10;tbgVMoxqNKfDreoSICMOsIjTMy0AO4AVMcxItHAiUzBFjUyNmcxk7GzukTPSQdgThZv6rDm6pJCx&#10;2xBSZyYrJpUr+9SI83xshYz5oHjV4laUAicO/fEcbpmMEwdjwZHJikmluzOa0uGWdQm+xuaen++A&#10;ikkl/IsWcrhlFfQMl80KQnKaZSnhEgQG53DLZEiJl8YmNlq40VzXSb9WMmwZSgmtHVCUAuA/gh3O&#10;2DIZd3Xq4npDlxQoKz4RV9E5J04h09joKeNwy0pBTpEVQgMlkhYAj50brB1uCyYVSXaaUXL9ZOG2&#10;gSKNsS2YVJo2Wu5UIeMOZGbSkZKKSYWIjWpISSFjv71QGej57q6YVFuXFDJfl9Q2p1RUccmrM7ai&#10;S6gExX51xpaVAj4OBe4Wt0xGNRVX9lncqi6h2t/SJc8zGdxIF1jrlpUCu5tbqayxZbJ2Y6S137KB&#10;oSoIQJjOumUy1BZlnQZOEdckbVMw4Lon2eGWyYTAQXkZUrJgUnUKO/utkHF2c62j4wdUUCohWk8m&#10;Cxm7G6S6IyUVlSpuTigZlzktANxIvjg7oIBZkX64OetWyBRwBbzmrFtWCkobWDlmxCmPjQuauHHG&#10;4ZaVgpDLCLMhk6VnKpY5trIlk1kpcEiSU7W4FbKnwJKcwkf2c5oSpP+5deXCSqYOSta6ZaWA7coN&#10;TkaClEKv8pHgW7yZzEoBbsqLOOtWyWiR5ySaMTvLR3KHu1NmuZLRFpLKnPOzu8JSqYFQo/xzH2ch&#10;wzBxcqTULJaxURrotMBZyHCDrW7j3PqTuT3lKmMH9LmQYeDRocKZyawU+EYUrBOfLChYUgFsN4tb&#10;0SXgq+U+GOtWyEDc0lfEGVtVCuwblLnBrZBRPYEScrgVXULXYeXqDG6F7JpyPct6Lb1RcY3UAdPh&#10;VnTJlpd1tHIBtD57oxs3rJksusQtegFdkXYA3J57F8YUMgWsVMV+rksKMhUHWhdFGzNZyDiEn1MM&#10;6nDLugRuXClk4McRwjQlOvI9j6ogU3URuxcxLGSAIIiXWWPLugTjieJAZwdUQOtzQChW5KlAUzFD&#10;aRxtrVvRJWp348D62JdpAXBW3lgFq5UM854eSo6lUPqlqpEGaTtHJosu4Q5HAIGOTGal8IyQjo6O&#10;c81VO61yYbLukDL2W1YKRJUpR7e4ZTIOHK/dCh3t87pRQUqa1hhbIYMb/T4cH6cAVDEKSS46O6CQ&#10;4a5TQmpxy0phc/sckCQpijQlShKqT9H5ur3KdgkQQVoAOetWyDBLaN1kja3qEorfrdO0Qlu3XnbO&#10;DijQVpD4WPjW2KoueYVWsMZWdcnrl8Jynu+3AolVfsTLdZRuqgT2iUc7uqSQ4dJSM+zYXKULKycO&#10;2tyxFAoZJ86b1w60hGaZSZR1mnoeVSGDGzcMOxZeQaoSssVfdNatkHF2c5edY5cUqKpvcxUyFNB2&#10;w8n57i4IV9z1l56PU8iIMtPOyslkFrAq1iv2pKMnCxnHDTc4OLv7ddYlWFxsbmvdCpmL7yZtlmRS&#10;Xp9Syee7u5JxARGxCEMrV7yqIrYOzBWMdf5I1B10DrdiYKC2OL6dsRUy3cnqtLagW1z+SCDG1m0Y&#10;KxktEpwemdcVsopBKfVqrFtWQYRZKP51LLwFs/rmtXWZE7cV5SkBy4IrbKxbgboqhkeEzBhbIWOb&#10;ohSc/Vawrn7EsJDJpfWiMwXsinrFf7bGVswZNfuwdEnFraJKCD45M5l1CcgBJbecdSu6hLiyesKc&#10;y2Tp98pBRQWBE1WrXVhVAmZFZwqZn4EugFf19MSDcMaWdYlwG6yAM5NFlwDJtdp2kGxI+01uH8kV&#10;h1tRCvT6QJk4Y8tkch+s1oRER9JHkqDiUm5DSiqZ+oKRWzkf2/PSwlWXvCkpfyqTlQwc6huu2HG4&#10;FWeFq0OtovTntfPrC5AD14aPQwghz6TPLZPhQLvcslIgPM8dsUbs9XmBy1KS+/zaiZljm5WxvRah&#10;s26ZDG5cL2XYykTDKjfMSUtKMhncXquXw6n1yj4p3MA8ORGMSqYum9gKDresFIhWEtcxdjeXXqaP&#10;hJt8YYdbVgri9sK5Vw2dX7mZUlIArFihVPc7YytkjI2omrNuFfeKUrD6Gz0vZEjJK8sPoA1GmhI0&#10;F7A/Z78VMuXRnjo4BVpeVW40RjJqnCuZuGnjnO+AinslQI+RZ+zuQrZxc5p3EHmoY5Nh4nDLZHDj&#10;rhBnB1QAK5dxUOPvcCu6BGtSR74xk1WXENRxkKigqNOUkNsF32ONLSsFGt6gJ62xZTL6Cz63MIbU&#10;5qePVHsdrhdzZjKTsd+4PsmIYBB7KNxAIVnrVsh8XVIArCRfwU86Yytk/tldWriySRXHNmaykMlM&#10;sFpcEEYuMwmG24mZVzI+kVPZ2QEV90osDkPIGVs2Z+hCQTDC0VwL7pV0jFNhSv1qmhLKSynKdvbb&#10;gntFAyHK59ZrIaMwkviktQOyUuDgYL9ZM5nJsMwpkTG8Reqm0pTomBJg3BhbJkNKCOs4fkABsLID&#10;kBKLW9ElLzExnEgv6dUyNgIhlpQUMt/rKABWDC7G5uiSQuZbeAXAilbmYHSkpJChlenN40hJAbDq&#10;gmkupjakpJBx4lBY5ey3invFTiCy7HAruoQ+WFY9DlNQpATn1GnjXcmYyTdWjdjzAmBl3V4SN3fG&#10;VuwSsHvEugy75F85O7tcaZbcuk5F6AmoKiuz6pRgeQQegP3YkA3ZLy0DrQd59l48LcDcvIBzUX1f&#10;vpMNFuOHwWCQm2TWYgX0SjNXwy11CangxvNEE6NYyVoUJZOdDM31Cym9t7kS93o9XwqJiq+vDZIb&#10;pxoMipUMACt6kn0zcwuyKkWG89Vwi9w+qleQ/CD2LXGv1c9QvU0DwIoviDvASEmQaeQ3IcG2ARqL&#10;nWSUUORpbOySALAW5kzFOkheboPkycctrPYtdAk58hhrZt86mc5GIAbZBon6cVlbSVaeXkppGZns&#10;SoFQMhWDlUx2MrQW7km1b10pEJKEoZLJIKN1faVM3OuSUY6VlTR5VPi1+gY8ONxqJRP3Wp1rTDYC&#10;7UQ6NywuLlQxtwSwYjvhjRMymWTgV6mQYriFv4T2Fqr8OmZIzE2io1+Je0VMVFuYQWbr+PGE7YMk&#10;3x6Um1nJIEOZOJ95VmQFb+O8oUlWFSKVzTUrshKTV1ISKsgWBCUo1VeSACjwULOSQQZOSlU4oGxu&#10;cAMLrN44SXYQ7TOIfVAvwQ2wpilpNsgAXNWS3GuuBLAiIqryF8q0DxJuVVZLcAu7hJqU1H0Q+5a4&#10;V6xeohaGWyqFCypz4yTuFRhSNWYXcwu7hKdptZ+9fwkn7pVg/qV8CglgBd6ARWO4DV2Cs13NrRsY&#10;JIWjFtTcggyjiz4oZiVTKfASVvZkwGUrKZ9sWsMtlQIRGZMnTAGXfgKePFWUpzcBrAzxMHkd1NMK&#10;bhUkUXMLXQKcSBW8fo1qrtV23ZzuBLASD62C4/cnIMke+LBRCvfnLQGs1RxV+YKSDACAQkdTjKVv&#10;ALuvmnUlGU/1j2ovQnCpc6vXgzpvQYZ3Em5qJUMp4AkC5Gb2rZPpvEWw0DE3UHjqBAQZ72Aq+Bjr&#10;NQGsOHUQSjO3roJQXJRGM5orAazc9z+mDgaZom1JeAnTRVSdt1AKGFy4es3cOhkauTr/mfMWuoQS&#10;kF/lwwvcKx4MLm+zbwlgpe4St4CYW5CRjUM7JXMCEsCqI2JBhgcbw9ysZAJYL7LJ1Y0TZDjHuKcU&#10;t9AlOpIZuFdii0T71L51pUC8m6NjItABl8UGoh+x8aolgJVggIsJBxncCFGZ050AVo1CCjIi0O8f&#10;dZv+dKXAhU9WrHktBhmOOKqjq7l1pQAuiEabIkeMUG7XXLVv7nSnLiluam6d7FdKFLcEsP6upLnf&#10;guxvKylw5q8AsGLKUD7DaK4gw5xk/c15CwAr3NhvY5kHGXMj+cfoksS9Uum8ukreW3hBVvWTaKEi&#10;bpzEvWpcUJAhJXQZNCcgAKycAIkLCjLC/x/OjplbNzAW3DpZodNJkTHcQpd4Kelki5XsSqHQYw6r&#10;lrjXX5lUc+tKoc6bylvkOuua61XJPyLXCHOikeHTIf4pPE9J9sQTqCp5ApkPbiDcTNHcJHvynFPZ&#10;djwzkhv4EqG5kgzNxW0qTjc2bnLjTSU0V5I9gXC/MZ5uX4vcg8kN00RoriSDGxFQoUto/5ncsEvE&#10;jZNkrCSRcqGVKaSc3OjQKd4BSabvAM5lcnPx7iTDCnooXxAluoMbZUjMjZNkxe1BsElISVcKrD5I&#10;VCWTnaziWqptC/VKxtyUzzzJkBLawQlbmbKwyU1qriDzmisArOU/4o67txSwedogCcn/VPe5+31L&#10;3CuOdtpqGW5dBcGNZCO1kqFL6GGmfHgUc4+5vb+qIdOZuFc/t66CkJIPaFGzkqFL3jTfNdbrGXDZ&#10;J12BaC9vuIUuAW5Ajr3Zt05G+i3FZYWlQOPEtgFUpEW6zP0WZNUAirrMZm5dKcANFaTm1skILRLa&#10;NPsWAFYiVMAnjeYKMhrm4cFQ3EKXWAuPqGzbgKpQd5pK1QTpGln5FFRVqSQDF0QwX7yowCcHN7xx&#10;Bq+cZMyNy1utZFcK6Ei8r0ZKAi6LsoObmltXChVEUJkWJAS0JcHPBTRUcUtdQuFik5GGgyS5UdHF&#10;WEFHVwpVr0ly62TMDW7mdCfulTok3MNCcwWZ1yWJe6U6VIGqb9/dyFJfSarHkOAqNFcAWNFc5CgZ&#10;XRJkpck/SiYDwAo3PB/m7g4ybC78JWpuoUv0jZO4VxDVWF1mJUOXUJai3NH3+5a4V9AOpBEZbqFL&#10;9N0dcFlqnhC4UyvZlYK38AIu6y28wL0ySM6OWciuSqo4lPFynYF6hReAccOrKxJ4VarjveUamNfi&#10;pR7BQQUvhealNlNXB2SMKoMkqHDcVfHn+3kN4ColBc2hDiqQR+hVwyvMisq5Mqo4wK7UaFLd4cHJ&#10;9zUkNdUkIidVWRRuXl17/HYeFaEULPY2wh9eVMYfSdnfRlW8TJGNpIKXk8Ms06r3q+ubWkODk6GK&#10;Vp8X1eGcHHaqD3kfyiaIyq7UIXLnK6g+5As62ehvGUL9KrGaO7mtBryqbLw4y6k3CGApOexU8HKv&#10;pgSpkiil3KtBVcUBDLKVaFVbDco6VFWH+8s5qGClkAH4PzqvN7yMIRBUaHnVsYKs084LkKNpu51U&#10;NSslG4FppR7caeAVOL/bCOHFO1fIYUBTSYhzZzmo/Bp2DQDUQbUNBbvX5uVlo1sOQE1AaRk57FQU&#10;H/gA2rk/ywlKxXNiwoXE0Pq8yvwyNkAiWVEBBshKGn/wwhoz80pAKqVK1ZMlqHjoVFra/RomHLUK&#10;uRn7MKjID6j2P4JX6A28Cup8BYRV2zYBRSUpE0CRkMOgKv+FupcDv8rxLyT2ve4NqqrLb3DAgL6a&#10;RNFnu9AeglenIqOjOkuL/eoa4Mkr2MlGUFXAVLm9A4P6JPJpcOk8MfpyoNl+DEaKEj9BRt0aJfVJ&#10;VW8wtYxdCZQrR5nZgVt9giGqEkj3exYAVMw25fEOIvohI4rmPAf8lNVQ5k0QVXMz1a4c+GHbMfrW&#10;KpMjiJ4UhlV9PbiyOi/sZXOcg4iSeVRvUPvVrYcCyhhBjCqtTzJNnA8zYKdA4JQrIIjI6SJEbYQ+&#10;sKqkYnxMEUeiH23lEXpAp+bRnJhTwB2mQiuv3WBG004C2+KEhRao2sbmBREFWmnuQChKlJQj27WP&#10;EV2qTJykopR+lQe9n1kCTqkJpBx8SQVoq+LMglk8WLAgCLLdX2SBUgXnQqaC4dWVB+8Oil8YXp2q&#10;wgtK8BNrShV9pamCimYvVC818+rKg9NCaqiZV1BhojvrLYGmRNdUwDGpeAEruBwOkS73XEmm+tmg&#10;4kCDaTLLOBSBavhISKAP8VH4QcUs1MfjiQ1n9iyotDUQNVmpjFQZUuKQhdJ5WDsnMaZW5Q8qa8El&#10;xLQiJmZmSaVt00SY2jMdVNroTnzpBRzA6Kqg0o+JRJdWyS3Fq+sP/UhKbOkPAAK1Yf3hoh9/UVH1&#10;YF5OOLrO0Y/aLMNqnRBBRYci54QIVClFbi7T1YL6U01R4bhAmQqlGJjSX15KNrrqsLwoodNGCGig&#10;gBu3aiqpyD2kFtX9vK6EoWpe3VopXgamRk2CNi9ez7yszLw6FTBNahuYefVHy/lm10WXAgrftRHC&#10;i6ef4dU1ALyqnJ3Yr05F2LmssFs7kRhdGyFOSVbR8OpUhMMqtCV4dQ2AYxcnhOHVqV50tSZzTfDq&#10;5gMOa0x7w6tTAS8gnmN4dQ0AoI0aLoZXUNEdyOgN0KJtvzDrVbf6pKouoYzwfg0DdIpZTz6emFdQ&#10;nciGWsPAjhaMwdRPI4eorQZ/nSbxjPhSoyLvssAn9+crqAr8Y95G1IpqvEhyVhjJpMIZU1ntYr9C&#10;AxRkzuj5wJqyWWQLGl6pAahsZWQ+AKpAb7HyDa+uAQosxC6L/Qqq6jOieHUNoHVUVFfVOirQolrP&#10;B5XW81FalSfpy6Bnifp26a2CaQKqSzWLRkXJWPq6if0KKkrBVm2Fe5kPnOjJ69dUisLCaCPkWf+g&#10;qq3g1fVG1UcwOHVi9MHrBbjU8Op6g5RaFaQiq7vzouufASOA7m9UdOMua/n+fAUVaQxVP1qsYdcb&#10;wKwpKG14dSoKHCjgA1U9+rzwBZjajklFzFOVrQR53XjpezmoyMVSJdevQIbCi8U3a5j2BvtlbNHA&#10;hb7AU5u+uVdQ/Sa5CJggfaf6GgIVV3IYVEgvdf6EHAYmtLpjmsq3VC1vI8R+5VwaXqEBfjP6xH4F&#10;jpSu1hQKNLxSA5AUYN4pgSKFFxhNw6vrjRd+GxPmAwcXa/gl6dbwCg1AEWBCx/c6KhCkwANUo1CW&#10;rI2wkhSVbRNU+iwHgJT8SEJ2Zl6hbUpHKZkPDVAlqY09HwBSrXsDClrADLdfYW9wp7Aa93dKQEGx&#10;ox6m+gEmdd/luivNGgYUlJOiIqW4TzuvKlCi5tX1Bgl/X/WuDNgpdhTF5Mwadr2BfUhhEyGHASCt&#10;ltJKRyWAlIrL5Vq6P8xJVu9stYhdcQCL+6hOZjx1244BcFHF4rkcO9W39tmoqSSrdrpGJQYaFEwi&#10;xpRaxq47cFaqVCfEoc/M71mQ6T3raoBCQNTfNZoqaqTyqDf513j/+sQ+JfqGV5CxY8r4DTwoxZvo&#10;Eal4de1BcIoxihMdgFC/iEGmF7FrD2JupRfFiQ70KWpAeR4CEFogBpUICmys7TOeB8crtMCDaZnS&#10;UqTid14UsjLHOQChBBMJrCjh6CrnpwDNRjZCB9CWVjUQAObQ5lVV6NW8ugqgXNzb1Dfgad1Z/bbn&#10;ujcEAg/6xSmtAgJBBZaGwkRiCQMP+gVRoJRvUNVRVs7RwIP+VMdQczkHFXFw5xxNPChZaKasOIVI&#10;23b9rdmDWcOuNsptbtDMxGw7r+oiYuyAwINS/QsrUWiooCK2R6FEM69+/t/ABA3CGDBFmxcPAZbD&#10;8Orn/82jWRluWQD1dagAKUVx2whJLf0oh0pQkXysqlVdgSGlkgfAerNfXW1QSLyALfd6I8Cg1T9K&#10;2aNBxRKqjlqkxLU1JDzyUQ6woEKF0uhTzCvAoNRiVwhjqt20EVJqR9VrpmxNo7pAIqmgSlBR6F9V&#10;RSQ61Hn9rV/z/fshqHDelga4l40Ag/KQKxiS4NWtDa4GVReaQFSfF852AxhJqoMAqckKoyRh44Xn&#10;hkRDM69ORQ2Ccu2LNQy98QY/qnh1Kt7MaETDq2sAkqdUQTHMn7YadHfhijW8+jsFbArGqFnDTgVO&#10;h1xvwStwoJ8feiQYOQwqTGU6cBheXQNQw8QFtAM8Cjawynney0aUKv3ByaH0fFA9cd6ooErCQAmC&#10;q0BiUPG4IZHXzKtrAKoF0XhAyEYWN613r9FRgQKl3DfN4g2vrm0wRV2gY0BHMVKUFzHI3myyOcuJ&#10;AS2Hj6mvQhOEdphPMl0MYGSUJ/3iyzKHOci49pQzO3GjRJyqZev9pRJkVGZUZzkBoBWmMzkQ4Bva&#10;GmISKBs78Z80HKOSkZhXkOHnVE/YgH8CQJKyEWRWNgL+SZu+CrmZeXUzBWVjsgRw8raFrxacClSc&#10;ZGQMmgonVJMOXp8LA8zMq5PRwk45mAM0CmwfFLg5X0FWVcuN7g3452K/Qm/Y/eqWA+YQjhuDagvU&#10;KEpU+Q8DNFqo/Wrxdq83guzERSTsDdRLl41HVWwQvJIMvWHu5XeARrmJPqQW3M8ryXDRmzcRD+SY&#10;1/OtDN8kA/Fs7i/2p/HCz84QzbQ6lXQtv6NoaTUaNDGwpPpbdbx704akxzatT7XFULvVqawpSo3e&#10;zgtT9FBL2KlwtKvnMrdw58Wz0mj5pCIMU/GlW7P3HcVK37S7MVGHpCIDkteN4dUfHCQzArQwYtip&#10;6EmIcSN4BfqTqnHVeOBWQ5HE1VaeYnOPj5lXoD8pXn+BoBW8+uOGJDxV6IyLsY2wioZy6QlenYpO&#10;WA9TghuzqfMihGiqnCXViyLtpsgD/cmSFy9mM69ORWHlKr1yL/OB/gR367R8UCHxFFo2vLoGwOlY&#10;RqXYr05F31XlcngH+pP+O5XCK3h1bUNl2MrvFmvYzY0D5KLbr07F/Q9IwvDqGoBc0ELdiXl1Kpps&#10;UH9J8Ar0J2YvyeSCV1B9WEGTI0gN3ibz8HoYl0NSEVqiJKyZV9cAFMtSFja1zNoIbQErAmuNighn&#10;tWG536+gohy4wkixQcHreJh8s6SiQvrTFF+ipl7nRV9rtKiYV6eqTpgPkcv8DswoXQdVfnFS8R6q&#10;nnf3ZznQn7i+wbWaeXW9gR8Q48Hw6hqAp4PqEoaMt5Un9gXm2fDqGsCmxRLT6LwwldX5CvRn1To1&#10;Ih9EyKCroYJ/t40QsI0ysYOI6DK1pM0aBvqT1kjGQcRPtwECu6fao5GNQH/iqFTXVxDRgulQIQ6O&#10;bhsi7k1l9gYRaCC6YJnzFehPzokpNILN3wbIfpEOo9awWw5fqlYoOexEyCG5mUo2ugYo17JAA3Dg&#10;Y16YKXRHuNdRgf4sDWVUVBDVvCjPaXiFBmANRYSeqmQ5r6OO5f28Av35W0DFLGJQfdHzSvcG+hOA&#10;Lw9SoeeDiuNF2q6ZV6gAYhWXuSsDM8qVAmjU8Ap7A72mNiwwo/D6GHcvSbB9m8HCG+hBUlEFVBUo&#10;ogNF51WV543QB5W2oxL6yTvFRFN4LbQRavswAaOkkRwCpEcXieTF09fIRrccMDcoyWNkvlNpGztw&#10;n0+UrwHOkcLd5oVvDkyQmFfgPilDhVtEzCuoaC1d5TTudVTARXF9k8JoeHUrhd2jwKHh1fXGAQZG&#10;+YgCLMpDiqokhlfXG4QP+M/Mq1OB3yJJ2PDqegNUajWcun87BFiUYAqxNsOr6w0LtyEO0uTw1x9l&#10;bIBAi+JYAi1m5tX1RvnZDISeGohthG/yA5VPL6h+D4qaV9cAmDYP5dMLtGj5RU2+NDiUNq/CEbo1&#10;7FTa3xvATxquVHbrvRwG1a8f26xhAD9BtKu8gHdQaf98AD8rBmv6Cr+DSscdAviJSx9noFnDrjcY&#10;nkkpwrvbROOJxUb7UsOrk1WUSG1XVwAFCa4hCtnoZBX9Ury6AuAlRQzN2DYBF5VoAEbU1xA/G0EO&#10;M69OZqOVgRYlCotn1PgPgwwM7MeYNoH7pGUiTgc1r643wB5hEN2bAIH7rMayBcS4l40gM1dXYD6r&#10;IQvAVMOn2xpVScNMqVsaxId55ilWnQzvq5pVP/pkYYB9UawGmbpMAidarctVJide/3ZIyFgyFfU4&#10;6o0IpN0X3JzZrU6Gsaacr4ETrUKBzu0VZL81Voxo9KOPwvj+KA92VBolSmHwlLgX+xri6VTZlUkG&#10;YNl0iaHDV/JymJ4kq9L8xrGRiE+LVSJDoQ2RyqTq5hqIT/BDBu/1DjK7hon4BF2qspdxjrd5gRM1&#10;aV/UAmhEZLPQc9zojSA70FFqv7oCIED0cNZaAEUpmGawgFRp7/MC/Va16u5vkyQrNIU4ywH4LNu6&#10;mu8KXmGgWF6hNwA5OwsqcKK/1rWZV+gNIgc85828gszOK/QGdda+JvGLRMq+zSQ8m7syAJ9kcALP&#10;M3dKkFWnZCMbAfikVTKxLyOHQWb1fAA+CYqC61W8ut6wVmjiRKl7Uk0i7mU+yMCWmMIsNITtmwyv&#10;ymgVvDpZVeAyTuXEibKAuJUNr65u9BqGAkBrVKF3Ma9Ohu9FBYgGThTbRr28gowcGGVHBeATW5SK&#10;7WpeXW+QrG+KBAKv77KBW56MFrOGnYzLwjiH8C4GL9BUJqEtycqcFzrqkzhRYonq5ZVkP3hExb2M&#10;KPR5vbGxTdfOJPvy5FDzCnuDUhPKW44l3oeIzWaivfx2p+LPp3FtDDJcbIfQ9MQLBzPwdveSOMge&#10;19fEvujyFMzorAv06FZ1DDJcokYn0pskmIGoMgk+g6wQZiIK+wm0KCVM6MQiQjeD7KBzjtqzrgZg&#10;BiRIWDg0zOwLgilgVDC1PTrVhyRwU4hrkJEQa+xfbtbOjCLZXJpCQJKs3I5GgQRilHr+J5Fpwyz0&#10;Du8cYPe3fiKSiGNmZQ4IjT/IcPQbfA9GQzDjLjM1AgZZ+dvVzEKD0M1GvVlIWOpjxBVrDFNgvZ2K&#10;R5VKzEoy4vtfJ/qhQbjZVd1FLOw2xgPRN66wT1QNfeIwepjnWJJRKrtwSEIaQxXADBi4Ef1OBjPe&#10;p4JZYECxI8iANldMkoEUUAIS0FEUKgl/ZmZBhnv6epk3NF7svtVwe4DZub/QggwUGIhJkQH5CSBo&#10;lUUvY1NwC9VD6046H5lt60oE2MNvRR7BrZPxbqxLzXDr6gBuvwan4NbJQINSLV68lwATxL5VEwfx&#10;Nkuy0uAqvQNDLLjhJTDWfpLBrQoHmJXsDxKWw3LrZHDjwlbcUiV86fOhTkAno3P4o6BJ93orcKHM&#10;jWek2bcgK8wwxSUMt26NVA7w02RE0uC9bXd5Tip+IuYWuoScBZXdhKnzH+PWlQKJVIRd1Up2MjTX&#10;oy57MbeuFCptqyy0+9OdsNIqA61ut0CIwg1/qNGTQeZPQJQVPcDCo5nN3LoKIkgJGtict0CJwg1o&#10;tNq3roKe1AUrXK/Yt64U4EbgUc2tkxEU/W2NKLh1pXBU6MZ4AtHB/QScB4rSyGRAReFGCMGYJUH2&#10;5MEGyFSsZIBFi1u9vu5PQJDBjZU091vARWsl2TrDLXQJRYZVL2eQXm0DvJQE2RPbunID7qUkgKb+&#10;BAQZJwCAqpKSbmDATZ7uwJpyul+Pw9wBARv1mivI0FzoBMWtKwWvlQNvyt0NN6NLokAp9atJPDV3&#10;QJDBjc5Dat+6UoAb8Dt13jqZX8mAj8IND5XRk0H2pPlIhUzvT0DCTgHYl4l9r0uCjKBOJeQabl0p&#10;ICXYJebGCeQppxtYopHJqDgKNzSeWsmugrilflO1xEqmXXLgKDBSEuhTeqRw46i5DV3yW/BR7Fsn&#10;IwBNXU/FrRsYWK94WNTcOtmT5wMVToyUhC6hgJgqqQiku10dcANCrWSyGxiVeVGVTsVKdjIKSxBN&#10;Uty6UsBvSuBFcetkVWLSeQoDUgo3YHrmvAUZ3HDJm7kFqJR3N/4Sc96CjDbFgD2NVg5YadmgeFDE&#10;vgUZbV55viluXSkUZP5joofoty6T1C0CqyhOQCBSmdsv4PNeJoNsMbeuFLx3JkqYLvatKwVW8rf0&#10;jphbJyNKQeMao0sClwom8Bd0J7iFLsGfX5Xq7u+AgJgWArHKugpuoUtok4Mr2nDrSqG4AfE33DoZ&#10;YGf0uXkHBMwUbsA/DLcgq8gIsVUxt8CoIiV4nsyNE2ReSqIyKXY5mktx6+YMDRFwtJvTHbVJS7R4&#10;CIh9CzLiuBivilvYJYB9mZzh1smQLOqHKW6hS6oqt5OSToZVQkNSxa0rBQpdMDe1kp2MAA5IKyWT&#10;XSnQeQgcvokHBGKV5zM1otXculKgiSM9PtW+dbInJdjLwLjXXIFaJXxZlU2MlHRdcnC7lVvznlsA&#10;UHlOYdObuSUZclyORsGtO1HhRrqA8WAEchWVANzDSEmAUCvzWtW+I+u/WQo4Jwkrqrl1A+N48epQ&#10;VlCiV3kuUivSrGRXCgfOb3z0QkoGfrVwr4pbVwqLuQUZDhOC+GZuXSks9i3IAJS4qFHAUQ861tYG&#10;3FsKSYbr6WVqP1JBuAsXlyldZwy3IOM9S/85s5KhFKp0hvJPBpL1wKDkyS64JSgV51jlit6vZJJh&#10;LFPpznALXUJIkhej4RZkBbIx9Qvpfdr3DbWFhWG4BRmGCRhpM7fQJeSnEEcw3JKMRA51dwemFVD7&#10;t/rDin0LFXSwb+odEKjW6m9OmorhFrqEWH6ltd3fOFHItCqM01jOcAtdgvtCVWkGXNqlhNi6QlgP&#10;MiqZUh3PzC2VAml0CqcQkFjOKJpS5N99At2K0wOoutFcSQa3L6Hk232jtt1/ZCUHGbUx6GVnuP1B&#10;KRgpIU7aB4kTGyvbcEulUM8Ocd44y50bBsbXvBZBHHUySuu9AFPcnu5BRuWP6lUk9i2UAtEf1dke&#10;8GcfJDEEkK6GWygFuBFMM3MLMripLF6OSR8k8U9VyH6QkdUk5xa6BDOUnu5mbkEGBImQgFnJ0CUs&#10;5I+J45B53pcEW+ZB41MhJWGXPM5T2SWk7wQ3tLLxmZMp0MkeYGtNPGCQ0T5HlXzDIR/cKJtlgN6D&#10;DCRpAUXuVzLhrl/ubje30CU48FTpPG7PNjcMBW4uo0uCjEZEP2g8M7dQCo8qGSvubmqwt0HCjUYE&#10;RpcEdLWqRV0Gf/2TZH7fui4BGFrvfHG6Aylb1Tor3CqkpCuFwg28TE2An8S8Ahz+8FgR3LpSoDDQ&#10;A6vXzK2T4ULiwAlPL4Uz23bjsCIAavRkkMEN74yxSwK/CjdW0shkkMGNpTRzSwArEcmviXVQYKot&#10;CQsCOyMlCWD9oZieqebwE2RwqzpLQkoC96qB+gQF+9yqtIBBouLtbmS42t+qpWSSlaudh4CZWzcw&#10;nhhqAOjFCYiKqxXaUngu8AV9bh+uABNdTzJc7VXW2MwtdMkHdqYuEf7BNki44VYzd0CUQgU9SdzI&#10;6JIgYyWPKrB9r7miGCqeiOqmZPatq6CCRqvYIsZSWxK4kTllpCTImBulhszcEsBKPoOqK00IrA2y&#10;oPfExMRKJoCVvMOXiXcTAktuWF2KW1cKVMrj6lYr2ckI7pJmYU5AAlgJPaDyhJQEGdzqnW9WMnQJ&#10;clzd2e/fb4F7Zd+4cYRPAcXYNoAuieQPq5XsZHDj7lbculLAz0iJWfN+S7jsxQvHxHF4CcXcyGM1&#10;jUGSjLlxAMyLKgGsAEqraInYt9QlJJEYbCiOxZhbJfSZlQwytDI5Q+a8JYAVVa4QH2xTGyTcWElz&#10;mwbulacKL2E1t9Ql9fBWc+tKga0Gb2C8M4F7LRBMBZvub5wEsFJKn9tbSEmQFbcqeSC4hS4BOEMT&#10;CcOtk1Uaj2qogQHZtpsIldRcQQZUCq2spCR0CVrZ+RQC90oIgQvHnO4EsHJGH6b0NKeyLQnc2DbF&#10;rSsFiuN/wYybfetkcOM/c+MkgBVXkCqrzW/n3BBls28JYCVF7zTxN17nnVv15DKRFbxajYx6EBQL&#10;Mac7yIgrosrM/Ra4V2rIUbROcesqaMEt3jioEpVF8hO4V97chJLVvnWlgJOFxFFzv0Xd1QKw/ijL&#10;PAqvElh5VjmJ+9s0yApexRta6MkEsJJHqNoPU4ivCVfN7aNewlFGtYBqYI/N3EKX4C6h6piZW1cK&#10;ugoQyNOcG6fbaK4EsJKPproqUSAzuUmZTAArXQuroNq9lAQZ+0acXM0tdEnZF6ZWCfXk+twuQLYG&#10;Q/+TAFZbKSrJ0CX17hNSkgBWZFLVVKIHS86twhaGW+qSetKa+y1wr4g/p9vYXFFWFX8Cd4DRJUHG&#10;Stq5daUA0B8DVnHrZMxN3qaBe6VGJT1TFbfQJdQgu0zGNcDHtt2gUlyVyiQre7Kard5brwlgxWML&#10;Q3G6g8xbrwlgJT0G3KXhFnYJfQWeT+MNDdwrKwk211jmQfa3uRmvWgJYq3yc45Z2CYpLvaii2Con&#10;gKI9am6pS5AaBimkJHUJlpqKiEVxV69LouAqKUquRhvd59vBqYsbz4eZW1cKWApf51cO3Otibl0p&#10;gJP6qVIF97dplHgtPckrx8wtdAmdFF/Knky47GWlJACsWEFgzszcgoy3KUfA7FsAWHHz8jJS3FKX&#10;WO9MAFifP+yb0lxBBqgaz5PZtwCwVg2e6s5zLyVBBsyZkujmDggAK5FMV73nJ8iICdMxQ3ELXYL+&#10;cVo5KreSxUYEWklJKIXKfFB6Mkq+UpkIcLTi1nUJzRhJATVaOXGvGmGVuFfuG5WRhl7sehLVVWGE&#10;+zsgAazVm8rUU0AJBzei64fhlgBWwLKqogiiFNw4Oia3jxLxQcYJMFWSB1lpBfXKH7hXHJQqspJk&#10;lZRpqlpirMbcKh3HvAOSDF8EgC4hJYl75dQAQxKaK8nqzlenO3GvAFjf6o2TZOTt8oAzcwtdgkiq&#10;THkaxvUNwOvhLPPEvR7kPihUxCCrUL65cRLASj5Ilfu8v3EGGY9MkwFKtCGXhCKhSiaDDNP8NLGO&#10;b+JeH6SgGxTSIMP1TXrlvZR8E8DKjUOW0v1KDjKQMwWqvtXKJMm1lQQ9hmNZcetklRNeSeiCW9cl&#10;WAqFqDNz62REaAmICX8J6W4xN7zRRk8mGVbQWUB/MbewS8o3YFARpA62QWLhFcLBcOtKoVLeeQub&#10;lexkRPt45au5dbsEy9z58PDG9LmVB8Ogx7DoGhki4nx4ScY7wHLrSgFueEOF5gLn3QaJKmG/zQkI&#10;3OuTzCYV7SO9N7k578w3cK9VtA+1LKQkyPxKJu4VunqI3d4BBI5jboUnMjIZAFZqB5csG26hS2qM&#10;xl8CzrsNsnLJlXcmyVgRFzf9BoCVIvhVNtTMLXRJGTPGnqTwSMyNjhEmAp1kxLtx2gqcOc7u4IZP&#10;wbxxkkzH8rnPgtuLirTiJZxk4EvIklQy2ZUC1wYpauoEdLLippofgzvtc6OKLa17hJQEGXcAHnqj&#10;uQLASmarKgLwDSqYOUAjGN42NXhRBsPMrFOBDOXmMHdpwFcru16ZQEEFxJZVNOZdgF7xOTodGVQH&#10;S18Q53ubJMCrVbFVqZGgAhj9UMnW2IBtz37oi2GqMyaV9nB9A7qKg5E+UkZAuu5ZzKwrERqMAdEx&#10;zDoV+aL47owOCbwrHiB3ZQcVAsL/DLPArdJwkVQ0M7Ug0xBs0rGbhFQeWjWhvjcQggwdgvCbYx24&#10;1SfPtorFC26pRFAHxr31fXW7AtUPsERx62RVyYVenuJgB271+cTFbtIVycJoGwA33qgCngAqvJFh&#10;jmBrmUs0yODmIKHYA8ENDaGUf5D9DRKqVrKrBAw7TqkIYHIu2yDhxl1vFHLCXXk4V60+IZOhSn7h&#10;rmpu3a7gaP++GgS3TsbcanJCJgO3ymMDv6SRkiBbcAtdQk6lgoTSkif3jcvN6MmEuwI++lH7FmRe&#10;SgK3WtXgVfI/SR85NymTgVvV4VLcG8mNx4Y5AVmvFYysKk6K8k5udm6hSypTQunJAXe1WjlwqwA9&#10;aDZlTneQcb/xJDKnO3CrhDfohWNu0yCDW5l35nR3pUD4nriAmlsnw1LgDjDcArdKRVOsZDO3IIPb&#10;79VxbyYHbpVUFZxpRnMFWV34qvQwAZQmylXMjkQQcQcEWaX0ASMT+5ZwVzzXznkdZHArOLvh1pUC&#10;K0lesXFcJNyVB5gq0c6g+kq+MTCUPRlkSMmvL0dISegSjCDUstm3TgY3+SgN3CoGHheqkpK0S3Be&#10;mwDmN+GueDMfypUQZF6XBG6VcvDAgdRKpi6xjovArQItpCiRWckgw3rlBBitHLhVf5sGWVnmuL3F&#10;eQvcatW2+SiHU5AtuHUDozRJ9ei+tycDJestvMCtVueSlymUhbOoKQW4ucRPXqKNDFsZf46aWydb&#10;cOtKAW4MUnHrZN6ejDKv3lUeZJxufArmHZBwV6J8zi4JsoVMdqXA+w2HmgDqU9u+bXdxK8TG/R0Q&#10;uFXa2v/6Tu9PQJDBjRvHvDoS7vr7WjR6MsiQkjJfzdzCLvl9CStunexXJk2aKem5bQPYt+roJXRJ&#10;kBU3VdwGPH9wwy4xCbtJxr4hykpKulLAF8S5UXPrZP68BW4VPxeRf8UtdYn1zAduFdMJ75jRXEGG&#10;FYSbS61kd3zgn0SVqLl1Mv8OCNwqrgIKsRmRDFVyAltVJlfAVstfq6zJoMKpTPkXYycE2JVmarzf&#10;xMyCCt88m2YeAQFaJVW7TJl7HRlUMGNmRkcGZpXF4F1kmHXt4zEeAVn9sPgqEBBUMOOlqPasqwP6&#10;ZaiOUEQOm6bjyvhQyEso/wCs0gdYFbXBCxbMKIdnEgfBrzUyWvMSmTJ71qkoQYs3Wy1j1wVEU/Am&#10;GGadarGMXRegGfFvGWadiicbsXRzzgKsiuiX3rk/Z0FVZS1r9e8tn4C4oghUfQ3wZG2nj4oAqAs0&#10;oKo4LFzkJqgAXTMztYxdF9BNpajEMnaqg1qMT5MRT7m0tiA0q1KNMpIKICHRJnN7Bk71Ql0p3GJQ&#10;UW6qWkobAem6gBZvP6YUKTiCth6AVLlkFLOuCygSA7zb7FmngtlRhVSE6HddAK7sVBbPgLairlSk&#10;IaCt+IKrPICQxtAgbJqqMvx8BLT1ejyfBvkzyKpZpEqVgq6rA5qNoOruJzfIKBjsENDQ9afJSa8q&#10;44wcZNwXuHWFTELXVcKLjH1z0wwyivhiwYjDDV1XJS/AtIeoUjLIeMF+a1VuDwF03bAgOUsV2x5k&#10;sMNmcrPrigHnm0LTwq6TVbNb9a6HrquGF15aY9kNMjxUpFoJawu6rlJAgSqX5CDTDSWg6+qBu4NW&#10;S+rcdbJq5v5j6gs8H4FWrZovBi4wyGhfTm9F4beArmsVep6raOkgw3H0Q21NcxASr8orxcATYNeV&#10;ETc4t7Fj17UKTVBVsXTYdbINu65VcLCoru6w62QU4kc7uNl1rUKnB7yMRjITIEvcR1UsYZihHoCy&#10;GFtvkJEoR008dSMk1hXErGnkAruujHCVkEzg2HWtcvjZdbIqhaDwHgwz1AOlEk2q1iCrIqOEW825&#10;S9wqZUtYlFvLCKs8ULJeVBK5inlvioDBrisjTBWSOAXECrquHnjdvi/hxh5kBFuJkajbPNGreCip&#10;W28WM7QKChNnhtq7rh6quTUFGAy7ToZkchLUjRAIVtpZlOlt2HVlVCXJeR2r2XWtUu3kTV1N9i7I&#10;qpyOKfABXaiHi6QOJypBxtzecjFDPZD+aSoQM8ogQzfQqlQtZtcq2LTqHQm7IKOIGG2UDLuAsoKk&#10;5JFgRCXJaHHN61qxC/UAO4MQIsgRZGXhmHwE6LpW4UJ48ZIRByHJKMStyo/BLtQDe+DOXZJVRW0D&#10;gIJdqAdExUA3JxmR/dMgoKAL9UCinikYMckAj1OjX4lKqIdq2q4ey4GDpa6L3rtQD4DCTPCD2QXZ&#10;gl1XD3jqDOIKbp2KxiKUunZr2bUDdphBysGtU5GtTRl7xS0grVR4dIZKUJFkyQ6ouzUgrUDqTVmF&#10;gvo3x1slWZLXYKQyIK3U2HRSElQbbl2hVDkSdY8HEJbe8jio1Ks8IK3VI14gHFnJ0EIv7hAT3K9g&#10;ZtsBHiLOaAiquh4/Ukq6NkEpmIIwZfO2MQIle1FUVUlJ1wrvalZnrp0AwoKK4QS489a1whuzTdmy&#10;AYQFFUPIy82tawVahpuEQlayU+FnpaehmltAWokCmrJ4z0dQUd6OLmTKcA5Iq+cWuqQeBYebW7dO&#10;tEwGEJaVZG5KcwWk9aK0v7pOg4qVpAO7kpKAtOJ6dpZQUGGv4Vdxc+u6hMJNzswLICztuEkiUnoy&#10;KriWdnUrGbqEYhgf3ILC8RxIWJ79Bk3ACegaCCkhRcpx67oE0xCzXhjMAYQFvIw73nHrWoFaQybY&#10;w9w61UIrB6RVcwsqYMgVSDH7FpBWPHtOcwUVdzd2iVrJgLTqfQsqEK1oBaUnE9JKQzd1AoIKe5IH&#10;i5tbtzCAphocLO+FTrXh1nUJt6LTk4mfxU4AQqKkJLSC5hZUqGRetopb1woF61CnO4Cw2CUn1QgU&#10;t9AlONOVFRRA2N/T7SzzhLRqKUldQvsyExMv4F+zDAnxGOzJoCr8rOryCF23MPQJCCrscpqZqH0b&#10;FVxLA4k7IKi4TV9E142UJKQVD6dy0QQV9WwpWeHm1rUCveWdpZD4Wbraqrp47FvXJehyd3cHFaYz&#10;IAhRrxduXSsgyS7KGVRww3GoNFdAWl/cHE5KugZiyOyb49Z1SVWnddw6FUhkCrMpezKQsP50hy6p&#10;Jo/ujZOg1t/XujhvQbWwlRPVSkhQ3QFBVTkU9IoypzthrXpu/WXEjUObU8et+0uqfZnSJYGhfdK2&#10;nawZNbeuSzy3oAJrAZZQceu6RMtk4GGxgtCvjlvXJfrGCUDshlvXClqXBI62XL1VnFa8qKKCq9aT&#10;QUXjFEAkbiW7VtBetaj7CiIWZIDiFvBWRujut6AiRfO3DKJYycC34sQ2bU5BeHVrBv3DQ0Bp5QC4&#10;4vcwdYrgFrpkwS10CSvpImNR+BVfEJrZbVyohYqMqUBcAGrBSgDjcWvZtQmgBBpOGCMvwLHMjjxs&#10;N7uuTnRIINCxdOtCUBy3rk4oNe7AbFH6FcMQLIO6BgLp+nHd5StPqT0gkBEqrKmndwBkOTrOZRJU&#10;cAPYZFYS6FwbpXVRJhXqpPwRQjEjho1b1R01Rl5Slc+QHlqKW1cMRBKUE4NIextjpSpUIbh7VUk0&#10;rdFZAzap6FOBZeL2LbSJdCtg/LcxcqF+XVQfj1zQVbHAewN2UuGOUKcbz07jhg/D+J6S6AmIsA6O&#10;2bauSsqp5KYWVHR0q9LyhlsoBWm/8mBrC1L3TeWlG27dMqm4nVvJpLLvfAApbZTWfk0q3oukc6l9&#10;S1CsfC/iR2hjREB5dqjjFuBW6+tFvwU3MDzqLcxd3ehQriqan1T4593NjSOnMSsAmjoAQYWGrsqv&#10;RiQD2FpTE8lq7FroH8DspMErbl2TUK9I4bQ5YG1FSDj8YKmJ0xaoVht/I+LWmb05Aepui7qvBW4w&#10;j3zCRJ3Z8eXCVzPrGoF4sLu2Az5bWWcq9IDTtI8RM1kpraACJkpRMTOzQLN+36rALMe6a5HCSrs9&#10;CwhsoW9MvcYyktqCVFaocsyQ3N3IOOWqdhDcOhn3TAFnhfBHAdeCbZhsb7h15YPq+arQG86pPjey&#10;WUziH9w6GVUXVctFyLo+oD+5SsYbZG+sfxUyBZve5gZkg1rcxtgKMjxOVZrN7FvXCAePWVMVhrl1&#10;MnQd2DHFrSsS0mUdxB2PXVsSnhrV0VbMLTCsYDYukzpfD+XOjcCDeiUSOG5kIBR+1Ps+yWjcd6qw&#10;IsDTzg2ZVHklSYZdoVpSsSRdKRx4Zkw9q0FGVqnKnoesKwXSLoASmRMQZJWvrNx3JF+3laSUDE1C&#10;FLdORi1oktyUTHZdAkSn4hXiKRWg1/NvfUXMCei6BKwBV7fi1slQyoiJmltXCq83dpTj1smqEjoP&#10;PjO3rhReP3BzKxlktCcx1QE4ll0poLioBmpWMsm+hNaVlRzgVbhhuCluXQW9aM7g9i3Aq4XaUGnE&#10;oJP7wXm/P05PBniV2k0U2ldz6yoIG4iu6kZKArxKwI4eIYpbqiB88+oEBHiVopLS5goyYviVGyVO&#10;QIBXywenYgG4fdq+4ahy2XAIUyOjVe9LnoBORu0PewK6UrA1CTimnQxU7vvrVrIrBbrbgS9VUtLJ&#10;AHuQXGP2LcCr1H6lXprhFmRVIkMFn/Eptn0j7Zv2wIpbJ8MIOpzrIsCrHG1VRbccum2Qzx+852rf&#10;AryKY54HrZpb1yXU5nSAdnyzbZC8cEBiK26dDCectF4DvIqn1tUjwGHdBkmN5gdJq0KXBOS1QiPO&#10;xRtkLBARWsWtK4UvukShhwE4tbmhXknUM1PrOoE0eGptq23rZOeHMLJi1lXClwq+h3LMBOKVllmm&#10;gz0WTzdKcMJRtULJf9BR2kdlEvLsbatPmIS8E5OXmXTlvVBXaSJXySWl767ZtqAjXdj5gRK5ipnm&#10;wqW8TdqaUPBF2SQJXH3hhebUiEdA0MlwIlZxG6GuaVvWdKPDBarO9bubFjA7VG9HmHW695tAnTjX&#10;iVrlzsalppaxa5HDQbi4JNpygH0sMIpi1uk+76dSIoF0xV7DB6qs1qRD9tWmBdIVM+9LuRYztaSj&#10;QaA614lZZRkpYqO4hfYp35GRkcSsnrQQw5AXRy3o3rxtFLOuDHgxsm1KRhLqypNUMQurYsGs043H&#10;6N//+R/++b//l7/+63/+T3/+hz//T/7x9/Wvf/q3v/z7N/71d3/+yz//458ef6r/43//y1//7t/+&#10;8U//9C9/+ctf/9e//o//ym30f/7fn//t8SfI+Umo/v1n/n/EbG8nfq6IsR478bEiZtc68WtFzGp2&#10;4nNFjIrtxNeKGJXZid8rYlRgJ/6siFFpnfhnRYx91Im/K+IKMXdq/l7J2BSynZRVODe47+SsorpB&#10;vpO0irgG+U7WKoQa5Dtpq5hokO/kraKcQb6TuIpbBvlO5ioSGeQ7qavYYifn743UVbQwyHdSV+G/&#10;IN9JXcXzgnwndRWgC/Kd1FXELch3UleRtyDfSV3FxIJ8J3UV5AryndRV1CrId1JXYahOzt8bqatw&#10;VJDvpK7iS0G+k7oKGAX5TuoqlBPkO6mrkE6Q76Sugi1BvpO6qhgS5DupqxIgQb6TuqrpEeQ7qauA&#10;RSfn743UVeAiyHdSVyGFIN9JXYUWgnwndRUrCPKd1JUXP8h3Uldu+SDfSV2554N8J3XlOA/yndRV&#10;9Ycg30ldubY7OX9vpK5c3EG+k7pyPgf5TurKCR3kO6krr3KQ76Su/L1BvpO6cuAG+U7qyiMb5Dup&#10;q7ICQb6TuvKaBvlO6soN2sn5eyN15Q8N8p3UlaMyyHdSV57HIN9JXfkSg3wndeUdDPKd1JW/L8h3&#10;UleevyDfSV358oJ8J3XlZQvyndSV26yT8/dG6sp/FuQ7qSvHVpDvpK5cVUG+k7pKsw7yndRV3nSQ&#10;76SuEqGDfCd1lQ8d5Dup+wyp4+/Vvg+pI4N5Q17JxH3w/L0iH1JHtvCKfEgdScMr8iF15POuyIfU&#10;0a9mRT6kjozbFfmQOlJoV+RD6siJXZEPqSPJdUU+pI6s1Q15pZ12qePvFfmQOvJKV+RD6kgUXZEP&#10;qSPxc0U+pI5EzhX5kDoSM1fkQ+rItFyRD6kjdXJFPqSOXMgV+ZA6khs35L/piV3s6sPuB4bgVQri&#10;7geG6FVW4e4HhvBVouDuB4b4Ve7f7geGAFY63+4HhghWit7uB4YQkhuz/IEhhpVItxvBEERwSbsf&#10;+EPAYh2xmJJIBttqCn8IWvBh9wNTEolj7H5gSiKRjN0PTEkklrH7gSmJRDN2PzAlkXjG7gemJBLR&#10;2P3AlERiGqsfmEGMyrPa/cCUROIaux+YOpHIxu4HpiQS29j9wJREohu7H5iSSHxj9wNTEolw7H5g&#10;SiIxjt0PTEkkyrH7gSmJxDlWPzADG5Vws/uBKYnEOnY/MCWRaMfuB6YkEu/Y/cCURCIeux+YkkjM&#10;Y/cDUxKJeux+YEoicY/dD0xJJPKx+4EpicQ+Vj8wgx2V5bH7gSmJxD92PzAlkQjI7gemJBID2f3A&#10;lESiILsfmJJIHGT3A1MSiYTsfmBKIrGQ3Q9MSSQasvuBKYnEQ1Y/MAMgIMeWPzAlkZjIbgRTEomK&#10;7H5gSiJxkd0PTEkkMrL7gSmJxEZ2PzAlkejI7gemJBIf2f3AlEQiJLsfmJJIjGT1AzMoUiDz3Q9M&#10;SSROsvuBKYlESnY/MCWRWMnuB6YkEi3Z/cCUROIlux+YkkjEZPcDUxKJmex+YEoiUZPdD0xJJG6y&#10;+oEZKKFi1/IHpiQSO9mNYEoi0ZPdD0xJJH6y+4EpiURQdj8wJZEYyu4HpiQSRdn9wJRE4ii7H5iS&#10;uIyc0M8wvdD1YTWCGTyhi/DyB6YkLuMn1NAdU1hGUOjHMX9gKYkETcKVTwXJ5RpMSVzGUWiEMUew&#10;lMQqJxpu4WUshbaf8weWOrGKfuYIlpI4AyoUB9ntQpXmjBEsYyrUy58/sNSJVT8zR7CUxKqImT+w&#10;lMSqcZk/sNSJVbYyf2ApiVWJMn9gqROruGT+wFISq15k/sBOEilMkz9QHzZKlXJQ8wd2tzPtoecP&#10;7CSRdtbzB3aSSLHx+QM7SST1af7AThKPKpXYt7E+7HZhSCK1rJY/MCTxWMZYSJufU1hK4oyx0GJ+&#10;N4UqChiLuIyxUEZ2/sBSEmdqCAUll1OYkriMsdAEZU5hKYkzQeRYxlioVzVHsJTEmSRyLGMsdEib&#10;I1hK4oyx0I5gt41/SBVZxliozDemsIyx0Nlp/sBSEv+QMLKMsRx/SBlZxlio+jGnsNSJf0gbWcZY&#10;jj8kjixjLMcfUkeWMRaqr441WMZYjpk+Uh9WF8tMIDmWMZZjppDUh90Ipk5cxlho0jsXcakTZyLJ&#10;sYyx0CZ9jmCpE2cyCXnTy0WcOnEZYzlmjKU+rLZxppRQQ2j5A1MnLmMs9Okcu7CMsVBOYv7A0k6c&#10;qSXHMsZC7ck5gqVOnOklxzLGcswEk/qwk4MpicsYyzFjLPVhNYKZZnIsYyzU1Bm7sIyx0JNn/sBS&#10;J85kEzrhLNdg6sRljOWYCSf1YbcLUycuYyxUPJuLuJTEmXZyLGMsx4yx1IfVGszUk2MZYzlm8kl9&#10;2I1gSuIyxnLMBJT6sBvBlMRljIXicEMOljEWarzOH1jezjMRhbLJyzWYOnEZY6Fo+5jCMsZyzHSU&#10;+rDaxpmQcixjLPQkmlNY6sSZlHIsYyzHTEupD7s1mJK4jLFQnXKuwVISZ3LKsYyxHDPGUh9WazBj&#10;LMcyxnJUA7vw4ixjLBQ4nD+w1IkzxnIs81SOGWOpD7tFnDpxGWOhtPNcg+XtPGMsVDNdTmHezsuM&#10;lWPGWOrDahFnjIUi5csfmJK4jLHQoHDswjJz5ZgxlvqwW4P5Yllmr1Azek5hqRNnjIVmFcspTJ24&#10;zGGhWcucwvJ2njEWquGtpkCD3RxBfdhs42vGWOrD7geGJNIHefkD43Z+LfNYKCg612CnEymvOH9g&#10;J4mvGWOpD7tFHJL4WsZYXtX/qV9t9WE3gmEnvpZ5LPRZHSNYxlheM8ZSH1ZTmDEW2hEvf2BK4jLG&#10;8poFuOrDbgpTEpd5LNRKn7uwlMQZY6HdwXIKUxKXMZbXjLHUh9UizhgL9SOXPzBu59cyxvKaMZb6&#10;sJvClMRlHgtta4YcLGMsNDefP7DUiTPG8lrmsVAEeI5gKYkzxvJaxlheM8ZSH1bbOGMsr2WM5TVj&#10;LPVhN4J5Oy9jLFSIHbuwjLFQYXb+wFInzhgLVe2XazB14jLGQoHoOYWlJM4Yy2sZY6FzzBzBUhJn&#10;jIV2TLtFnDGW1zLGQinwMYVljIWy4PMHdi8WqpjPH1hK4oyx0JdhuYhTEpd5LK8ZY6kPK30wYyx0&#10;JV3+wJTEZYyFfo5jF5YxlteMsdSH1RrMGAt91Zc/MCVxmcdCH5a5BktJnCW9XssYy2vGWOrDbhGn&#10;TlzGWF4zxlIfdiOYkriMsbxmjKU+rEYwYyw0tFr+wNSJyxjLa5b4qg+7KUxJXMZYXrPMV33YjWDq&#10;xGWMhXrt4zAt81heM8ZSH3ZTmJK4jLG8ZoylPqxGMGMsr2WMhT4MYxGXMZbXjLHUh90UpiQuYyyv&#10;GWOpD7sRTElcxlheM8ZSH3YjmG/nZYzlNWMs9WE1ghljodHM8gfm23kZY6Frw5DEZR7La8ZY6sNu&#10;DaYkLmMsNNCaU1hK4oyx0LVnOYWpE5cxltfMY6kPu0WcOnEZY3nNGEt9WI1g5rHQ7XD5A1MSlzGW&#10;14yx1IfdFKYkLmMstEUdkrisEfaaMZb6sJvClMRljIUW2HMKS0mcMZbXMsZCM+EcQX3YrME5Yyz1&#10;YfcDQxLPZYzlnHks9WE3giGJdJNZ/sCQRJoxLX9g3M50IV3+wJDEcxljoQfalIOdJNK4dv7A7nam&#10;YfH4gWWM5ZwxlvqwkoMZYzmXMRa6ps0pLCVxxljoF7qcwpTEZYzlnDGW+rBbxCmJyxjLOfNY6sNu&#10;BFMSlzGWc8ZY6sNqBDOP5VzGWM4ZY6kPuxFMSVzGWOhtOER5GWM5Z4ylPuymMHXiMsZyzhhLfdiN&#10;YOrEZYyF1uFzEZc6ccZYaDC6m8KMsdBwevkD83ZexljoOTfWYBljodfg/IGlTpwxlnMZYzlnHkt9&#10;WAnSjLGcy1phtPuea7DUiTPGQjvX3RRmjIWuqcsfGG9neowuf2BK4jLGcs4YS31YbeOMsZzLWmHn&#10;jLHUh90Ipk5cxljOGWOpD7sRTElcxljOP7RKWcZYzhljqQ+rKcwYy7mMsdB6dpzGZYyFjufzB5aS&#10;OGMs5zKP5ZwxlvqwW8QpicsYyzlbp9SH3QimJC5jLOfMY6kPqxHMGMu5jLGcM8ZSH3YjmJK4jLHQ&#10;f3ZI4jLGQnPe+QPL23nGWGgrv1yDKYnLGMs5Yyz1YbcLUxKXMZZztlSpD6sRzBjLuYyxnDPGUh92&#10;I5iSuIyxnDPGUh92I5iSuIyxnDPGUh92I5iSuIyxnDPGUh92I5iSuIyx0P16HOdljOWcMZb6sJrC&#10;zGM5lzGWc8ZY6sNuBFMnLmMs58xjqQ+7EUwvzjKP5ZwxlvqwG8H04ixjLOeMsdSH3QimJC5jLOeM&#10;sdSH1QhmjOVcxljOmcdSH3YjmJK4jLGcs1ZYfdiNYEriMsZyzhhLfdiNYEriMsZyzhhLfdiNYEri&#10;MsZyzRhLfdiM4Joxlvqw+4FxO1/LGMs1Yyz1YTeCcTtfyxjLNfNY6sNuBON2vpYxlouQSqSh1Ifd&#10;CMbtfC3zWK4ZY6kPqxHMGMu1jLFcM8ZSH3YjmJK4jLFcM8ZSH3YjmJK4jLFcs1ZYfdiNYEriMsZy&#10;zTyW+rAbwZTEZYzlmnks9WE1ghljuZYxlmvGWOrDbgRTEpcxlmvWCqsPuxFMSVzGWK4ZY6kPuxFM&#10;SVzGWK4ZY6kPuxFMSVzGWK4ZY6kPqxHMGMu1jLFcM8ZSH3YjmJK4jLFcM8ZSH3YjmJK4rBV2zRhL&#10;fdiNYEriMsZyzRhLfdiNYEriMo/lmjGW+rAawYyxXMsYyzXzWOrDbgRTEpcxlmvGWOrDbgRTEpcx&#10;lmvGWOrDbgRTEpcxlmvGWOrDbgRTEpcxlmvGWOrDagQzxnItYyzXjLHUh90IpiQuYyzXjLHUh90I&#10;piQuYyzXjLHUh90IpiQuYyzXjLHUh90IpiQuYyzXjLHUh9UIZozlWsZYrhljqQ+7EUxJXMZYrhlj&#10;qQ+7EUxJXOaxXDPGUh92I5iSuIyxXDPGUh92I5iSuIyxXDPGUh9WI5gxlmsZY7lmjKU+7EYwJXEZ&#10;Y7lmjKU+7EYwJXEZY7lmjKU+7EYwJXEZY7lmjKU+7EYwJXEZY7lmjKU+rEYwYyzXMsZyzRhLfdiN&#10;YEriMsZyzTyW+rAbwZTEZYzlmnks9WE3gimJyxjLNWuF1YfdCKYkLmMs16wVVh9WI5gxlmsZY7lm&#10;jKU+7EYwJXEZY7lmHkt92I1gSuIyxvJ/STu7nflxHL3fSqNvIO36sKsG6RzkOIe5gZnBABtgsrOY&#10;7SSLXH1+j0XKIuWq10QaDbz/kmWJkih+PZT8zOdYVFCjIHNiEWN55u+xqKBGQebEIsbyzOdYVFCh&#10;YM0YiwpqDaT8xLWIsaz5eywqqFGQ0L61iLGs+a4wFdQoSGjfWsRY1nxXmApqFCSMZS1iLGs+x6KC&#10;GgUJ7VuLGMuaMRYVlCjIGMtaxFjWfI5FBTUKMicWMZY1n2NRQY2CzIlFjGXN51hUUKMgc2IRY1nz&#10;ORYV1CjInFjEWNaMsaigREHGWNYixrLmcywqqFGQObGIsaz5HIsKahRkTixiLGu+K0wFNQoyJxYx&#10;ljXfFaaCGgWZE4sYy5oxFhWUKMgYy1rEWFYglQDeq6BGQebEIsay5nMsKqhRkDmxiLGs+RyLCmoU&#10;ZE4sYixrPseighoFmROLGMuaMRYVlCjIGMtaxFjWfFeYCmoUZE4sYixrPseighoFmROLGMuav8ei&#10;ghoFmROLGMua7wpTQY2CzIlFjGXNGIsKShRkjGUtYixrPseighoFmROLGMuaz7GooEZB5sQixrLm&#10;u8JUUKMgc2IRY1nzXWEqqFGQObGIsawZY1FBiYKMsaxFjGUFUonauYixrBljUUFtCCmKsxYxljVj&#10;LCqoUZCiOGsRY1kzxqKCGgUpirMWMZY1YywqKFGQMZa1iLGsGWNRQY2CzIlFjGXNGIsKahRkTixi&#10;LGvGWFRQoyBzYhFjWTPGooIaBZkTixjLmjEWFZQoyBjLWsRY1oyxqKBGQebEIsayZoxFBTUKMicW&#10;MZY1YywqqFGQObGIsawZY1FBjYLMiUWMZc0YiwpKFGSMZS1iLGvGWFRQoyBzYhFjWTPGooIaBZkT&#10;ixjLmjEWFdQoyJxYxFjWjLGooEZB5sQixrJmjEUFFQq2jLGooNZAwli2IsayZYxFBTUKkseyFTGW&#10;LWMsKqhRkDyWrYixbBljUUGNguSxbEWMZcsYiwpqFCSPZSt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fFeYCmoUZE4sYiwbkErAmVRQoyBzYhFj2YBUEgVFTswYy1bEWLaMsaigNAcZY9mK&#10;GMsGpBLnoIixbBljUUFtCCmeuBUxli1jLCqoUZA5sYixbBljUUGNgsyJRYxlyxiLCkoUZIxlK2Is&#10;W8ZYVFCjIHNiEWPZMsaighoFmROLGMuWMRYV1CjInFjEWLaMsaigRkHmxCLGsmWMRQUlCjLGshUx&#10;li1jLCqoUZA5sYixbBljUUGNgsyJRYxlyxiLCmoUZE4sYixbxlhUUKMgc2IRY9kyxqKCCgWvjLGo&#10;oNZAwlheRYzllTEWFdQoSHbiq4ixvDLGooIaBclOfBUxllfGWFRQoyDZia8ixvLKGIsKahQkj+VV&#10;xFheGWNRQYmCjLG8ihjLK2MsKqhRkDmxiLG8MsaighoFmROLGMsrYywqqFGQObGIsbwyxqKCGgWZ&#10;E4sYyytjLCooUZAxllcRY3lljEUFNQoyJxYxllfGWFRQoyBzYhFjeWWMRQU1CjInFjGWV8ZYVFCj&#10;IHNiEWN5ZYxFBSUKMsbyKmIsr4yxqKBGQebEIsbyyhiLCmoUZE4sYiyvjLGooEZB5sQixvLKGIsK&#10;ahRkTixiLK+MsaigREHGWF5FjOWVMRYV1CjInFjEWF4ZY1FBjYLMiUWM5ZUxFhXUKMicWMRYXhlj&#10;UUGNgsyJRYzllTEWFZQoyBjLq4ixvDLGooIaBZkTixjLK2MsKqhRkDmxiLG8MsaighoFmROLGMsr&#10;YywqqFGQObGIsbwyxqKCEgUZY3kVMZZXxlhUUKMgc2IRY3lljEUFNQoyJxYxllfGWFRQoyBzYhFj&#10;eWWMRQU1CjInFjGWV8ZYVFCiIGMsryLG8soYiwpqFGROLGIsLyCVgPKooEZB5sQixvICUkkUFDkx&#10;YyyvIsbyAlJJFBQ5MWMsryLG8soYiwpKq5AxllcRY3kBqcQ5KGIsr4yxqKA2hMyJRYzllTEWFdQo&#10;yJxYxFheGWNRQY2CzIlFjOWVMRYVlCjIGMuriLG8MsaighoFmROLGMsrYywqqFGQObGIsbwyxqKC&#10;GgWZE4sYyytjLCqoUZA5sYixvDLGooIKBe+Msaig1kDCWN5FjOWdMRYV1ChI2vldxFjeGWNRQY2C&#10;pJ3fRYzlnTEWFdQoSHbiu4ixvDPGooIaBclOfBcxlnfGWFRQoiBjLO8ixvLOGIsKahRkTixiLO+M&#10;saigRkHmxCLG8s4YiwpqFGROLGIs74yxqKBGQebEIsbyzhiLCkoUZIzlXcRY3hljUUGNgsyJRYzl&#10;nTEWFdQoyJxYxFjeGWNRQY2CzIlFjOWdMRYV1CjInFjEWN4ZY1FBiYKMsbyLGMs7YywqqFGQObGI&#10;sbwzxqKCGgWZE4sYyztjLCqoUZA5sYixvDPGooIaBZkTixjLO2MsKihRkDGWdxFjeWeMRQU1CjIn&#10;FjGWd8ZYVFCjIHNiEWN5Z4xFBTUKMicWMZZ3xlhUUKMgc2IRY3lnjEUFJQoyxvIuYizvjLGooEZB&#10;5sQixvLOGIsKahRkTixiLO+MsaigRkHmxCLG8s4YiwpqFGROLGIs74yxqKBEQcZY3kWM5Z0xFhXU&#10;KMicWMRY3hljUUGNgsyJRYzlnTEWFdQoyJxYxFjeGWNRQY2CzIlFjOWdMRYVlCjIGMu7iLG8M8ai&#10;ghoFmROLGMs7YywqqFGQObGIsbwzxqKCGgWZE4sYyztjLCqoUZA5sYixvDPGooISBRljeRcxlnfG&#10;WFRQoyBzYhFjeQOpBJRHBTUKMicWMZY3kEqioMiJGWN5FzGWN5BKoqDIiRljeRcxlnfGWFRQWoWM&#10;sbyLGMsbSCXOQRFjeWeMRQW1IWROLGIs74yxqKBGQebEIsbyzhiLCmoUZE4sYizvjLGooELB8lsG&#10;WfaSYhMJZqGJGuLHC4kd95IiFUk00kSNI3khseReUqQiiUeaqHElLyS23EuKVCRlTRM1zuSFxJp7&#10;SZGKpLBposqdGXhZfisiL7wwcWcRe6GJiTuL6AtNTNxZxF9oYuLOIgJDExN3FjEYmpi4s4jC0MTE&#10;nUUchiYm7iwiMTQxcWcRi1l+y2DMXlLbIxmOoYmq7MyADE3UrEpemLiziMnQxMSdRVSGJibuLOIy&#10;NDFxZxGZoYmJO4vYDE1M3FlEZ2hi4s4iPrP8lgGavaTGnRmioYkqd2aQhiaq3AkqE2xVmqhq9gzU&#10;0ETN7+GFiTuLWA1NTNxZRGtoYuLOIl5DExN3FhEbmpi4s4jZLL9l0GYvqXFnhm1oosqdGbihiSp3&#10;gtQk7ixiN/Q5yc4iekMTE3cW8RuamLiziODQxMSdRQyHJibuLKI4NDFxZxHHWX7LQM5eUuPODOXQ&#10;RJU7M5hDE1XuBL1J3FnEc+hz4s4iokMTE3cWMR2amLiziOrQxMSdRVyHJibuLCI7NDFxZxHbWX7L&#10;4M5eUuPODO/QRJU7M8BDE1XuBNFJ3FnEeOhz4s4iykMTE3cWcR6amLiziPTQxMSdRayHJibuLKI9&#10;NDFxZxHvWX7LgM9eUuPODPnQRJU7M+hDE1XuzNeX0UTV7szAD01U7c58hRlNVCNKGfyhiVrMnRcm&#10;7iziPzQxcWcRAaKJiTuLGNDyWwaB9pIad2YYiCaq3JmBIJqocmc+bkMTVe7MYBBNVLkzH7mhiSp3&#10;ZkCIJqrcmSEhmqjGOzMoRBM1VIgXJu4s4kLLbxkY2ktq3JmhIZqocmcGh2iiyp0ZHqKJKneCByXj&#10;oIgQ0eek2YsYEU1Mmr2IEtHEJDuLOBFNTLKziBTRxMSdVayI+H1aEZWUuJOw69REkTuJjU1NFLmT&#10;AMbURJE78TKnJoqyE1dgaqIoO7HXpiaKshOlOjVRlJ1IvqmJouyEPacmiljRMmFFKqlx54QVLVWs&#10;aJmwIpUUqZi4s4oVLRNWpJIiFRN3VrGiZcKKVFKkYuLOKla0TFiRSopUTNxZxYqWCStSSY2KCSta&#10;qljRMmFFKilSMXFnFStaJqxIJUUqJu6sYkXLhBWppEjFxJ1VrGiZsCKVFKmYuLOKFS0TVqSSGhUT&#10;VrRUsaJlwopUUqRi4s4qVrRMWJFKilRM3FnFipYJK1JJkYqJO6tY0TJhRSopUjFxZxUrWiasSCU1&#10;KiasaKliRcuEFamkSMXEnVWsaJmwIpUUqZi4s4oVLRNWpJIiFRN3VrGiZcKKVFKkYuLOKla0TFiR&#10;SmpUTFjRUsWKlgkrUkmRiok7q1jRMmFFKilSMXFnFStaJqxIJUUqJu6sYkXLhBWppEjFxJ1VrGiZ&#10;sCKV1KiYsKKlihUtE1akkiIVE3dWsaJlwopUUqRi4s4qVrRMWJFKilRM3FnFipYJK1JJkYqJO6tY&#10;0TJhRSqpUTFhRUsVK1omrEglRSom7qxiRcuEFalkoOI//flPf/2Pf/1v//7Hf/nPf/7TP//21z9+&#10;+fvvv/7911/++P3XP3795Z+///rPX3/5y++//kXv/PlP//bnP/7F6uqfv/yf33+9rQ++i8ai/Yv+&#10;vdyexFNV9X/+43//7b//Y3/pj1/+4/dfl8edQ9xtQFTiwlgPSx01//6v8Y0b34hu0cHbSvZED797&#10;Pf/7b9bDjS/xtFCg6j96krTX++vf//Hvf9sHcvRp7z4ft5sBx7fnHUzI1+qo+df/9Zf/8df/+rf/&#10;G2h8QqMlOvLeY213+TBTjaTnsj4ti4bHXLO7N3s8JqvSJPoNeu9HGCL0ddrzg+vgjNN598Z/tkY2&#10;GXyY2XIfefwUytWW0B7zhtkYPOZ7IT08d6Hn8O5J0+TBNYlG04xpZ7g+ZvGBBfJ5XBwz022+7fDu&#10;0fT69IDd2Ww/XjigzoH3FcJ9J1wY85uF7O+erPPz2Qd1v6/N3uuEfeSuuLJf+HN9rHeLcNyeN5bW&#10;A9wHfzqXG+utj7tfAMgb2H7+htfzv73+c7GkSNW/deHv9T5TxyVc+tKIgBWYion1uPdBXBxo65Ir&#10;lxAY/ho8GDiYK2AWAwJvEG9f8fQp5TKExQA6nm6Pw5D6cS3fsLuF+3mVu7PDzuBk+bNvq/kpG/wg&#10;yt+VEP25W74zZhER5ne1U3p9PNyxYXE0WPfJf2G7Igc3y+Voe8qF58/9KjX+YXmmvIsI2tneOwb5&#10;WHWQoy0ejB1XAVQDwvrjj4LCmcSYicRWz4yiT+SeKx2v53+9/oPk5FFm+Pi8Xhxnf2v1E+H0goLY&#10;1fwxsud97TP+YMbTnLKWhqKJxuFKwh/XEoiEnp1eScDUNF/+tbjT7Sn2TFPOV3EM9uIxksiVTRyl&#10;j91GuywcUnYRtN6OT3F4Pf/r9W/04jTCXF3her3Ym7+F7Dao9vZcHxay63OKG+pfHeMxcxpHhtXp&#10;Gfc8Rsv7Osa+4i/vmQ9395435jQ1zaR1abEt9jXXgzDUYZ9ypv/w735ezeXNfnNBxKdym2LoTTOP&#10;bs3dntvz2Xyd4THjNDPleHxJJhAop2lfo5Om71DTCUO7BQmJsbXT2rYu4uXwGn4e801T2Jv2d49B&#10;vXncCWMDx8W4L0yDS4XNCZvG7JxmK3xf0FvOweNbXs//ev0bgqPPLDPlzoTXO+Wju7ZGAw9ZrolR&#10;7nfIaE4GjxF3u17sA78z5X1FVqTC+d487xnDyIKbcL+/ezT92PxkpB5jUAQZf3/2ROXh8TSn5z0/&#10;n55UMLx79Px8HbrnhDCkftcQ2rUurWNfPuu+Osig/taV1ZQaOOMZbzf25r3wuR0LkrJc2KlRxt8p&#10;6gqZD6okFXBnV1hyFoY2w9zZ+OKcMqau+V6rHac+5pT90RkF4dPitsPj+9rtCCydI6nh573JIP37&#10;V7hKeBhRu9wRst1250akhkgfPWNUddMILXUgrBd6ZsR2no+e/d2j6ZGDTx7j4fQZ648vzvYNBezy&#10;CHncQjlHz5hi3Z05eUyeVNeofUqu9XzT2vae0RxR1N2YbdimCVmstPxYdkd/29fqYs83+cHe9C6P&#10;Rx8NWYkt7Y+dhfqUYA7I7G2EvZA2FV0rV9R7npl3QQj0rc03PZLlhPDHZ/SefdNdGzMQCQanv4sx&#10;Gnmbgndf53m7L0xJX4xR5kTZEX+ZJCHfbO0rtclvD+KXLGX/1Jf0QjY/OADi3yJDwlK3IEmwM1+L&#10;z1e3xPpCcpp4MyQfc3DX+CMboDNulsLHY7c1p9l2Keqj5bB1D2jgkfWcVq/nf1t9TMtj48tH8IiZ&#10;VzubUu4+8mw4nBa4MXlSGFXOY3gRDcDwUb+p3a1v7QPvMHYUfxmt+Ed9vmZPCsHVXQkMiGb29m6J&#10;znaxLMPu+qbhkuNDThDXiVL5xWR0iwgujSY/l8b7/Rx4yGyu69zzQjz1yAOnNKL7htjTNR1NCKAV&#10;4nb66JjHaf3s2YPAwfi2iA8UaM8oPlx75xBjvAcLa0f5bnhVirjAzbCr1/O/Vh9/4+ahk8f7Lm3+&#10;vf6GLeMUSQS6seLtxrF5L3gPLjgeqKa0+YlM4gS0aTx9jOXWHyP8ehrZzyr1wdkF96+ZSrk44+5+&#10;KFRpsuHBLdbJoXqwAC4umU19UKHNThxl/NVXAoll5jbvPtod274TlgeOqSVTsVB76DQQhiiy7Hoe&#10;7yrytOcvMVU43fKkbo/thllutH/knSf3EbjpTpRGAczWp6+t/7URKnzjGhI7796vgvB6p/PyxNTw&#10;KKJ6ackcfV5wyDdLH4ds1NHudRyPH0SAzL3AUxg+uR154fO8bPcFCWbMJuZwt+bzvGyEE9xxkg7M&#10;PO/jtXnBtfBvxN/YU8dHM7ze5x2/IcfdklLYuDPcQdzZpMK3/rGP2wMPI4ab4UPFE3cp9cCeaEiI&#10;TykfTlP8uT0dd3TsKP5qI0Ws3rsqIJi+BNuN794oDmDCcRKd/x8y+auwnxRF8PPeWE+Q2YiSBvK1&#10;jOOLv9posYx0lNheRbXFhpGkPsknAUYWs0fl0bdHvkxk2/DLuh1DolNw+70yBCdqNgKwpHoEQ6bf&#10;dcnJrYIvl4wzwMGth34vKWEQWSyjWJWE7xYqIrQFNSeb6XSS4ZPuUWoHJKNmCA/P3WIkuqw/oI9r&#10;3RLecLDrxJZiz/fgV1+9voFwiLrXpojSuZLwzW9bh+ntDKGFcT70ameTgwUAAuM7CnUUOFA7u8+6&#10;jJH4lJB9d5i5/qYLsdhR/GW0EqjtVkiXEH34Cx8B7RZB1rB8vrsHBosadGObu/xQELvl53q3SP63&#10;nWBDQbry6U833nWiCBU0e/ASK2ywtrvRD+zyZiz2hhF5zmMPasZJJqaHUd4WCMhoyEUIG/tskmW/&#10;+9o+CBhFE2ljizl/YnMpRjxYCx+1Ruzoi9ohMmjZA4R7GJW7A9/VDmEVRLwNV7Bb8CZfiNputrGV&#10;kY4DzXy7VjBLUzso/YIHwod35c7Yq3kysHmZS3/K0keibmhKtx/w9ppbdIkxkC3+OarbA8slujYY&#10;LX5//u2BII4eyM5U3q2c7HMZEder7b4NNeoeCPEde7Xzoxjdrcz56ad1jR19Zownk+V8J4isx9G+&#10;M8aKxeFa6c72I5oxLP3Kant8446tsgTGWKntQcO7NKVboYnmsKPaVBEduruvLmw7Bou0W/sOQwA2&#10;28oncuWxS3Fwl7WRfIkxsHIwq4zj0FjtFEBvGB7rEmMmapwLpAmz1mzuC6OFlV3w3hVdCbHZsATz&#10;JGMDuzaQ98VOvNwtARPXBjI44jQiHp8+yVjymtJh5T+yUxrtR+td6R4eXcWj3Hru3MGPrkBt9/CC&#10;nfe74d2iJ2ygXs3/evXn6hjJ/cE4s1qeqr/d6LsLRPXV82qfd9aN05MCv3cpRhzu1jPSPw2FvANC&#10;Kyb3eEPhnbZovbeTPXHjhDt+kvXDdo6b4sb9Iy+P/BItwC8dFwwLmcfWp/RZY7JL2+KGlaE43j7C&#10;u4JwoemFyEmPvx6T59uG+KrQTHsbH+XIcQyjjJzTVnHBckBW2btogLg1iDVwEtg27CHVjp6JlnW6&#10;saDh56ubA47hq2w+ZuHQYVPyGAPRCQMdaVrv6JmIjwswmFUA+fWeiXR4bO3Y0r1peEfKri0GhmQC&#10;M/miH4rTH++x2Ms9EyNbXHTe6aXFkI6eian22eZO2agZFz6TC4+2nh9c98T0XO8ZW92pfrCmbaWO&#10;nhGn3QKZJD7cdycXxHqGt/vujTwVfxmHEbYgiG3vskuiuQbSStM2nSAnuo+EQR2EsTNcShLQeLW4&#10;4aVdtcAWPVnjgT8Y7dMFkduj3Y/JJgPE5eiLE4aObGHUaz0Tjel6m5mVQToOCmm8OnigwFlUgwsD&#10;7kk0D1yB47KJn/fzhnLrC4lnE3XOgg10xA9x76O5gdsD3b7ONVOT5BEZubbOZGS0HdkXUqkOfSG7&#10;OXk8JrzYA5tSjTsbXJxtzuB2A5kBLsFKAiNae7xBIZ8k4laM5D5mpXYUdhWWkH9rkhAcpnZcZ/oV&#10;PtjMbzRqYoMVvxxi7DGLVZCeiMvuFT9eGH9x26zE/V2VnQRzEWp439az/NTCbAuedrlNeDqFsjhs&#10;wAdHbczsZrtmvq+zcjj727rTpDDbBC3kLOzzRQ5ggi6IyCqbyx8rTy1sOiK7XQJiQ3wKPpzKMHm3&#10;neoJqyFbYHzMQkYGBMg5Ulzh825Zxb7cNjG5+SBL104aKdPuuPjG6/nfXv/57HnLPTOPHeT1/K/X&#10;x9axww3IdgIzvhJez//2+kRrfXrH+fN6cTT+FuEIxwUUBU9bAMCve+snS6oIpPugEFjiFqXUuIVw&#10;xogA0e5anbAxYIefTiUyXdshOBT3HiOYkZSVhe3i6mTrskOc7iMGfU0SrpjkXbGQmpG2wIqBa9cV&#10;CDFQ3GdUSytfgO/+c1ESAg/cOwozC1kSAntOIGydRfR2Y8juF1alPz6oLyQxT4tTdIGDv4BgNlF3&#10;opaUruxRgc8az3ncuBroYXWnEDQVO0IT+XmvEZQ6aJR37fLW2z3dO2hUAqZGOiGFZIhuxL66+jgb&#10;2dPPCN5YaRbXaIx9xV8+PmA0dmrTTCdWBHzkTsMDqZxMd+C4h0uiI/wzcbCP3ftUFoUhxLyFR/zD&#10;nL6IJTuNBP2atzaswfnI+B5Wx9Sm4BPqmCwln/LZZHyhVvvI8NNaMH8a2WnPVD4Q0hNDF9/Tc/II&#10;QCOQw958oUQ8TYIkR8Dr66spNnGv4wjY9B2Cn9sFO362gZnHYyzKjo4SLG8y5eKY4YRu1SEhkn2E&#10;CO5JNESvcFHimFkr1zhEq7Car4+Zb0339J05crbA3f3QAUi+FmaUhHgGsuV2/r8jR+Gztr/jyiYO&#10;xmHDwLa3WKJmkw0cmes/UKMme1AYrxb2HerH3myfKKnMzv7e7vgOMZSMQ4/jaBx8Z9u3SeuryfKS&#10;B2U0Iisrlh95MJgY9i5nY6JLThADt8YnjXhGVPXoRG1Ye5vgyafV/BjRwlHqGwjNdjDipzAQuMLq&#10;60Ec/MAYfB38b5tZ9JK+TL0vOtURR7boXu1riApD16zeG2KshyM+0UZQi/MdNh28gZOYevNeG3G5&#10;/gyDpfr63oSnD9P+8dFur+d/rX2OXxBHsdGf0fNl9NzmcryLz91F98fRcyMPzGK9oZs6xuZU+V+n&#10;DvvBPakb0dw+v17P//b62LbGqhwoePQ7Qbze59Hcya7zwCkcLZ+27f1Pg8GJ40ChjUUutadJeF/+&#10;t9F2h3jPIiCStBRI01GintyHEjBMDYnxiTa9ISd/Z+p9NN/DtKrfFSD2s5IWomVzJpPwAfncqPei&#10;PLAgTnm89rM5iN6U0chjQlv+tjIWrst5gXF+wTJxTHJFgwrhMeFU35d4ow00cGnIaTPYyjxK6iox&#10;7mc5z1sM1pmLs9z9XidfaP/rzBjGhy3ovXi9D3NK1KLPCgIpGARpytkRwZaP64hoKsQWePd1cyQA&#10;x5b/NSvHpIGmd8LQCEnOf+TROMrPG5DG757XxALhm/60ARUws0UGn1F2bORZn+e2Hng+6AXbEiCr&#10;hFRj9c+k3e+Yu6axiaAcQvjYf3GUtuWJvbqpildpWZU+obiDCmu2LYqb0G4m7E9BsJ3ZEJpEA43a&#10;2FEcInbBA7y9NQnF/cIur+Z/jT7WGHyoVcdLnxg69uUv8Y7PhdKBA3+i7MnbsybB9+O+vCMCPTxF&#10;1+TfnQ7qrFssVLwva5jMhjYfPltYVAqUtJEo2yTsCmKb2BDt6Y2PMBwXvv4YWCWKqwzdvWEdOo3Y&#10;EP5KP1qFGCJkrfF0osJTQh6F0Spy4QIKzonndeXWHVYHcjV2i53ouTg3AkLLOeecTjIc6XY7ziOm&#10;ShgPwK3vN/wUnaofR0vEw1EK5mn4LNzPk4xq9H1CIFYpSmPDjN4Vs06FpbXVkS1fW5jxQwJXZHyi&#10;6zK82qpitjXcbbDAc3VFNnr1n2w2ll1psq11zoN3veat+l+TS59G4NVOV0qT4iSdTArr6E+hPZ7k&#10;UmDYw0HFleLgNbaLDQ3XLAaaYInVnVUh5nHz40H3UL9OsXU4N44v/mpTRKZvNzTveCBtJ/k+A1/o&#10;Rh+uGKknI/soQuJzcee4fyE3GkXcAQaScfRRiIEvdYLOp1E3K0SuJQy5unEDoPduXAuLxfHFXzZa&#10;TAsXdcerfbQIWA/C3EGJmgndn6KofAcfT691S4qEewIno0VDHeOZJhnb3HdwdW0JcLmlytnHNSaN&#10;CquyK+lBaxhtEOycuycw09hRcGILbF4arcJXnrKMN06YbVxb5IN/+wjNAtOElSfuTw6O7wIk0v70&#10;Wrf7eTl7FfssJigCCh6CZt63+6rYu+ympm2udasoolMMgh4RZuKy5EhZw11jOEuRbo3pa0+Z5IIa&#10;E9bdFe+CVxGmkbxvZaebbsV2CfqEs3r95hISO7A9tUCXRovbi4Szhlm9ll3r45FR5qPVGbUlaBsC&#10;MptLuMNnudYtKts5mSO86YTWSJQOdEc1ppCkSyngkuMcSxQQ8ZcZZC/tgjbak241HDfX5m6JGXlQ&#10;6XCjLo32QZaTox0EZZKLxamSfkLvxG4iDuQnP/BowKYvr+1o6XElzjvtzD0Dx1Z+5mQ4ykUn5s3w&#10;2atgorjeNfX8uOlkSuNStk5jF6bIq/lfq/5paF7tbAnjbGHQhX3yfabDHuue8KUlJED6jTewSzyW&#10;csJXBI9d4lcZdtxi3Qvo25NUGTciUKF2809/Si696zeulgMMvsw5qNKXQwBYAciIUeJjOHTAEu1r&#10;18v0bj85gHE1P3uQgE1k7TeZtChm2MXZ4UI6hzRG0hvur+qN+SBZrn9TVldjVHJBZiv1G3XEvpw6&#10;cH7i4DatH6nDlXMjUswxn9+MM2Njkolhsnd5c3Iv+rxkLhK/b6IM2YtVFzQCj8no88e4WwVNxLt8&#10;663JQXLMlBs/rj6RUqw1f4yejaYrj6HbH8Mp/TBCHGX85WNedaPDvi7IfZpOPROLMn+a9SNhNex9&#10;kh5528c88k3sK/7ynmH5TjWSPiYFYU/hS5lqgGHEPIN5K6gfN9v4iTk7vpwQpOV5z4S5HRZWkl50&#10;jDGpcEy9aTZbNKyJJD+w961n4jRNf08iLfE/AT9MOn9LTGk87PX8r83ODQ5zd1bbBVu+GRhez//2&#10;+iDdpmexNC2tbFAEH2YCaeJvEUyIiBMzwa0C/hjllZcICei2ClaYcvWuGkHKryOkZ/OBOm5HFlyi&#10;kesL37lAgi9jQAW+Q/o4x6MJCqY1a8tu8aaVUx7DwhjbJIXthLEh9kz3wHeETTthOGwNPJxW/3y2&#10;SW4xgxNzk6aDjE9CAAkWYlc85viAjxmLmZm/PttyBv1d3mzRy2O2g+Aj2Sz1zHExg/wZPHULPcNe&#10;SO82nZjJOkU3TqcuNXHJBg/oEFd4TL6tjxnvCrzlfMwf4TlxGTLK+kfHokfarB2643StCDh6hj04&#10;ABIhrhVZDJ7AIXACJCHQTezQLxkhbo0m+UB3kFW2k7E9PS1j1114vWFKWAyzbAUY696B8BhqulTF&#10;H+pAURxl/GU9EwggB81YH8GXcAkcSxSg7wyOrSTCuPClq0dCbE2WXNsZAK9r1yOEU9hhYVDMpzkC&#10;GBs0HWebvAMEhhH2XtYPrmeSmEp07hOpLElfI693Pkcr5zU/iwfOlPn1Sajh/YBHGAg4uGktJICS&#10;kDXOi3OkKJPtJJzVFBPAZCOo45NALCJ6cDyGn13q4TP0fRBHGX85XwDPW+xFTidYZFwd8se7SMRO&#10;bXhVFy6cy/eLm6jGPPsOjH3FX94zk2QpP+wF5iv1POwFsKZ12aez90xfDNv2PmxTGTOKXRJWjhUb&#10;nOhSanrc//gETSQePX+SOnGU32xejjD4nAuo7Pv4kFvOpz5X3GxkcYWFjKHj7i2v53+P+n2/6mxc&#10;04ODxZDrM4Hmnwo6PTAfr/dtNBvn2o37VpASJFTj+8+jIdpk9o8wZbKl7Y3e25nslIa0b7Ioz1K5&#10;BmH7ka5jsW8dl7DYd181AD63SZD5OO/729PudApsHol0HfMORtnk9ed5VH2zuRAVmFg7Tw/1I4/0&#10;XjCInB9nVmftMYhNBPZNdowM+WqYzLCDp5Gd98wGNgxDdvZklqDCfYuSp28G0dEzvku3efAvmtK4&#10;2DOTYzYzzgdNx91/xzhwpuLsrcD8cbGJizomh9LgbeegOMr4y2eb3e+8rsylJPFIGUPl7LPNkUru&#10;3YiEkf3UjwGR48b8Ge/GvuIv61nnAB0H/g2cOWlChtwvv2Q+0HVhzHB1P1yCnqqkk1MZz7oD1kAv&#10;UQcTz9Di7ZEmQiAJO0XeoRgdvwbK/jDbae9Il/Z4Jtd0NGNm2AtTfW75s3AXGQDYOjazXs//2mwq&#10;Y7GPCeXTUR2v53+9PkC4MTOxOCyxfXoHek7XDPDXdSt2OVlTceYIl7Jobeawhc0E7TuE21Bl11oI&#10;j6D7ObckSvnu9YuAtb0lHft9JsiFkkXW6pNOOuWR5fYV8XYQchVH/9Q+cTYfBYGxrmu93fOZw0jy&#10;6PBxJPKYGk7EsfUa0TgPCMBhh3MCUTfq2WMMk849sa/4q600EkEhBH8X0C41PSYsEj+OeS44hkQG&#10;jTCduUT0Nn0W+/Kxe5/PY/PiTevgR3vL6/lfrw8zevwbn8BO4A/cONUnPmXpDZiWh6Xl9fyvt88m&#10;9pgBHvWRH+j14mj8LQ4h+JqBLJqd72uGmYbt71MDQBahKzQeKcM271hVStC6MHNcxgYDt9XS6c6e&#10;muGU+l+j8SV/oRnDxOGIvVzRsVg1CJSmRDlOQ8rGzvN9ZKiYPl3cssD/gRs5skXEt9HINe3kXlwZ&#10;mZwZs/MwkZSm+J0nsK7JEbFexmN4PgOna6bTAKb/290HIZgGK3Js2tYMu0sXWYz7DJVEHrj3yTGt&#10;c7vovGdu7/SdMt+rwJ6FMGMHJcJExBHuIczcH2O9FXrGEuzZmfPFCxLTPaNyP+IZp0Q2ZyeM65+7&#10;dxhHGX8Z9+HLyrPbxZZOlcSYKoeHgBp9OkkebgDtwWYEgM1Tw08jPlkYMw5iv9N7P8obB0UWva4K&#10;2AkD38TGDevMQShisv4YZXyJgzm12y8FROi8u9XsHOl/fW+Ox42l8vPezPU5YOeJf9hDhJy/7xDu&#10;LGBv2iiALZcfdhT3PXTLBXlG2u8P7RMvdyAVtXFYtE73KU9wq1+/DQdRrgTPcYshruQ4tJXpuQKd&#10;J4K+wRf8YFE6BS6pX2u3ZjgprBDKd32jVHpbf9iOvMJU/2xkGMDo4VELB56DWPawLQchcN12NQyc&#10;HG2Yx1jy9jlD6rxnpBKhoGYeTAkJ5NIJjvXHWA+pZ24R6Fls8FVPeY59xV9tZjEN6dmpxquJqwng&#10;TM9OGCwYEVMe6yYII4wIRWGHgwPQtL9LDDluYY4tghv7EvZ0COcjIFNuX/XHPWHwmjfGDUaK/Oyz&#10;jemlRR0XcoHBnYOVbZtmG0yzHwEnl5NrqY234vzGXzbbfNyq3xqifMKGTh6DAt9zgQmCAeweCUPe&#10;uAY6kNVrYwbD1y00bcyY+QmG4PBUPyrEGS2OQ4SeiQX0m36JIOuLym3/xVHGXUs9IPW2wkwzO9hn&#10;yuv5X5ud4OciZK7t2uA8yzuOu1agoJmGOryzpTklx83vhmogidMYRxZ/Ob0jdgNSFdNugHYwrDzM&#10;iYETtSOP8cx9dpS/c95zniOy8GwdibviR/zgN+L89HgVK3xE0b3d85Hh9fd4xQlAPMI/NNmcy87G&#10;Owbc9hdGtAIQp9xy3jMKwuM7YLSWO9KbJoPDv+SK7mK7xK2r2xec47CcMX2u98zN+PDcvkMwbAAB&#10;g17D2CRm2zYQ8SlltYQdMsb9sfUqlw0oAxgJbz3jgzUP+BizPq3V0sdJiQeBST2jL8y+A9eE8g9j&#10;/oIsEfYDaZBsIDaCzezr9TGmyfVWflBmeYJTtLn66M/BsT/U/xJxFbhhyfYcVxCYbmv6mTriO869&#10;CJEfPX4CEPhINn4IbbJxGM0pp8p3M82JfcmJq+B3c/s0Ldkm2JNp8mPss6bSeZvLUHzOY1/xl8kd&#10;0gV0tU1bLzFP5FSilArU2WMZ3oFTBQF6/BXCDokQ+3L5YH3y1pM8EGt0WAWv53+/0vjznHJ6pI/M&#10;aes7AVZTyowRgfcWRwbv+glGnTw6rL44sm+8xnEcHLe9A7lSHUn4zGtEkfEi/Q3x0TfLlJ3wRM0d&#10;9dtmHuYlzyOi1rUEx+zsbNdQP47NZ398Cz5sUZ1jHsfHgAPJkuWwCcil0UjkthCNCjtdV7KljBQG&#10;gylvTYMFJTME2U943B8DG1V2Bfk/jhfrRHaLxxxjxiFwSJjM/GzokpjBN65az8q97dGLOL/xl882&#10;EWPHQpksma2jPalcJFcs/EvX1cbHYJLO1KSJ9lha7CvzBTiJrxEdmAz4kS+4ec71I4ESeYuBFBkU&#10;TgpKLoYSyUAASfTHo9SPlMZfPkdKhLF3MUn0QcfQMz6Oi0MM1XQdGc6+okVtdVA2xxG02Ff85T0T&#10;CXdwBYPCcnsOvsDR8IXXIeY8ZrI+PMeGQxd2fxbzHPuKv7znIf8BCJBFimPGWzevDsUN3Bz5Am8L&#10;tWljRrB1rRT7ir+sZ8IMPbWC6CnGTOiZHQ9E0Zpmx2FGpcewgT9GyDbCpjEnjiTVs6NrNCp/nRUe&#10;ODLV51YYwow2PqU2uv3r9U5HNuaUcIeFbOHAR+NyEZ+NUThJ9I6FA1ZguxiNsa/4y1cTr8dzh3T9&#10;VoyFwaJHHg05awo/BcKGLBwuJzvSm2Nf8Zf3TODB9T0OpPlFBwezMV3woaazA0QiJHBRm+dg3cW+&#10;4i/vmWxaZxS0wiOhh1BCpNmaVjQ1WqacM+VefHt82dJg8/uHIGTvMbbER+eU4k2B1DTTAPs7T/8o&#10;3pnC5PJzRJLvpNjbiIhmWEwcf94ziLTnhRH7gvXjwpNM5EITO4+LG+LjoBC1Pjba2Ff85aujoJhZ&#10;S1h8U+rWoBDhTp1YDRw50I1pV8ry5VRiV6YEroibxaZxjLtKA3TGGA89D/oSY5XYQGHMuqjAxrzq&#10;ZoPUM5iyTwkT/8z2xahmiF5f87nR6f6pWgT1nlnBcL5INlxUN1N1zLLRONQ/X03CUoYI62QC8Zo4&#10;aexreGdncJIL7R69QwgQtfH0ZmxYwiDX5xRzyA/c78fA0JbjcvHVj54VRbAw3TFGyPzItSMhRGdi&#10;2+zEUcZfxsFjqheIVDqEQNNHnp4uYW+GaB+zroZy3RzyhGJf8Zf3POT44Xylbz0KwPL7tnSLJWhA&#10;nJIhgwj41T6MdU1eEGP105vcbIHvnpsmfGIMrqvJ85iVzO+PsWY+WIvnYybBxU1gDlwK6wjrPByd&#10;OMkE5XwOlldjQCJqBy4e+4q/fLZBJC0bQSuKIo09w7xu/b1R0GzwkTDuTe5Zu7r0finIyHDUQUG4&#10;1PQYySIgm/QCX1sASWpjForWCLu2zkN8D1yGd6NBQIQCmHVvGuhgzkg/UoKQWXsG3eVdxUm8fq2f&#10;grnJ1gZA6QcNIcsuvO+7irsp+jXvpFrbXXLXxkzopJ9lIjEDJgkLKZDe8ULEGZ3Hxwg1PzeGbWYf&#10;Z7rYM+acWSrK3yfpJzUN1tAWksf0nB4DKdmu4rHfIHGxZy6MMusMXIF4a9xVGGfHcSiOH6bFwB/s&#10;139V85yw+vRZLakEqQ7mO44ZUMnPrvPdb2Lf6TGENUkCOwz3dMQd7Na47WQgHxIsrE9uPuvRRq/n&#10;f3t9lJXjDh1MYWa9XuzN3lIo3iKSANZc+BBHRkS/fyzrOLPaOXi8LufLtTPnPRNh7dlFIBhpTvEY&#10;ZATvU06KgwUojp6Rzo6yoECOs2GxLx+7jxZd79uCwAQ3qWqhhjnK9UmOwbBpROCHNB/oW32MUltp&#10;juLovPz39oFM+hywYRsm+KV9fQTY+JBtdtyE4XTH0fuoFTgzAXiSTEaQvd/PQ9YCqjJwL+6UvgHR&#10;5oDZ++CjnveMveNyZj5SC8OBAPq2It8yqUkJCD/OBRWVL0AyjPCuDuGNii4+9tPJnbt0TtSiIJoP&#10;uziIdYmjjL98HyKbnAfI48D6iT2Dkpsnx46ZciLlfzoyDgRpGZUXew5SSidnYs9BACKZk5TCTOnn&#10;qlmWpr8v9kyw1QLhjB4Jl2abXecsxN0m7NZIGHNkNgvrwjrvdF/sWbmvxtvoX5YqNo2F7sf2iPvY&#10;/dDHOhN/hTOaXMc2bcjCxZ5B1X3vnqTV7of3jLc52ZMjP+HAIMKteQLXehYq7EkKuCe4umHM+rCi&#10;KytSPnHB42Nyxyzyj73Dh4/2xxd7hjtduZN1mm7YRCL1Y3KIDD8e0Gebw7/syn22kUccdNnX6mLP&#10;gLpwpFYKcJlD62lQxNk8KAG2aIK69yzz3fYzUTZ6LnAYgJO+9Nt6PjmqQrjV3WTSFTJCS4SFvIf2&#10;dsjcj7Ij/jJJ8mC2Hfcili9nZZRhxBnIcbCmFbeN2x1e19G4ne4DwL0225pBz2XHME2XREWfjQ2b&#10;9jPpuZ5vgvAkmaewztwXojzjRjXaJq0z/NoPQ5G4lm6kwI3Fv7a1IoPGpP7FMeNSeyyB88vKagqz&#10;DQM68yqe0YTUwWFoSV8MIB2sPL19secxKgAKlDasLB3nMKKdZqz3nrkyhnzJNmNE5nTI4HLPLHIH&#10;A06i1+OBRh3eSYKG2B4c2nrmflKJ+Os9D/FOlFw+JkwYyE8OEK3XB2LDYgQMibRs9uf1nseoJ7G8&#10;ZPGy7j3IyC2wyNLYMzvDzw3uyGelZ/aFByi5I34KjbICvmGVpZsYMGCFK7jZ+Tq7JWgyhLCwUoz2&#10;/cRuOvKJvJ7/7fUHFJR1mSzeU0nFnLkXQfgTVynunfBYny+Jkio8Vj7vhzn9kldBtpHnIZDJYtEt&#10;dt9nNJmDXI+W9y4p81NGKfFN6luSwaX6osjk2E5RzqP8go3zAWJhZ/uasQ+OON8xmtNVAO3zgz6Y&#10;oCj2qCPHdAShc0mCjckMMg4/7KnML/qkk88jGczXznDo29yWhQm/8H3dSGl8TCQ/ZM3LQuxZGQfy&#10;PcnaTOmQs8DdACyoyQyv5399J4z1yUCZULNUP8xfx+Ohyut9WDNtGNufyh+I0EFotCcldNkfl1Qf&#10;6zmVg06BjQz+8lMH8ImCrmkmvvAmBgla1ngTAKnnex+8mXp74hnYdUPcSkbmtFsDXs//+rwr3bRz&#10;PxLItYrX87+9Pnal2TkEdLXrmi7wev631wfKNI5lwg2/GtZpqn8gMIA3h2b3eqfrqqBvpwrIdUkS&#10;cXh8shcxsl9ui3zZix96PuglBsZ6aT46yxBB6NOLRZ0j/aP641DaJ8/Xx+5zytm9LgUw/Ynk/rAG&#10;7GBbM8K+x7Wp3u6HkaF7XQZLQsW9AqMNj1FCaeCIR7dW4HpL+Z2kxnnPgBSe6MWdGiYLjjkV/meE&#10;weIcA45T/mnPxL6+7DocU787F1nJ2XLfQ8eui23ZupDr7Z417xF3iBjej4+5pcJk0/H2tRkjtna8&#10;i5BOpmPombNfS9we4XGf0Ks9D2MmOymFvgNhWFnxujVCAAPdfd9e7ZncEpNcB1d3Lhmb1hnWlFPH&#10;R7T0abZmqSE8KljtyB9kc4NBBwYEZfCYPNFrdkZmA3SQeRBKV+mZcpGn4i/nMDwA3xknRitJPh5U&#10;ImnAk72OKREz25hxNogemNyIfcVfvWdceeNOMi8AKOOYCYP0x0iyFJNnFhwNICSPLe47KvYVf3nP&#10;uPwebDjJ1eBEHvKlLeSRsnuMmdMBPRmJMVfyEHQI19NATlJfwFZJK24988E2DhTGKSE64ZEMEn3J&#10;Tbo+2yxyz8EFhLGvpPZBjfmi5EPBvaFnvBA/sw3+ppSeQs/xXTyy1DRS31iI2IGcnaDuCAN4gsSR&#10;xXRtP6PSlB6370iQOkRJbJqAQV9I3fGXvBrig84GLAXoVGHMg+155DANs30k76rjBk0Pjw/7mCtB&#10;pJqaNo7c7LrWuZr0PJderLb5xcyU1/O/n+o7N3m92Ft/C9p8c6DUsr07bI4jZbqPLGytqrwAxPP0&#10;QwUc0hVtJDv6dYmc+MHXS+KE3C6PxXFM2C4Sv8ZHrI8+r94kO8h2upYOz7ULQU6QMKzAZqCA/VYX&#10;xDSfATtdzfPZJnfVbR5O0ubzV4iQ1YNWZxpJzqf7JjIVfYVjX/GXr7OcXtdm3SM/FpLGXOVwCIx4&#10;Yxzz+JjZblNycbaHnjW+lOxJbsvRM7OTQhWcwnOoArsUu70y24OaRaNwiUca1KGFWdN8MGzU/6RX&#10;c5VWYZ0H24HkX8sjHWZ7MB8xVVMS2Wg9BOsyruxn+5QjwMDeO4PrrH6PHBzWqcuExh3U99Qy6usE&#10;yTdvQbVt+1D7yGHzNr/QReq0uVEEJnTfRuvnoCuO0KiTCdREFEckWLNxFXGWPTJOZC3f8UAerBnM&#10;HGa027YucS3QlI7aSkQQeLE7vnz9kEvKsddD7FlySgJBMvfamxy5P76OFEfmc2UjVDppc+KlHjsC&#10;5LX8r9cmwtNCiJz2Jk31+2pBjR0Xpfa8WrntgXrS3zInxFE4PRh2TSydTMfXiRzWh1Tdgp0bll2f&#10;cAtLQMDfDAFMAoR5eDjyIGFGH2EcWZoVDbD5kxvQPVbE1/1B3rh9IIvahw3tbX7eH6RDKfwhxlL8&#10;tp8B+WF/EFpEau5vcQ47mj1kJoPE2UN9Ri7MBUm3CNT2Jhlg+8Nr+0MZpNYsOyum9ugQIRpCzeoC&#10;kzT/AKQWVUd2fLoN0ufKJQBQT7uWQ1T+NP+Y0maBUluXJXxdrYEHR3qcgsgXTg8z3kZ/MkBZI00A&#10;wAbpznmgISWh/DDj3nfrDcQOVLy9gykPGhfH84WfkJzmDJI9bwlYrO/BT6kn+NXSa8gQwD5JPeXa&#10;rG0zo7CJlEWe6Dq73U2+iL+juyr0jstV3c1iolO5ti1weDwkAdlmDiCWYbXe4vrEXzZ/unXH+sRP&#10;aih3bxZT0KxsHQ2L1gfpVL7OX2T5WZ86KGsYIR890pfChnFyY4rflInKSneegRv7ZStyWLoEjr3E&#10;X8aVSkdv4wSnNj/Wx0n6ll9nQOa4wJmRIKKjCEJx5f6FroIcIJSEV6s3+cShEJmxWZBq2+pA0uDO&#10;8eEOZu1vIuyakLgme8AfLbon4CEtGVEG5Jia1T0KGCihU2xN9xrkfLd3r/Uqh9IbxqRjdcehyqNo&#10;MyiDIMHkRH37peTsf0t8nrqN24sNILy8jURmnK+KVzvlAeFIToeWOQ6fLyq4h0yKjNKpwxj28PLe&#10;IcCkWJSnE5Vn3eLUenoCHaQ7PMHuHUbFk2Otx07Rxh5kI09T+/Ryn3sovVELbBCtMJ1GaVsBk4fz&#10;uyEUwGQ6ZMJ7doPkpXEOzaJY0hW3w1C4GoMrbMI4j0nA7zX8fOrTl7ZtaLJmPIpNCMuO7/GO1/K/&#10;Xrsn5CiRrQcZvNbpuulDpo3FZHtEMwovj7iQTbAM/TAetpkxJxnuZiBP4znrk++BHkxIUKzheF1O&#10;4Zt6jAfjwKyn4ymRLCNYlzJ98EN9yCYXAZTt8iHh7bqRvvGYV/O/Vp0LDzi30vadQsB+6t6r+V+v&#10;jro3ViOb3dJUPq4SedLdn0U+CXX5SgyaDu9QxAAMkgT4Q232YVuVQzIOpJwuBwdvbe9ySZMuDIGe&#10;Pt94W6YdSQfVRZ7h4SHe+8NrLKCkgraMJF9aZmPvkzRUj5HgXQGphk6x/E1VIcE4debzF8cWfzkf&#10;DK/2lerdjg3jt8VsTHLOlIptTIEbWumWSI0rDtRyo/jolhl2gc1GSmplVDq6FOu6SF7Cq/iXQQRK&#10;vntilg6eJz0Rnuqb1cZ2cVrjL5vkQdWdqZhhd1MzZtAFyVBTQHTV9d5Zt4MqnUeLm25Wrz7efSja&#10;OL607YV39lUdVLpXiy87Bw6zPlsJ5NrivDUemy0MBfy8w6LpQvq0ua9nNtGwGWdzajDhilYarGwp&#10;JSfGH2mFhtggjxWYHOUKSsH2WtUaHQIzs5FL2NfU6Yl5jAVqdkjV6v5qzCt01RaNtA7dhTCOU1c1&#10;2MPPkaIzPgJDlhklTpmdFg7GfXF35GK1NwEhK9ITfF5nxNQnY8q5TEyCWd1S6ClJ9IMXGkf2xYvF&#10;gLRLOXFPBQowieiZj16s6jdZHer7zvS/bU+CCclV0rjIehcu0Fr3Wv73tPZ8vvVjThx+Bwbu3g97&#10;m5T8H0ahj8ZbzEMBZAyYb3RRG1PFWt8ToL/WJufE4sNoOoUev9dmt7aLW4AGdJfF99pcLGbjxIDt&#10;+tnnMa56m1US+J52ABhRnE4qkmDLUeJ9aLo8A8iI7l19Dt/HJbu4kkdORMm/ToOnnu5y5ACKnyOk&#10;h5SSyrbhUqdGEHu6neq4ZPcMXxzUBzujuU2Mmyzm1qyOlwWzh1iMnx/Es9AlR20N4mzGX21uMfBp&#10;tzWLCRmTWMn9RAvvD7nWKx0fENxihwtIyOSo9Gmfvq62P/TFlSYlhFn+YK9ymMtTLHARdc4mctb5&#10;eJSfZSRzpWCcJsJL5v4K1I7mxf4FxLbTmUCShU/Hc9onOLYZaWCNOok0sKASLkz26TarFm50/sRF&#10;9GvkSWSxTyBd4pXhc9T7ZxTCOAkMuWt4wrx0w2JJojFVx/04cWRx3cgbrOzxH6TNZ1mOwc5HY3fa&#10;dPK3y89DlkcqTT4QNDQch7c4bTLOP19S9btrOb2HMxofLrrOTnNB/olSX872TZoLrHs7+oyrYQKH&#10;NfNa/tdo0+ECGxHp9/3ePa91Oh50qc8CQc8oB1AUXKDWSNad7QH3VraQxVy5VaiSGaQ0JLP4EdBc&#10;mxqmCQ/ZVCZQp+KPA4M/uKLUAjik2dhHuSce9vHarOgihhazJrv8QFm8lv+12seXPiHt2r0n+5fe&#10;bZq45rZFAo5tt98luC87IdSYXzXKbymUK3KNdzzFCPcdTW585OPwv208iHLXZ3vemSPHXuuMJ1hL&#10;PrnQdi2nfCNKThIjbNYeSlntKrgPdr/6pj3U143PnTXv2yiU3G/rw8aHqb6PB+VjaI++99dS9D7u&#10;CGIGbq9Rmwy+H9omWGVD447+HtFxek/nCiDTPCUYVzfBDOwqpB/9uIu/WXcrPcdkI59lx/A7kwen&#10;fQ46QEdgwhYhO9jv09cXDvBeRoIGHfCZ3077JN/DtCkhQ93GFZrd76dqPJ43AILfP36y76grPMEV&#10;oro8YG/wwp7FJLGZlFRAJbeZ/LZuKDIF5PceSPqI64YK4pIqe0hoLEww9q1fy7rLvfPxnM0heA8e&#10;XWtWwbwQfVZyqU/wLIi5ytrlng5W+QhjL/GXyTNdBmMzSbQ3fmSA+5g4utII2i8vGBeVjGgPf+rY&#10;aN87sRefY+uN45CuTbjDcdqdn7UxmQGKaO+0gIworakt4nd1rKtt0cjttf2iqnEIgjh1dYZWmV0q&#10;Y23gWn26iFx7ewoWcn0Hwp5Qa69ieKfAIAJa54X3brHDoCB0qwVsbIBq0mc820jjxMZfbXrplpOL&#10;3jBeVmoYTvUA3n7oLnT7Inhm1jdzUcmzJDQg6N4mWXHo2DAHqc2wwayUwBtH+2ld4/i+MAYQvR/c&#10;xJ6HjDZbP/AFAtVvLu9vuZYivIrAbdPI8sRLhPmSA0zcHrI6DWqYTIxIva3O/+Ps3Hb9yJXz/irC&#10;XAawR9IcpBl4fOMguTECI86FfSlrNAdAMxIkZe+dZ8pz5L3y+8j6yCo211psewNe+k83u8hisc5V&#10;VBdS+5IxYermYPqMBpRkIlS/xAs4uioVG8Uwoa4SHUKl8XxIIJbcxchcqQp0+6kai0kPt5ita3tk&#10;ZwiKwJbapDm8w4h5YmfUniXK6/C89XM+poSGDOfvn0T9Kgo0bmR1v2sPMWAGvGW+m1A/LmZVkvWR&#10;OIUKP5ejlUyz/tAENiZERwIXlNGWtmujZ/uipj/hWCTKCvfOp0L9wIOhsy8LX0K8uA7nNc41U/zB&#10;OtWtPmiB8ElVRPFF49/sNEar64U8aYPpNoFE5x8wsOsMguoJ1Sm1TKR7pT8ReuSJojVUNknxO/pw&#10;H8gp3C+zyhdK+dU7vh0TEtp7XPNB7Y9LMpx8JQoYngp/c7ccOKwv0IHcFh+FivjdfUvXvRQ6wlnE&#10;f+tzw717A4XqZufPSn2rn+USPH92yEWTJ3d20UuhwxzS74g81Zg9VNOrZFSbN4dk4B/oxIl20WFo&#10;WdFhcgxv6CLEqtRWvYtFqebls9iaDmtdZCauZZSuPhKWjLTpQqDuYP3VyVNV8U5UhqH0OnSjjyYJ&#10;zjinnk2NM9I6aSRBLKXB1MF5gD53MOkISQg7RooqymfV4KyfQsLWS78TGjW4DJwo+8ySqlDqr75O&#10;NUMNRs/xXRq4qMbAzXQ45t0sMxKUnuM2KbC/Tn1HNEQCrVyw2k9uCJdqm9Cn6gLfmQX/qzRE+QS6&#10;WR+JgXkDt8Qd1fROMNVlsgsBL0X9s6wms2WVreJ0GM4ZkHxka+Pg9C248Kpo+v8gv1FtgK0W9K8R&#10;IX2M37Btbj+iZtI1Cw1yRX3viyX7vPIbvKT2b9Ih76E+B4bdqYT4rsr2G/ZItOoO7AfXQ5TPycXw&#10;0bOOUtSQOttMLrCaUUFxrVMOW2So+JPIfuGAdprAt99PzRkdqplhXxU9PuK+CdMEIgbHSv+sLt4r&#10;Whnm/ugkBk3e4CswSEtadR2uRQrEs11P2u9HywcDDCiVrp0auP2NXH7p9JGQomtdlqWgeQfxkfJD&#10;jnmBCZWFeknTquBIR7hFj6beoM9WxFi2jEZ6o4aUNdUyO9ykw/Z6zcjGHc5gQiaWTcNA8n4iG9w4&#10;UXfyVgcskRJfpoWuGPbREUwCoKo01a7A9nGjZ/TJlW6zS0nchYbUPjR2hayIKDI7g6lt6qSpvtWV&#10;l6H52fymQxaFw2VCzNAjcUIMT2+VDPVX5wCSgZ4t4qf2zyY9zXFpJNhykxwmoK/wRJcmi0MTuqyz&#10;8hsqElVR0rAqW8M+b7/lvzE3mHJkq6OuXX2v9W3iQBBkZxi0/hldhP3WI4aL3AtRaYbLHpd5X8kT&#10;hguvkqPWFkNyUtc9TZXEpFDh+l4iBqomwUMFBtrIFtvaYm63W5TOKIO9j8TxUwgPa4QWx/GQ7sDr&#10;Q8RqnxCejxsSls8irTteMearlsaE5P/qE0JpL8eEMl61S+kP0Z2bOnWhkO06wZk9pVyJsCxFEUhP&#10;CMIrWhrTIYUvEA/z31PlHiZsOsLaakxeOj1zHpVU2Zaye7ilnwrlEfpD6XSMo/loz+gP3ZAbwvqU&#10;0J4KQyD9DdWj04IKFOq+kBDhtCJCKjdq9ag9+vaFydrYHTSPIHO+3nXTsGDRStpsYZkPeA8rxjoX&#10;kBvUis2g3AmTdhkh62mGVcURSGBL45z5tJzRH9a47+9FclcGT7461+QF4uXG13aNCT2wl3Vlj9AC&#10;W4qm33cV7bXtKnN+ghdRBPR9BMQHBY0p6Yq1aLlxpQWsPfUlF0vmdsquUp7hCGNpBP6pZSqagLJZ&#10;7QRUt7OKI9DHCw0mKuANaYVXgFyl2FF4UYXJHZRYd5XEBhLUqD14EWHaO/Vcz/FPRdYnLeDr5RVw&#10;PGiyTwjbrXbzgIcwstP88Cue4bb5SfpIjKV6tjm6ipxrx7B9q5KFG5fF9We3nJXq8B3Ck2kjvDJR&#10;o12MJHo2s261Wuk7hW9oLUerpLmim1OiUKF9ZJiI8mH/y+dQtvqVmlH2nb6p12UVFaKtvpXmHOhY&#10;3+iSamLZUfuiXWMXXHo52Rt3I7U7cuI0reeqv+J9DgZGzEPVeYmbUALnCKQ6Sz6gY9UZdK5JyYec&#10;VQ0mPQGrAMiuDIirsjf66ylTRCPJUmFyx+ukoFUBzzaSOGSlIVqauEhq4+fg3EYsghxBdKJzmHh/&#10;7Dm4+jkav+gTomK0aie0BlPBbpstHP3G3c8kK6gddBvJflahg1msCxD18Grw0g7IebToLQ91BrDG&#10;2ndSgcBh9OPhMG78lv/G24SSwr/1DeXBl4q8y9uE7/tk4TODvvzWjrK4RIQcgjaGapFF5UMdk6dT&#10;q6eHy+IRxRg3C9aBvrHLargw2D4jC6eAA0tDFExU3EtHJfhKPISt3bCuUSbUG7Z9Fpqssgb/n9o9&#10;9od8tk6I+DPGW3tIjHdgtWKz/uq7hwKvCH0biXVU61q4LdaBHU7a2hOIdCAjgQDkDf0KHojd12Ei&#10;UiunSGW/rwgrVbcGrgClz2i2uDDjGuIL5zct9RUqPyH06FdgZqTv+y3/HW+7bnCWSwPBb+1wSFsb&#10;e+xxTQtjiaHC2VxOuCmeJ3km+LRq3TsmLuvZwiR8EjwTy2HVF0ktcOCHMNWiC4GNODAUmD6U9eH1&#10;BlbQsvmK8E6oKE5gwsryNqohTKO9jTbS7Zr09nY9iHtDgA6rgxjN2LWTYPe7RSHKD8HKDZsvjYQ7&#10;VO8xRQJO2Uf7WcIwODt9ybdunR95OnVl9VdgMtVrkg3wohxjHECuTUA7UmlUJiRSg8L4IvwQIZEz&#10;Wpm1FD/g0e8YmmrqqN3AaxANeufDUQ2iWsVOSEcw1eGzsxUStxXnSStBrQi9eFOBgUMtrEjI7FZR&#10;Kl4xB7DxIS3+fmKRdlehtKNO5QmRlWB9EnYeZUdHy8Rp55CRmnBW1BJIDmZF4BjPXNlrnCqxm2hq&#10;FBSeOycVn+tnUV9VSUXCbVoK+FuKWtUcMEbqnu9OfJd11sOMzyz4DGFq+5UY47f8t5M3Z4FjpJMP&#10;nTE3r8pv7Y5EqiPlbEfjBVNgqiPFa6haybRYHIKwzA5N13DsE6EMu89QDsGIV6ofOlYqH3xwPTrm&#10;nYzBJq7Bx1MdNZ+IEfK2aKp+e7f6eVCUfcmW5QWmsudNyaGqrvpSiJZGE8PLbu5gQjffR3a9Lsru&#10;6oIxDk3hcWlY1d3F1V7BKauzI5RDQBSLxAorlIpxuWojxwte+dQ1zI3vdiTy9qtO3Wl/KqRgqgRR&#10;CLU1gfMKxaD6nuDsEV3kmEWm+1hsekh4bQTMKpT6yzDnZ4nvVnc9jooxIf6B5yFRLZzdN4w/IoC3&#10;MB+X61MjwFu/1E5i7Iax/YiiseybriyKxklkr3z/OO2r0VuYAeeKE1Is9o0rOmhhX9AEKwvfivwc&#10;3Zc79k3pYP1g4n+IbuRHtK/8tfDWSr+sylrTTDvxKRS4aKbNUGxUxj030T3mDCY5G5H8Q+xtvRcA&#10;mzDSK2iLuIRY5fsIuYU5qzL+zlEqddRfnT6Jo/uWXjW/rwKPLBxnzKjieLFuiFOHaUwwKQL5Z+sk&#10;1zH0TvgLE877ycrcVhevLRdklYcIDtfeEDbrjpkjmGDP6dhX+y9ntytVveR7kDmm/s3iGjiuRBSn&#10;uMVtaW2CiqIIs5s08fq9jOwUpqb0n3T2c4Be5vheYu32k1IDZ/40K78sBZ+zu4LpOrmqPSvtNJzH&#10;SgbvlHCEW2wT50epLrWiD3eLDdJdvgcVlf18tlNzvs6cRoKZWHkCqHbSGm0dVn8PLvJIPZMbqUdp&#10;ztaJWRkOBgh+8U7hgaV2q5EJ6138Wko/CtzedZch661aKNJayISjgpztMK/+O6LK0WIMWSyX5Snd&#10;kqTu9EWCeoqNJ9IE1fDwDvPqp0S/CJ5w1/2J2RAaA75phRIzzBQtv/hjFeGK5J4ZnD7aTznenCAm&#10;DlrOChqls3CufmcSbDhKDQnA7uk7RyB/eE3AIwbi9SkQ4S0kS/Tt3CRiKgW7P5TL/nw30UgxTDvM&#10;JiEzZtEcaUPRuZtiCMuEiAeH4FVo4g5MeIJZPEG15bMQWFAmjKayC6wHvGadJRCC6eL8CLUynkzw&#10;18gOtww5MY9YQN1qlbc4VeNuqInS2/BHwMMhw0S1NE2BF/Yto2Fnbc2FbYbVF3FbjCBrTZWnL5oW&#10;0tAdKDD7UaP6ifZbjwTveNsi1/LricAdyr0yl5sKv2jKVDOp+kmPCO/WvYVxKEajZ0pxihnWVdVf&#10;oSer1tspcdB3QSRJcK4kE03UZz8wmQ6QffXiKoj6KwDSsN8FGUy08BuSBxCOsUJ2rs5GTShehH1M&#10;ZPcOSEK3IUCEuOWzBEpRhRrmODLLQ7SQOInkTN2xP6BAp8iOkdZBFNySAGw7KRlVMPsdwdkp7h5I&#10;Q9yjFvM8gn20B6hqo+7EtD6F4AaR+cgoFSR8LCKfNqGz05/yCjAIqh6r8y2NWetspVAVJi6B8HSi&#10;YndN4hDmZuTALXbi+CyZIhW3ZBo4aYqcyBv6HUuZn4WGKt2mz16j7Tm5wpkXh+tMORtIrUqaOdtD&#10;dXwFtyXpQHetd45Vqab+8vEkFO8tu6wTC2EU0kknrzBJ6AjT7SZuqUBRa7xGJqaEsZ845pCk/SGG&#10;5gITCgvDeRDYGW5V92nqg9XU/SSNYRx7lMoFt4lhwPrayEOYaARhFl+PIBaEysQaH1LaZ8Ut8jlY&#10;/zjZhzBxdUXUioDQIvRxOBKKaDCvjJHMBvxQ/aEU2S0NWQZampDgnJXfGOO3thSHo8aGQVOYy8KR&#10;hei2dRKDNJAQ1pPGyDOssDLKIR76LFlqo5ggFj5g4vP2NboPw/R6AytERakH7NCoKGwkzDz9lv/6&#10;bSJHK5Wkt7c4ZE6YkQ1Cy3AuOFSHsBALsOh6vQL6GdGSvss3uTD+XjULbaf2wilUaBju/muKETEv&#10;5yk/rPctWKE4XW1bBY0A+BNF7boP3loUb4+EIn9zi8NvX4LFzmiUmlB6t0iNVHVSAw/nW3IBUXHD&#10;F/bwevYw2Y7gX1f1GP3Bdu8154xzpp4hbULJ71+h1F8+o/Nc4wZdPKOUG+BKaJ+9puzhiRr9TEDC&#10;Hc7HeQsMXVP2iBnrDlstZfdw8EyKUrt6dnbGSc90LSzR8RcLEye8EnxlmFjjjNPUiyz4PiFXIB7C&#10;nDLwatZxHTiFCO2zV4OQfG21GBYSpE+bR9QdrL9iP4m9YjL0kZzDuk4cRI70KTds0YYwKMLJQY/D&#10;EQ2qUHxmDA3t1GENNHLP02/5r99myTE3ufBGGM2v+W+8zsv0k2hLUdS8C97E+66vo275dfJ+FnGz&#10;vv4CLtkD36CMCrzl9bpuTwlXhY0u5tQHDUohG4oLqPoMlBJc61HJShvZ7co1cTCrAlpnSQ+p7+OT&#10;3APxJA7UNywkGYK+20wJZRWWF0WOp+U+bLpLpLkosuXDJCQ4JAswmwpcPkFjob5klMFuZZydDrjq&#10;EKx4Pxb3BN3CSYzrH1Z/h6oBEcqFpcdT1nmD+eCpopFiDGW1y4dhTV6PzMq6WnIbiRT2sbj/uw5+&#10;tlplnXhn8LfU+LIq4+gJ2z+MJbJ4RmDR7j3E9G5lE2B2zoucKKtZ1oOfIDz51NCIJ+e9pZsO29sn&#10;JbvUp7sSUf0VJKXrpn10OTGLosnG25NARF7cvoBVv7nQNIfj8xDJr+XA7jO++Gnx+RLKiw9fnMOy&#10;kJVtIZZLEDCqO8/A0pvdnisurV+iJeos4I5CuuYY0yavFiHmHkVoHASi9fQQLIEN10xyRGrNJLlC&#10;pBX13aN+cclu5NZ0jLdOyXi2ld2wA7swI7nZ5iCoMgb5Nf/tRIDYIuO5M2R66cwYnF/bUQ4CCn+6&#10;KynoMFt4KBwQr0KfNo2KqB7MuMxP8ewh8U+sFI167isnCchgAz2+LIq7XMunOzKCNbFlj65LSaHO&#10;IVFNWFW82QPkfFc3+ajyHurK2q0GnbBR0oJrHZGJMqPsXEZr/gbaXj6tgG3/NIdnKVdjdNM/dCzI&#10;7MI9bzlZd6/+CgLAseSMTjIFWNQCGQqN/HdODZJzWbP6mQZKYH8PpRob64aJdeVoDJVuYcun3Xn0&#10;fQSYRYnf89/xfZKrQiBL5+6WwWPfRx/3KtQwyt4Xf3eLOY6rKzCVcBT9bSyT4ZgYu8HJyDsP+Zce&#10;4581MSFrOss5oxZkMs3sg9JEiEUmvIQOlebRyKHR6fqYlKwgJgzJe5CpUjF7xjOmbPrEKInltV4H&#10;Afnloi+QCE8IaEyM0oo9R9tjm2Qwh71gWSq+K5DT49Z9rMgrpeBrA/oJgYE/wEsfgDxnPS/MmhuZ&#10;LnRT7Ly6+YGMPyLIgDYlk3YrrPor6BgPplDYZ83pqpoB2EZ99afhXdV9zGO0fY8mkeCG34uxEK/x&#10;JSgLOhMZKKpXU+YYzcmIfYZnRJz7Qts+XWO1JPLEfNUite9wOrUP4Kg15mg40mVvS4oJjNHZ7LgY&#10;Wg5lIRs8ymC1j1Ym6Z4i15kqxSusGNR9csVEi2mm1/fHJaDqDHuxYy7vq/Tas+KqjJUfre/Dlgfm&#10;1F39Cf5Y90fevGX+D2B6nn3FQmvkeSEZuMTCdQo1Qlx7uf8A5EzovqZvnsB8TLDFqoq8nEAI8w7k&#10;criBvJyDzHVgO9VQWbgOkL2PdZX1l08D5l54+ZTBp5B/IVyUrKERyARYsI33CyoIfkfxoHe4wqq/&#10;DDmPJZ2vRk7QEtOnpRGskJtFFjzrJrZ1gM03NvwuPyanqruzJhlklKC0dGP1wnX2a9bll8YXPsUa&#10;tGAj02YgPVcmk0crJ/g/u8/Kd132OUHW+qplwsRak4Hgfu2+lc6J6irrL+9zkok00lySnPj0FLi4&#10;f3VBRSHAdDLIv1T2/g3IUyZS7I2huXwav1OQAVVayrMskJPYI+JBA6kbkBMX4ragJde7CC5cp68v&#10;EnUKE6WP3dPZwGFINxLslrgOOlvzBLWNJNC1RLBQJlGsQk6RaSgz5BzbSRFVI94aOePTLGp8mgS7&#10;9ulxqmhB4p5JBKRJnryxz/TcUPlIWxTbHI1g56eVPhwo+R4C7EpZeowWEWcSp4h858drJhwD4QRk&#10;JdYVD1KrdIpkFFXmSUHLFNYusDZkdWa9wT2pHBopH6rDXNgjJqRDFulu7Lnm8hj83VqzspT7ml+p&#10;53E9Nhwj0hriMSlbi3wmEuwSaaLJxBTurJmgh3VzZOQqgLPdjBZOUXDFNs9d1tH8UHcgq9d67DNh&#10;x5Vvw9NVrNUIEDVtVVk4Z7Rxj8fq12i9qfLL+iu4pzJRrTnuPk2jJ7hHh7yZGCZ7RAyVioW74gZt&#10;P4VtjFmTwWYzkpfi/j63qExfFDdbrhup3C1vBhUUK+ljCdnipUvt9DVV/NZfxjZ82/IZe2OpaSHN&#10;qMX828TkXly0IfXwtB2FezguSbpoBotWTe6STKr+UfKRujB4WMvnfZKB/T581V4Yf3e/MnwHNuJI&#10;GFC4o7AihXvDm40M1sVW9TH+G8NkZd17c1nZHjKmkU9tQ9oCGZlkDXOHckpbLZFu7ya6g9376Gkk&#10;+NRFabO9Zhh/LeHhYZo3qQY3opoQSkIncmEVdnT4jK56dMjFLV+dYVAOJnXssHqb3eAXSHwl5HVq&#10;QgrX7k9sHVkA3kgiVItvkRgAi+6j4XhM45xfwNbhgjGWBPR1UXSPcVhD/YRrmwZExivfqq2Yh3IW&#10;jqUwDdpfmbZZ0pIiw6dZc6CEtp5kmBcyoEGE61XYFMb7PFVqrr+CX6hzjlkRV21Hg5whZlE63dIO&#10;GqerYT1V9NHwzd40XqHVwn7NPteGiUQYiGSHRxGr39vPlB6BgSOc8RiYy1QoOXSfR2JTS6kuPBEl&#10;NEIEHJSoqj07//Bn19yqRnxpHIYVRxSu745KfPBn192hl1hwHp3H8AReIHvtxpFOc/dsMIrcBO+p&#10;3/PfeF93HYxcKMKNFx68xanidCEt8E19s7R+e0mp0Qjn0A5xiQUpuiFfmU4qDKK1idtR/DpTgnNx&#10;DyTbQLTampvf81+vrEBBZWr7nqTLfmV56sjB3iRg0HVdOKHvSkwFm/DNO3ECLk3zpafow0BuZ2JC&#10;RpSEz1k1X3SiLdRC6MDt9sApN002YrpQy37NhDRMiGT9kxFfPw1lEmPq28Vu9VuB5sTgHQ7A4cek&#10;gEmjL5DX3SG3dmTvoZ0+FUHAnwX/ikmQtD9sFX/Xf2P3iQ9hhMT7CPjRzMjv+e94Hxx0TZU8F46m&#10;OZLf22IOv5Bov6MGNtL124EaVuVIbLvJfNHX4M+ym9poFQPf4fxEU9U5pI8loLs4xiiMIWEnHhNH&#10;WVyJLwgCh9qOpkdqqs9GXaXXHjgimoo8iY8Ssu7LSSdqfR+8h+HL8giwmib9XoVmKDrmsRN4/EIe&#10;DpxSla6aibbw1tCzck3lrRomPcIoWDuhRlU9RPQTMoMvuwbCM/Vfz5FS8Wglpvd/IBbWad7v+a/f&#10;L7PioB5RF7a7mo3FUhWgLudSDT9DfeYoXRFVsK9azC0m9ntAcV74Ffg0dUKVF+FocJqj6JDUxTox&#10;qXFxVuH10XbvwhH2kKGYSEgiBEK1UEkrhLVhMwQvQsrQvKdCRq2NuDlCCJbvuEGFte4O2UXRk5/d&#10;VCVeYMrv+a93EyXW0o/3ZzWS36vQYpRaGTmHVarYohnTjMGqHCkQNOGpm024xp1EeQwFeY4Vlmdg&#10;mK9IW+rpXYzyRj18YlmYb69XkgaZ7QsmKjRD+U5FKkGn6vJZExLwfvlGZvmbUEvKnj2njYklAUIs&#10;yt3PqIUc06FhkXAa2tngFcRAhoaFpUmf+gqZvBtzGrry3mmKouQYVOC+ZrjMUrHHYyYWaiNlzZGD&#10;NidG+lVkBlH1jMC1LlPxW3cTpg3M4IwY9+HOe3A3eZ880Ug9QZWctbv+rv96H0Wi4/v0eDWN+b06&#10;O49iv8PIUCf0wOJcakYUfHaJZFI0iskYeHwYEw9AVm1UjIURgRu4sCGzfD7t5eBeqG5Zkn+k28do&#10;NKbBkyus+quvGUGISeGxXDZQdTX1kuR78Wlov6dTzImpv7Yfywvu6rkKq/4yZKoJwmlASTxF8YUz&#10;g2u8KOPTGNgLSohwjHQo1UrvvWLeb8PEeI7uSHTNwkR6XNopCOx2mbyvDOkDLgJ9EmoIqSFvUo2I&#10;y1vguoyeyVWcrxACNr03m/zxB3SpZWV0J5bzo0lYgCNRlpmu78/Ux1Z517WudAK3e4ZP39k4jOK6&#10;kWXqyEjvGWdhaUIg88kp74wm1G/docKqv2LnyG92VcFLOiTAAcsJUaK9lV5qP8Da8ljtzDp28OQ+&#10;lGWwhYzkplWIx1KBXdecEltxN5E/vU6MnnCGjNf4TkIg/cFdYyw3F7ZSXRRMIRJsBFnZ55lpEJm0&#10;i5XHTLONPpJG3DnPrIMrfIc+3z3849jTds8Ove1m6CakgTFwYu5b8Vt/xT6jjY62B3OnJmQcbWaU&#10;36GtVXUOzsjoODs49B/y0i9nQXGIsUcqSfJ8/Z7/eo7Kcg1tlpQQtQ6uOvN+ZfgPrOTS5SdyNOfK&#10;0HttgBEwUGurspu67SJ4CjFBdaHqMCus+ivmy113inw23iCm2/0NAzJdNBQ37Y/hccuhlkZpEdBS&#10;S80DK6wFRxhtcCF/VPbLgqP1fTIe5s5pFsv7FZp3Qra3py6kFYUMPzxdsy7kMBZOErT6hwRexM7O&#10;cUow6JvBcAYNzE/D4KxY7+gUDyXcr0MeZHx4NuHB+Axi1qa+CRkzxrrCPALpsYqYPNoYO4ScD99m&#10;zdCWTS103+VWDKrUZOV4zQiHO9jG8W87jEaZXASmnZqLUhNW7/NGOKiowdjGtzzOd6Wp+ssUNi9u&#10;27J3XC3jUOPyrjohbYWZ2IDMxG9IPLWyGejcCZYs0q4okewwZMnDG/wCN767qOIwM41MbGMzD9rG&#10;nVvTgJkJ9GkKk6jdQ17OP+5/TIKgDlxz6HaVp67v5/MnFbZRxFP6C14qPNUBRWxxEdazQolqG3hQ&#10;m/pYOIJs8ijqlx7QzLZ0hMmKFyAgg99FcOEdcUtRICPXFsig3JZlu6nGq62w6i9zf1JXxn5QFteb&#10;BM9FsdXRIU6QL4+JmkemgFIhKEbb8shldwgcOVDEKP73FPdH651QoASfE393uzIyVKRbdE7Ivzul&#10;jZXhXhsWBOkocJ/CNFIFoZQncuG3K9tDJm5sp6RK9WvYkUZ3oyUFn0ZGVXaFv1HRiZi3J3bGg9U3&#10;ayhAm0VhoQ9Wt3mMkjG4/3h8BjldY8KiUEAqicIIsJb6olQDU2ODOBGIy8WamQMmzjm2sQSdDwVk&#10;3UZaNjIVy/KYaSwTgwXZ1zsfH655VvBuP40Q9GagvWG51YlBBvZ6zscXyKbxOK9USfjeLcGkhX1g&#10;yu/5r9/nkkr7rNQgCG9M5ZxbCqa0kTyq2C4poxVprao8GKXywbv7cRwtIuPDNz135LKyPeTt2PRp&#10;LrAKRjkJ5YnHp5AJiXlRdIrpekD6NE6W0CImQ0iPCWqF/jIP9SFkqN80SC0wSkEhFO6jRSSsDGFC&#10;RnxHVa7CZWhZscMVv/VXUAdV78ofDF4j42qBTGzRAvHKQonkzW4FNBq4Y7F/Q66KIwvkIcbYuSgs&#10;9iHSro9xcrojAGvm0N/QFpGezk/jOHAsK22Thj8a2e0ez6YUafRln9dTSIwCfSDwnObr9/w39kXd&#10;jgaj1g3L5od+b7ubWbAQ31fD6qwHozf5AjRkuaRjfYwWbanFtnLn0jkdwULlf+jru6pGun1ukNlV&#10;scodiBDLuo6o86i6yvorMEVIbzg/JdIXwUJ+q9pN94ltHusKBsva8fip3URlInHGH2WvnuDB4u6O&#10;1bU52tfy+G7ipB46+sDKOCGpowCJzZBx9QiozdOACVPoHPyysi1OU3+cnbpJL3LVJ3ScvkY1qp4l&#10;TFtVHsdjZLm1uwqr/jLdz0vCOF2m+7FmJTuPRcm0qGtOXWseO5tbyFmL2B37pCbsHidRj4iNiZ1h&#10;O3WyYdYeO9eMKTOxfWVX0NYQDoObnUFGyjupVVwU/b0wBHofTj/e5jGGyOAX4/EhZFyIwz9yXTPp&#10;JfPTVzIgXDrlJdlzdygs6yYbHilvy3CGoYosfrYmtUz6coP6JFeaqr+CtrOOS6aYYkmFO2cWCrUt&#10;5gqC2pdV4GkAZTd4JLieUl43mlfI5LQ5k5yIA76AKja44cUFQkRi8MzcOM9IFDUwaLyAMPXaCIGo&#10;9zCU8EarcCajhCwt9U7vo9F2X9xYMwE+59zijkA41TXj+BupQDSEUmVfgZzq9HUvQ7dmzmi7BMXQ&#10;IxedivSXwdapRVdlb4HMSTKLo4mNbBMeH0FWN3O3v1NUO6r9zElI8kKiBDqlU9aAgXLvQFnHNnlH&#10;t+oz1LaEOH/bKULVkec4ISsxyY+hoG5Mz8c5JQA32Q09kp1VBWlAZv7VvCN15/ngYZT7y+uasE2b&#10;YvKDYjTMN6p4zrBNpE49Ydua8efqcunyadrpe81q6l1lFZEeUksCJWQLEBo732fS5lCJA/I3XPJW&#10;IZPX5SJ0fA9ArmsmB035A33e5LR1MjhbM2TlKldWwN22bdZjI4mfut6KVnWbNDFyIAIy2Av/2iFk&#10;8nDtuJbjtEfKJmRljcRmsBVKMMybQcvNwYdUsdJVlgtk62OdYyuXC6LomCKupP6a/Sz6Pf+d75Pi&#10;4feB4rPr9/zX75OW4ewIQusR1GFWfm8nR8hjE+4CCh6ulbA4ipESzxfxDxTGp81Xn5u2+9DJHV0b&#10;y5tMC4/F0uz8eO4B/MoZxlTsh9EyHzNx7yAz0y0MHZt1lfWXMYXH0FyRaSy2OTmHoCQmhidUvtKy&#10;+2QNOtBDlrPk6DFkpW3bEOUWMN1AlT9NNH9Yi6DndU/XHGt+AUuNjHlOIhHvO5BJNvJG0k5IGYkF&#10;MmJtsGsqy5ZT/pyYnvNN8A5LqTleM/40973iH2SX1VPemH0QIKZANGYba0aOcPQ7hZFDoczIc8hI&#10;fFtW2Kfq8JjXTC3aSIShCFJd+dJjOA6PDfkHMnTOIZMlQ0aC5YhudCnYJhGGTweFKba1aGckRiqb&#10;uJ0qqDPuurvwlx1tE/VSZmGMhc0sfie1hpvJUMTpC0rg34yOeUMQUZ94CFmeO4/VzWBlnyFtMlE8&#10;sWvyj/Ry+8sI/Ym/nu4zMUhaqRidbGRlUj1IFJBRoKLE3xRGuSPR7pj3TKo4WzO3OpOI1LEtO7fr&#10;GuPT6EDCcNtImdALtjGXhpdPPpIH8oq2+1ysljF2QCYMAwkasj89H2cv3xh9tmY0rpkWMSJT6dNi&#10;qYZ8iWupT9V4LDPkxqlSmYn3eXo+JmRVI3kjry4Ocv1nFH08PlwznGTG8i7uEWrOxrUcaja4cBIO&#10;lct68IB4M84g01MGbmB0XmJ5iuSZVVDDu4b6ADfyLefjQ8hwphHoHrMe2FanzRlktEtoPlaKg0/G&#10;TY8RucTzVF1tW+UgWvRvsK1ubJbu8/HZmuF+aHvG9uXA8h9we/rxhbZhJTQ5i8fDMXmBbH2sayMI&#10;IXRff/Q7roBfs4fX9+VsHe/btAeK3/Nff19tu+xlwJk27CG/579+n/wtK78zgyd9f8uPUGXc8I84&#10;voI8RZiK7Q5yGElxg1qgJHo0BeZGDtgFc3vIMkWN9WvuAikTw2a7JrYRmZquI+VwnbMjUpt0A0Bn&#10;7jCAapmj0OKW8VP9yPgAKkXHfgozPpd2CPihiuGrXkrLYXGTE+kYFcVDhZJWaRRiveHGxbmCSOkz&#10;Ri9faumJg0oD7xoLohwunVSp16TjWBuSSOy27dHuYlMMJoTRtXSyga3KzOlgYel1tWo45+MIf1IY&#10;/FSlUMWzg61qnlzd4XiZ2LIAe8kmfo2O6/DETQ8XiQlsoD+sBhAFjai/0XETFwC7V/RVPJe+JZD0&#10;4Xurha1ZxszMYx9OVTJPJMPh6t5yCsaUxwad7S274yNyTV3G6yNXRJDUqtQhb4dIVVpQ9wEdgYVK&#10;XC3NcWj8PtEqUVkyjc2KcIcvaqzcbdZT7+YVU9IhGyQ4xsoTcP9gKAyW0WRcmRgE7lNEapBy4U/J&#10;GTaBdupF4eXqvgfvsKpCffUV7mBQUigL/xDkNkbDVM4PEjY6VoQXdeXO1CXNGMxwRI+J4Wl9bpJv&#10;uXj7Na8SDLXcPikyb57M79LdzCMjKGdI+rtbuSPH0NBkZcWVw4pY56Nm8VeBiEgeFQkzBfeIgOnn&#10;ACMMz9cm7fLWY0vqM8jy0mFRdgoeOc9ju/BKTFVm8xjyHhlBI+34ELI+N9AJsotg40zC8sZjoTtz&#10;Tj2Wbyrm7ceHkGW4Df2pLTAfy6agj8f+9EAJM5Wf5j8FWQ1YhjZKvKNyXhKl8YGNNV8fE4Ef0Wih&#10;59xbRDcK4oBj1pdPo36rDf5DZEBWETe6+vE9CiNS5w5JOz2S+yTJ1F8/PbDdLvn4T0Med0kA+bKR&#10;eOtG/hVqcaBzQi6PiXWeK5IEzHBeWy5cc+bVgXlyksvEyF9VFVZsxj1sl+i6Tmc9VchJ1L74NA+7&#10;BjXWrHqEyWch9D133nJPdap0QGNTY4MGpX5MfVHDIJiQyVEdE7tZb0IgBc+qPy23YGEVMhkd15ru&#10;oAmZDNbhZJAJfGOfEaKjwG0jZpU3ao2H8MQqpMnPQ+uJeeNRuKFFI+BSXgtZndWxTLSAj5uEIMca&#10;7yAAgFboQ8e8ujfzjHvSllFdkfpGXswVpvJCiQL9McbMkmSkJJrBPYfr7gLZcjosWFKGRt4qOnTc&#10;wMIov+e/fp94onUUJYV0N116f0vBMjd8aqcxNQiluBVJYV2OFu3dcDZ44RzqG9yZzaDVssdeHZoq&#10;orW6JoFdDzVNI4c1Ng3IC073a+YoThXVlDDXTLKxUSLWstIRzGnqzqbCQ8h0mRnJgxdrmxaAfNok&#10;ej075LGP2tHpBDiDLL/ZyC1EwanxC3z3KTVq81iXjnkz7vILbtqzzb1jRfPmmVR0NzZDMmzozoOF&#10;Hq5ZTnPPGmu3GqJcg4SoHI8lGAoLJSLvDs+U7ImVn1sqKusZSg1GXveJj0VRvOtrwfj0RWAVIT0e&#10;n6053SW1/TQLGQd2fHpOLOst4/EhZGIytrA3vjOq/2fF0VUxKQm94/EZZG2OTfBphYxF0Rd9llYM&#10;hX0+xgod/vih7p9BVivHqdvK81ZIiNM8WdwVsoKj47jfhYzmMe22K2Qp2mbMUrYqbRMnTXaIHx+u&#10;WcbAODYX2iYwQtO9YOvXumJxtXEmh6l8CFmi1ezxep7J9SG+acg+sGOfiVpPnedh2l6kKqPwNvuj&#10;RPfsNfB7/htSmEsFR1B0aoSsz+9tJRKOIW1RVyBEzrVeg6yLEcRt/GJ5rNV44SKz9vgQp3m7xtiB&#10;NDp8TZQPEh2Pm5E+IGtrtzzSa7dvHsodEgEN8NJpZH0fLWMI5KHAP4VT+oTRe844vbB3Uj4Ih/mx&#10;1f65MmhzxERv0qki8kMdHNJyfhqcOiVmivHxWN66eUI4pzd08+bY8LEf3rX5aTZzHN2r+kEBQWpG&#10;YM/eGR2R0ge8QOfoVDAhE1YeTPaqU9GKEL+hR1sjO4SMPj6oH7dn9S/gTh65cLIxaxWhssnNUdoV&#10;QecyPl3MjiuVDxcOS/fKoRjTqFGp8cndIlev9wH5Ef3lj5ZLaI6rYjqmqEtegwX0EzEfUXuLulqu&#10;ScFCirHEVIeFUHlS/dXPLH4Uqi889BJKQJ8c6xnpsN58Mjk4fR7Las+NBLVG9d7SKih6RY8PK53V&#10;H77kaoBVrKYAey8LhN7kakrX2PFMIDFYin2JiPgprt2yt1QgD7ajFKv+9GhvsW5ncglnqGcVDLA4&#10;bkbYCzqv3m/ucPAtFboeBGRtOfFub7Eah2NcVWzV60gS4QiJKtW7kpT6FJs1k5eg9M1Td/5+6Fgt&#10;dGKdbn54PiVWEjuvHJIbPhtuZKK3Vd+9zXoImfl4bXBBpM50cRfJmBC2OZE8S7IUFKVOOZ3gRq7U&#10;WC1xD8sTcheDLs5ICuTYyJ7NpsaHaaE+jhc+shrw5ADRxdKTwsN0zhxpkURLWQ8l/lH0YpYz7LId&#10;kjm3Y4NQD26QFBEF8yE6qkVbkrFa5Irl7jXXu5wC+dPOxe73RC1t1ZMppR4Eidl/D0+2lr95yokf&#10;Bwi7p4dDj/YWg34kasvJXncPl5Uvl1TTVWUP5ElB5wMsJ6LHB8/A0pXRlgcFfEuSJQJmpGzhRVHN&#10;awKrFgH2UZHuoM4zp+xCyXE+QFx8oByp/GESSU2rNLwke6Y85bINc2x5WPoGHa1WbV6tmcyhJiki&#10;zu5lnHppzqdKK++nAONXnVPOV4sSGQdI2VHVsMT5697OgMXRW+JEJGeNZoPyKt8ImeCupiIgZkw8&#10;Ed3oISQj5nvsdqxWiZPBw2Sw3KBkZXuO3UPKV2c25QpcZRiTItJaU1S+UwKswSI0brh1qXAZ+pDu&#10;aqzROCrnRjBOunINGxDqVxp549g3c8al8ZmdM3UoIyOZtIvhP5dVUlNuuJptZIPQ8y7s+iNK1t1Y&#10;ziijU6pqU9PeshhgxXpglNWFrWt9LfgIpCOat5Rc7bZvyAB2wTzdBTXvTv5+zX+7iokwHl14lYc1&#10;WJJf2+ku4vKW5kQW2c+8KNTOkQRGBJ58mPIUTFtacI3hNO0roPor5oo0ty5GPsRyO6GucjQuEfVL&#10;V0Rd6Wm79DmW+41zQgTjtRVenFZLWjT3AY8IG5hYOl6WSXHGOl1dKMfIjnVS/ePDRf4d/tLHt5BC&#10;Awdcn0tvXF/f4lJ31/SwDdnqiK1Sgi0JE/Ff4DPtclh0V2FExHHUIHn2dLkDqwsWI7xLujn5hAWs&#10;rlqMcCRlFuQqFI8LnE6lYDr80ibxnQdaKqCKS66yc0fkOsiv1cF9A7B+3NKIGyEwLOryaTQRLBeJ&#10;pxtAMn0r/hvMHFnC2drPcgsWgRncjSoSkFMODuLffakox4D9VrAQZuh++EEICt8A20puO17bdR31&#10;w8iFkImkpZBeX3EBGYVGQygDedKmfKHv7Wo5wiFg1GIAV1xGo8guKgLUkYtf9SlhyS6o5RaNRMYj&#10;sFD7uDpCrcSrQUf6sPPAAatEzAyW6p652jHlI7AY8vaIqNRPnQKSHKB00PmgyCbKXCtYtTvtopjN&#10;gPPe2FtxzDFUUccCFveQkYz7a2mVA5rcPOUxkvJBiqODMh39saBQdMe1y8vyOqIkujqhjRAReFxa&#10;vYQUuYOmsQDYDoa+lsMG+Kv+G5Ph7j1aIrTXQSpn6tHXqa2R2tZfRzQd3XYDC3BzPraY2pPC0VjU&#10;uPCDwh2YRcY/JOZqVF21wDmM+dXzUhfFvep4R/osmeP3Ty2KRIxouCoqogHGgoMKqyNOV4mEtUF4&#10;tF1dl6hVtyZHz2/5HPGNlUXBPX2uSUUg3edkUShC4X7VhafoasssFxzw+oueGcDrSOdG1okOtovK&#10;g1AlqiINT5+fJLBVFTVJy3AV4EeVYrZd1B5su2iwURUWAv60ii36MXdFmp4/YG55SgJkUKTa7XbL&#10;4IjhYEaIUTSwZOLEhQNvfowNJgoWmSpIXPzmhR0pohNJgvQIg4P4mNX11V/+MHl+IaSJO7+uijQB&#10;hbFa8L+YUPKFgJ0+ZZS0GzKs7B5O4nVv2W2jEVlTndWQqFNUbu8t/vOoj0hDB5LVh917O4hmPmWD&#10;AlN3SYqbAxGInaSulIxtxo71pyh21SpHkkZWDIec3rs+aHUz66++tdwtadWNhH0qejMdE68KjxcX&#10;0aCH14cYTV4pOLkhv9BjwmjjYgv635bPoqRZHyTpcEk0oJtf2F1kJILpcxJ+zdpitkinpTaDA2xK&#10;wpu1ZKngHgafDfEYQZE8c3RadT9rbOgcaUrhtkqT0eYh+PRsb8JsWInZsubCAtRMzZ/lpHYyGRPi&#10;bc/23v3fKFxWFxG1eEwyDemCW6OP1+qE8kNO+w0GnEbSsk4p40mWpQlxLcvSfQNlL/IMxRHDUXu2&#10;nxO3mPDKSkkw+Q8+n1T1L25a+ISPNqkkqjXvGk49kVUc0pUzTH6ylfl4w2qShsvbqDahQ8mP2Fl/&#10;ertC6mdflBVbA04wAMt6aBoaH1R1fL1AJFE2+o+64z69Hh2soC9UpLjpLM2wrqe8rWymgOC3tuuZ&#10;J1XGR23Gkc6bCuyqSE77gxkme223ni3MSU3SBBdX6jwYmFnq75cIBnUEOO2kqlPjAzSxg4lwMOel&#10;5gAfZfms7muJz8LQ4TEJJi4vax7shqp2d+s0jjuVcOWylSTEIdmwMcZv+a/fdhyRSg7Ce+vbu/Wo&#10;rNyUMWZltoQF88Lr4SxXKY8xE+FQmc7KUN+tZwcTpd4sX1Zptc3Qjuwo0cW4C8z0kPjgHZhsTey4&#10;Gh90z99YJ5saSOC4q7An7Rtc1c6JY/6RxtCfgZ1f9m2LlQmHvrHYjg9MAquXBkjl4Zw+IZo75Ve6&#10;YGgIJa7FKMZU2gnuH1xqr/LDV+ynDcG6svqrUyknb8h0OEV1FyTEEefD3M3rRGRYMmOmYbQFViuU&#10;+qvDVPe12OA50rv/+ENOrVW/ezCRBOYx+ATE7RNR5Ycw9KWTdhrJBeQ3JHP+rPBcyEQaQCCB5Iul&#10;njGNhB1Gv4gjyQyjs5JBZIn/y+tMMHFqL+FiRfgtAzkjLyxn6g5WHicdp3evRZ3iHJuL+i3/jX2f&#10;uzcPdpJ7FVKMwVc7OAXLKUwcG3A8HAxoEFJ6yIVqXTac4XCOxCW5XjU60XQVrXAK0yfYJTZyfiby&#10;SKR8YXrpTExRMtY5TxMRmDB1z9Y5TzCnWx0g0pnAeLJKJO2weywGTHxNcQ5xY+PNPV5nYimq6qzK&#10;B/66qPJQg7Wl3Rb+YUtfcrP4zhZmpTj4r6Uid5fS+C/G+C3/7bSGsAEHTQ+hNFMmaJehfmtHn7IP&#10;gj5ps6vqgYTDJLGfkzhQPelJ7pK7F+HJo31D5lhAqhlXP6ljaxqL6soU7ZsWR2yiFZjBA1rPbp2Z&#10;sl+yNWWdiXVgjdL5KSMhHVLUrPCYHK0zjyTnaYkXTP6Jl26NYaSHQ486g5lGXhRVVCCbd1dVKXNe&#10;cUNTT8Vm/RU8LvFsjtqyzgkTxEYu1NjsOVvqOKktCIqtUOqvK8yLBQcxRsSNsAV2YfusYeLFsiuE&#10;OxujleQZbuc6EYdLkX76LI5ypSalg5QfDnP9CGYeKf9Fodv8UN6Wss5EfeqDNnK0Kzbrr4vMmiON&#10;vnRWNg+nFJgPj9aJrDFHxkxZIiyJ6X578ZglPoSfTp0pO9erK6u/+jqTzXH1/CZT5ur4TZyW1KY7&#10;QURFOUJtujp2kzlIRrsSihINJT8J/GLa0XVl9Vdf5+xRKgtIN3Klzyo+FyoQ8QeVgKWHrMwyS+V8&#10;RPd3uLV86dBwYMbdeGhyKLmWc37Lf+Nt9joCYNu3d+vB02g2hkOPJK88ZfK7fJMkJjUJoOVQEDZ3&#10;Kw18ZDw+l/zyuFm6w1NCkfaxwEZ26R2nUjnFZVKKXoyAKDF5I6Uur/7qCKJpuPNxlPmy5KDgG3e1&#10;DGCVMFnAJlfzKyRg9wkfnUei/7Y3lARYPYGo9A4h4f9dE6qnZ5f7ePHLbWlmt1TklWPkyg+sHpjk&#10;auay9DV3HL5j9I4JXdZZKY90zLjjFiogmm+b02/5b98GKNl2O6r4TIvxW7v1JN8al2XFffUmmOSy&#10;Q1FEDuaNS14sFcXf4GmJhZA1svQUljkfyh6p66gdGWZieKgckVNyweFunUntpRpTyReJhSTeTZLa&#10;4jlLNnjLOzrn3ckUpIetYvcJZn6IKbroc1OHnDGuo3Um0Yd8D6vB+5l0K5LkdFFemlCyh2kCMMOn&#10;FZv1Vxz/qa2Q6R53dhgmUU97CJFIKsbOMPHG2EvBzG+cQ5iKZdQ1WITN5a/iJu9aoueDaWn/j1jE&#10;+W7+HawtLBfoZelD9HfKvOtmjUoHKsg0VyqUpwVfcVl/mbH6bgZMQBTTKida8GNx6XqZSe2CdejK&#10;FdB+REHSGgND+FOgirJhTWvsMKHM7p4dMHnfI+9ZyXJ82da9GMKcVn/2arEmDZJSFnUBO11nOino&#10;G2tay1QS4U9L/DO5CjCvg6SPcJsMftp5SHqlw4DJB7K7aYx1UIP82R5VL7u2K0cwp01P8fxyT+3U&#10;9HDeiLzTdCaXxut8RyxPJRDFR97W9FEMKDhdXyPsqbpg5mxeKDrYg3eXNVqa9ROiWcbBU6s9Kj77&#10;/vst/423WyxW4Gmfp9uA6su7I5hX05qCpNWQCUMuTPsc2eQ1aDUDLmTTxjUEl7XsACLYwmlJIGxR&#10;DWfYj9xG1LuM2imsf4CSejLmEcCpNnDtPLH+/FGOVOiTtORZFABsuQikqBLihj9cZZKdT+A5CoPa&#10;PGSqUAgo6C5PZup75HnRayd2ryKxbjhelFDXlFj4RDQpqeUqTRreBX+yAgoOPZV1fF803coTTnox&#10;DIY514dDG4c9KyetE2OFUn9ZKox0IJquv+z3FBqBLWmn65mYTfT5KDBltvohIdgbMNHwwqChIOJV&#10;Tc4gDYTqkXYQdI3AApO06SgdwTUQFwQeESaWoPJsdL5wjsZ9jGOdRKBjKSiua89bArphGtAUWfct&#10;HuOWjMCorOIMXTJK+WxfJ53nl7QOouCqXtFsCfcojHgKEyeh01gRuHELuteJOkooqn8WntVVpPEQ&#10;jQ4HY4MJr+1BsiPcIrVc7gNXU5ulxNd0C0UcGyqVgpcMmLgkvE6yvm5Yp0osCJuMbnpsX4E5M5fx&#10;zGMBl4f6T4EEfOH9lJ2tExoKzYwmkyh/5bNgNnzXaiNZtRmo3Jehk/wWaR1nMGfuNxlNeEkKTNht&#10;aKC4ZZYSAzqqmV8RdL9zU0tKUoeY0FgKTFk8XUqifUZ2/9hP5dN33OJhulMI2sRMfBbXe710lOx6&#10;vNSNNGUSLNoMVkHodCqd64blEW5Jf4Wn989CRD3a4KWQ5OyMA7XRqNKDzC8St2MkzHjP+8zrO6cF&#10;gHNv1QebSpp+pv2W/8bbuD5CItKDLm4aYFV+a8fLFZgPHsd1G5FTMNaDNWU0afZFlaKMC2Lp66GA&#10;4EbsjRw8PBcxkrNczgTN6FVfLpaidIOqE3LhFD2z4iFZLXurwusNrCj5v+Nd/sLhJ/Bb/jveJrki&#10;ICgQt2B8i0MMueBIjTcVvoKuYV86/Xyips4IVmg8Ki0I+OOzCWgVSv3V56km9KF4kkSg6+wT/2Qn&#10;HbEipzEuyhgwodIQXOgYEZ07on3MG2nMbWvw3/es7fFZCCkYHTI2ivjGQ2VYB1bxmgys1pXVX7HO&#10;WfMG816spFxpB61U2x7KtbcRx7lS9E/lIUd3dGV7RY1OoU8qKrEWGxLg0MuVB/JDhTMYIy2k9wW3&#10;leIQf7iU+wfZ1Sfos9RoUiztVfmbOxwSkFPIWPuG14fGFplWSFnQOWoP2ZqqO+EVd1EHA8lvP8Yh&#10;3EosoX0W0VZVTx1r+12wbavco92ebytVffFRtp1qQIIvIJ6p4415Giv+22lKYVpbga/V3nd5e4dD&#10;6AdSaOshn49Tm3HILUEYIPGQtZXDiAsVc6g/xNPfT+qFJrYw8du7DguxXOmQNo6Y4fFZFLhWE+Hz&#10;hpb9/XcRsYA7PKAjLVihGtGhcZz4yM7HZI182t5CZdef4BCBrGCCaAKs61qtxLNaA+/+kOhP1c0o&#10;1XBVS1MuYmYVZ3U1FPVB2A0WbVSGsPVL/tsJgvvEFCvSxMiQGPff+qUKpw9BaZBE7GN0B3teCw/J&#10;+Ax+x9kr8SJ8C8jZThD4YM5qS9gOV8zIMFylkmfqueENDLMZPj0MVb+1X496f3SEsbCaU4TQRYr1&#10;h69YbFkrItW5+tQ2++RVGPVXzJL48yvoRlinHWg5UBxheGLfEX/UtA0wrNU+LoUkKoj6KwCCN4lY&#10;AaSmuSgzcgDKPt4/QwZYTQc1B9RHR01U4L7HeGaspngD/DfmBTMcHRdm7oRf2i4F150SNdt0A+kD&#10;PxQ+ofV3vMZ05zPSV0L18kYesSKlVCoWIoCo95Xa1ebfnIMUnHKsSaJlYPApaPEIe+12z3BFwuee&#10;oHZWRIZzmxrOhwvv3+Pv0SlzwiL5hu0ozByrG+21E+b3aGxbWthDpJNQMMwLRSP2OQttBWi4xQtK&#10;SjPj+k5j3puSKoj6a1DVZeAkg/lRdrMc5wTvAV/2+w+f33XR8PHNl9+aV1//+OfPX8LD//nLf3/3&#10;4Y9//Ic3P/766c3P/+339+/bvz+3N/iPn599/PD5p6+ef6X//Pntb+/+ePdP7z89+8ub9z999ebt&#10;23d/fnnRHr15//G3N/0/v0Ah83TGiAbu18/94/2bcF69+OCHX64fxmvyyIc5G7962lrjM/2/n756&#10;+/unt+/ftU/9wur+14f/+e7tl2fMPsA/+4/xzwVRGSHv/3z213aaoN23bz7+9NUv7998aR/984OQ&#10;1oXjp89f/uubz791NHz+8P73n/t2/fH7l3ef+tff/wkm/vrx84+fP/7Lp3/8B/3rPz78/H/+5dOz&#10;T1/e/9MH5gX9vPnz7W8fPjH3L58a0eqtv37+2F/nH8/+9sf7P/lPH9mZ3758+fjj1183RL/5/Pd/&#10;/P7204fPH3758vdvP/zx9Ydffvn97buv//rh089fo/U8b//6+OnD23efP//+56//+tubj0KNvv/2&#10;f/yFSfz+M9iAA/z55o93P331z29+//yXN89++fDpjzc/Pnvx/Nkvv//6//7vpzeaVIz5V5YRv/qK&#10;3vz4t18+/fHs04cvwqtIIfaYuTz7mwxF6hj6+aE/2ujw8u5vX5695TGNFNTDAizDvThM6rHWcNC/&#10;K2J5+78n0b75C4TakP/rzybZn2P2bz/8+ednMP9vYPSXP96/+emr//L1M3mtUXGf/fUZ6jO9uEI+&#10;/roO+vc8iPA8s/ru2W8MUqw+WOpl0L+hVyZIiExw9iSkPIg0YCyaV09DguMWSCzlaUh5kCAhzJ6G&#10;hGSckFRP+v0B9vIgcu/UDPFpSIj0BOk5zUtfP72mPIggJ604DrDHKZ6Q1HPuu4N9yoMUTsUueXpN&#10;KPYJErT3wwH28qDjNXFmEiQcts8PIOVB7BMx7oM1wR8mpFOKyIOOKQKdfUKiRyveiqcpIg/C7sG3&#10;9+LpfVIKZQbFHfAHJFFGAQsf4wmsfOJx8MjZ/PSy1FlgzFCwcGkcrCufee4npdr0AFQe1NobQktP&#10;M7986Cn3JqHkAFQepNxpasQOQOVTj/mEhXAAKg8CFFWuPxyAysceexA//Mmy8iiOMFzpgNVyn97c&#10;YswMokYnsPKoY8b0Ih99YCmGcIDDPApY3O3w7QEO8+GnYQdJCSf7lUed4zAff+Jhald5sK48Suui&#10;mvvpdSnIOY6klB3KPZ6GVUZR1gbXPRCOqEEJllJ8XhwwjTKKaCUtj14frCuff+W7Y8YfrCuPEizE&#10;6gGszABwXrBhJ7DyKGChn53AyhyA0AEi/OXBuvIoYovs1wmszAFAITM8oY08Cli6gfUAh5kDoKCS&#10;h3FA86rhHtSrMCp+yANYmQPoqgr6FB7gMI8Clq5/PYCVOYAu1cCdfwArjzqHlTkAXVBgbCf7lUcB&#10;Cz5/cL7k1RmYR/hTzHBA82WUMg/oBfI0DumWk2Hhbvr2QKsuowQLn/oBrMwBdHs3IYGn90v5lwMb&#10;/SyfwMocAFh4IU9g5VHHtCFn45ghHmFo44Dmy6hzWJkD4JskMeeADuXwHTPEbtJlRAf7lTkAsHCX&#10;ncDKo7CGZeQfwMocgP3CbXyCwzwKWPCNAx6l3PmBDc4XxvsJrDzqHFbmABhdKA4nOMyj5FEg7+9p&#10;HBJvTOuiNQC2zdPnq4wCFm6JAxx+W/gG6oYU8yd9GWWUcl8psjxYV+YApJ+QO38CK48CFvLhBIeZ&#10;A5B0R6LGCaw86vgsE5lJ+0Xgj9zHAxzmUfBDlJuDs6x40KR5nG4kaxzAyqPUYoEWRwf7lTmA/KjE&#10;yA5g5VGCRVP3A1iZA6D00lbkAFQehD5EdP+ENDIDICJJR7ADUHkQZnnT8560ldURZ+xWv2XiAFQe&#10;JM8G2tfTCFRAYoCiXoYg/tOgyiA8AIQUD2hQ9UcT1KGzoQw6djYoPDNAEZLhcB2wwjKKzBcq0Q5U&#10;KKXDJVgqWvvhAIV5FLDUFexgt/LhpwAEgjo4WuppOWao0nByLA5g5cOP+Kdy8QSHeZSK8KjjOYCV&#10;Dz8qFDkJB+dYeRF5XQiGA5ahGqIxSnWMeAEO9iuP0n6RqX6wrnz8yfPCjDpQrxVkHTMUHdJs8f9z&#10;dm7JkeQ6DN1SPex67H9j96A6wgbyfuTxTM/PRAyaJaUEURRIClu9/zklLzyliHE16obAjBjAua1I&#10;En5+Ie8wSCSErUFhiwNPrMNH0wYhVO7y4nsNijkkSCHWRlSQNa5oC8y4GsW4EBibcTUDJMmK1N7z&#10;7xW5yc8vxBaKV3GlRAv2iyLZilC54I1BERLFGxJ7OfqKn1+IxhMZgTgoBxWOghHFOmwGIBEZFbmY&#10;wgbFTUbNJEw1ASDKyvvOqcObp8yfudBsGA31D8qeyQPSZzKJP7+myBggxC5G1aB/noZYF1FT/owK&#10;/wk59LmpAX38Jw7XU/8p8r5fU+hOH+LkGtDHK3wYU733017Q3E1Qovz+vk9AjqP1fFS99cm4oVyB&#10;mMAGYYoQlPlWzRdc0nKvPl3sqIh7VDdMmVE1XZA+kFDtuakGwUyo5MyoeuNz68+ry7mpBrGvsGVM&#10;9canCoUKJUeN9LNstY+RbJYf1KcxmVnsDcqRlTv1+QrsjY+CmwoMYgIbRAZVROvnpqJC+x2VZPYB&#10;aWZ/NVt8lK3izB8QJTuT5y5G1Rs/PaHMkY8O7ncqGFUKXwhTvfHJ8sNhPf9W0Sj/zDqm8N6Nqd74&#10;//p+CVMNYgKTAypG1Rtff6sG+W/VGz+xKqPWeTXoRtwZVZoYVW/8lMAwQd3IoH6/VZJTTHAmyZU/&#10;KHSPnPniWzWItw+iYsLBTSrErylWrQnBDyiJ9ehvzicwOTu/pj4JC+ejGhBy07xWCVPNFnZZvBuk&#10;l0Vy+H9GRV4q92IxqgaRfkm6sHBjonAeU++HMNUgTOWSJSawNz7BZvJLhKkGoaCnmIQ4RJLxVqPi&#10;gcBMYIMwRajUrMDZ+LQaiXzk1LlIzv/PDyTr6Rt7YgZn5/Om8DY34ojwxxb5T8LWbH0qoOQ553xc&#10;g/qkqZmV0YTBm0Je+4WtRjF/SZg4Hxdx6ZqONHcj1frc2MKotUPSvphFlEFjjZCkibMujP3/kauc&#10;umnpIPn7qa8vAkFszNOPtjCsEZ9RY2saQL6bIpvGWsNItaIik/puzQQp0sat0FhrGEcYOf9qbE0G&#10;1EIn70RZaxgeBxWMxdGCHqm/W9LqjYO9sOTFRpAjVkkTQkq5O+0aSb6/iwtrjE1cHdA/FYyb11uF&#10;kxemnV+S0sYacmalKRsY1uhmYWZyhJ5o1ImumVUyMC5hXCLMDhipJwuZWntmdw+M2yVxL7MDkmb1&#10;c2yk+D7XerHfBvYv8qVmskmB+lGkDClrDSMewEOlmskmhWRXU+nQjK1h0I8LdPBy3TNJ6Dbh73NW&#10;HhjWEG+osQ2XfHEufgmXDold/UiU2KwS9d2aFMiiSCMuM7aGxVouxOfMlRyU3zWZgPvD6JYHxkwS&#10;1lIzOVxCyhd5BGZsDfOrZPSfn4Csubh/Kh3/TInfAaMAZXcTShNhguvA/O5OSYufHwlzPdVr86fJ&#10;xg/MM1dqhvzAYGVSVM2aHJhn5XTB+7WWpFHzhEmLnIL5Eyd5/mUtqQ9qbA3zp+loQVO8kLozYgcM&#10;jMgfZdLE22JqLfTYCDeYwMHCsEZEznBJqhP1TFJlQ+2AhjGTlMMyXlCaH5a19IFU361h+FwEy8zY&#10;RhOKh8ebleHJgcUambuClUcVitKVRwPDkwPDGgplM5OjC2VhUfjMzOTA8My54yhrwyX0I6Qyp9gB&#10;6Xb687m5dSQx38xkk0IaO1F+1VhrWApzUHDSWGtS4LaYZqPGWsOI1HETVmNrByPdKKiqYKw1jLsp&#10;q8Sc3SkO8vMBuOXzCYwXNDBu+dRhV2NrUqCSBJ6hWiUNIzr4IgXWfLcmhXQ4QOJoZrJhxEtI7TFj&#10;W50ohWDUm2D6eP1+AH4hbwrKWsdLkOgojQ7NHtsYVSncBkj5359FwgMVxYDEPA6KvFeKE4rYHb7x&#10;GEuHOmOsUTEGl4slMhJTskx4MzYX04Wx/gnGGWvDCFhTiQufsoM/00/zaYrGGNpKK6NfmLc2MKyp&#10;p2Muh22NMCAlcM13GxjW3urKkYozv2P71JkxJLkwP5PDCEnoUgGFUamSzkUqnXETVjyabnvfZrst&#10;jC1AoFGsydWPImFSWpBUA6wPkBKXagesgpRamBT5FKtkYSTG4ZeYsTUpUC5F5Ux8yjfW2npy/prt&#10;NiJSQk7UOjAjG5ckfecR1J1f8FOf5uc3pn6QEVtxWS4UCcZ0SlTTOIxA3p/S4V9XfYprx1ulGdow&#10;AtaYEjORC8tXU9aWSNJhSllbWDIhjbeVPuw/n42PjeuqrC2MUtUm1ZBoxVijCpl53jvAqGPGxVR8&#10;txWUEppU0lCq/PaPxBr/GmvtkviZHP0q/XSf+LvGWhNJMvPdKlktKlFomnkba8MJer+tGlXvtxGW&#10;ctZQsU1st0FRuIEqxsZtTT3Znw2A8DUTch7hHRTGUsnczGNTAsbwW42xRsUYEV5jrBmB4l8odI2x&#10;RpGeS/U5w1qjSqUoqir1wt9dk3/Dr+BlSoxsJKZkpVJkUIxsUBh736/mrBmRKX51xBnnC2RQKSNC&#10;uMOMrEkEKQ0VOI2xRkUjSSaBMdYcwtsedzZjrFGIpSiiaBbISE0JUKnseSijF0jK+hgxMTNQsC+i&#10;IySni2/WKG41H2n1ueeT7mS/DPJmGtU3a1Suh0lOE8aaC76SP6++WaNwjZkStUCaC3g2zi1PTGOj&#10;cjnkGc2MrLmAHB+lfrxST/d38v1NdGSnLEb+iJENimm8xVk6/2YjPNXfbFD+m430FMUEGXFmZMMg&#10;ejWO+JRornuyH1T0bjx1mmlsLmBPExoxI2sUsbP0HjDGmgvoFkMhYWOsURgjdmDcgpGgpuy7Uj4M&#10;CmPEINU0NhdQeZdorhlZo/7wzZoLSEci5G+MNQphBvFONY3NBV98s2/j8Kx89UZfblUBaaSoLGB+&#10;oxjZoDjOyMI1rD9iVDKmcCiMsb3I2MNzNKyUWkDFaowtg1DF3aQnEN8v/iaOTnMCY6xRXJpoXG0W&#10;CHUefw+LPBEoBhkUVy0cHmWsuYAqgVw/zcgahXfFS7paIO1NUM0EP8kYaxSl9bl7Gm4cWSraNX6m&#10;MTYMwvvrxcjEeSSpb4aynJdsY6xRN56WWSKC9dMi5NeV09PYKD2NpBmUsXvS68Q0LkovkE+F/J+R&#10;/WvzcT6Ni9JL/1O/+dfYp4+JMTYMQt1qlbtK6LunUV5zF6Wvudx2yhgCDrKN1UdrGEv6gkjlfDl+&#10;Cmv/zGOsqXjBwmJNJfTz8jZjg1bxJ07d/QOMKgDqLSjt5H63Gq/6diYbRrDykzJ/6oJTM7StcbFW&#10;bvHCeGcnqC0Ikle7sUabFyMbXBjpEhy8xtpqUil+j8JafLeB8fJNBULhPtJzbMZGSXbjiyzM74DV&#10;pKLapHCzGdtQCa3Z0HaJ/ZZOdb/7jT4Yz7uyNjA0HLT/NtaaFHiKo+CZuF4TuOofifxPvXPhMTYM&#10;N1cFOg+wbG7uk+f7bTWplDxJfYVzLlkYXn9qOQlrTQooFmh8qKwNLG3CjQifY7BnktYg5NaZsTWM&#10;HcDUqlWyXMIDjUlDgbzrR7KzaYMlnoPwJwqGZockTzO2gbHbWKQiMML/Ntbo7Yau5XyVDIz5YOco&#10;a0MKnDjUxzPWGsaJg7Ng1uRqUqnuDFMaa80l3DU+1/PzHbCa1FTZV37JwK4p32+CkJxm/d3oPcbg&#10;zNgaxipxz9jERscaxXXN8+vC8GVIJVQ7YEghLcrdd2sYrQbTd1sw10hZuRPRScucOAPL2KgpY6w1&#10;KeRSpEJoHE31Abix04DXWDtoUlnJphgl3fPG2kcUKcZ20KRStFFdpwaWHi+Bne+31aQCYqOKHTAw&#10;9hu9zZW1JgXyEiSXjJTVc8mWOSWjih6VZmztl6RNG/6rmckmBe44JLgraw3jHZuOY8racgnZ/opL&#10;7g3DGs8F6rs1KbC7afejxtawzKR6FeW0ro2TLAhEmOa7NQzaIq1T6BS5moy1T5tXY61hUQRAXmKV&#10;HDSpOYXNfhsYZ/ebkJ+xtn4JFVrUTI6Wld2NUt2sklWlEhAmp0fM5MCwxuOL2QEjZmX1Y83cOgaW&#10;gCviNTOTTQp5NlBvzKQU1OKi9W2aUhprTQpRLrOYzUw2DM8cX1mtySYFDkneVJW1gV2QJZnER/Zz&#10;TQmr/65aLhxhqaCkvluTAucNHc/FAymJXvMj0be4mWxSwFreRcx3Wxgl8sxDM27n/EhaUJs0yyOM&#10;spBk5px7CitLJQcihfLP7zgHGI6JeSPFN5ixkRpoSuAcYFyDVbVxsj/bGq3qczUSYxsYDh4VKsxM&#10;NinwGyFYE58cFSxPAWw3Za1JIfrqXB/E2AaG4pa6ImZsSwrsG8hcWBsY2ROQkLE2XELV4bzVCWsD&#10;u5Gup7zXqY3K1SgVMI214ZLPu6xh5RG0cnQghlIzOVxik15QV9QOwNrdNYwZWAJWyWI/55JRpnKB&#10;Tp9bMZMD4xC+kwxqrDWXYI2WQkI/ziKsKcmR725Uo0xNH2kXMRwYIogoaM3YmktwnkgONDtgBa13&#10;RCgq8jTSVNxQCker7zZcknI3RtbHvqwPwGXlrRJWF4Z7T0DaeApTLzWFNHi2M2tyuIQejggCzXdr&#10;UrgS0snRcc5cW2mVfq/pISX2W5MCUWXS0ZW1hnHguHIrVLTv70YGKc+0YmwDwxr1PswdZwSqOIU8&#10;LpodMDCu66SQKmtNCp9rnxFJ8kRRU5JHwtQpOv9uz3YwkAhSAsh8t4HhllC6SY1tuYTkd3WarrT1&#10;U8vO7ICRtqLEx8NXY1suecIKamzLJa9HtJzn+20ksXkfcW8dU02VwD7xaMMlA+NKS86w8bmmCisn&#10;DmxuPIWBceK8X0ZaQrHMWso5Td2NamBYIxhkPLxRqhKy5b5ovtvAOLvpZWf8kpGqep9rYBDQp8PJ&#10;+e4ehSvX9Ye74wyMKDPlrMxL5ohV8V7xJw1PDozjhg4OZne/mkvwuNjc6rsNzOq7eTarNZlbX56S&#10;z3f3wmhARCxCsPLqVROxNTJXNNb9I6E7cMbaOBjQFse3GdvA0pPVlLagWlz/SCTGqhvGEUaJBFMj&#10;87aSVRzK0Kv4bk1BhFlI/jUe3kGz+n6pZk50K+opQcvCVVh8t5G6JoZHhEyMbWBsU0jB7LfRuvqI&#10;4cBypXXRmRG7Qq/cn9XYxp1JsQ/FJatbhUoIPpmZbC5BOZDHLfPdhkuIK6cmzPmanHqvHFRkEJio&#10;2lZhTQqYis4MzL9Aj+CVdxasmf02sOg2+AJmJodLkOSqsh08NtR+y7WPxxVjbUiBWh+QifluDcv1&#10;QZUmJDpSP5IHKppyi1WysNQF423lfGz3KeGaJm95lD9dkwtDh/qmxY6xNpcVWoeqpPT7Vn79Rjlw&#10;E3ccQgg9k95aw7hAW2tNCoTn6RErYq/3kcuSknu/mZg5vtmM7RWg+W4Nw9qXioYSDVtruJNqlTQM&#10;a6/Ucjj1XtknYw3Nk4lgLCxVNvEVjLUmBaKVxHXE7qbpZf1IrOUubKw1KcTat+mrBuevNblKRsCK&#10;F0p2vxnbwBgbUTXz3Vb3Cimo+kb3gbFKnuoeQBmMmhKYC9mf2W8DyzvaxegUKHm11iiMJHKcFxZr&#10;2TjnO2AFrATocfLE7h7Yx5op3kHkYccWx8RYaxjW6BVidsAKWGnGQY6/sTZcgjeZI1/M5HIJQR2j&#10;REVFXVPC2y76HjW2JgUK3sCTamwNo77gXWkMyc2vH5nyOrQXMzPZMPYb7ZNEBIPYw1hDhaS+28A8&#10;l4yAlcdX9JNmbAPzZ/eUcGWTJo4tZnJgcRNUiQvCyDOTaLhNzHxh/EROZbMDRsBKVVs0hmZNDowq&#10;FAQjDHMddK88x5gMU/JXa0pILyUp2+y3g+4VBmIpn3uvAyMxkvik2gFNChwc7Dc1kw3DMydFRtwW&#10;yZuqKckxFcG4GFvDWCWEdcw9YASs7ABWibI2XPLAxTCRXp5XZ2wEQtQqGZi/dYyAFYeLsRkuGZj3&#10;8EbACitzMJpVMjBYmdo8ZpWMgDUNpmlMLVbJwDhxSKwy+211r/gJRJaNtb4acZrmvijO7nuTAmOj&#10;yJ2y1jBm8q1yxO4jYOW7PYibm7GNX4J2j1iXGVuTAufbhWauxlrD0EQgaVSrpEmB3c2kqDXZMJjr&#10;Iyk997lW9/p9vSslKrG+IgVOnDQYFDM5AlZ4ku9mxjawFHUj+Gqsje6V6hUkP4jvtrrX9DNUd9MR&#10;sBIL4gwwq2RgWvnNk2B9AK3FXhglFLkaG79kBKzRnKm3DpKX60dy5eMUVt+tSYFncrK2zO7+apjO&#10;RuANsn4k9OOythaWSC+ltMyabFLgKZmKwWpNNgzWIjypvluTAk+SGFRrcmC0rk/KxDmXHMqxMpMm&#10;j4q4Vn+AC5tbzeTqXtO5xmQj0E6kreFxcaCKsa2AFd+JaJzgkoWhX6VCirE28RIuAqr8Om7IjE2q&#10;o++re2WZqLYwB5it48cVtn8k+fao3MxMDgwycTHzrciK3sZFQxeWCpHK5zpWZOVNXq2SoSBbEJRH&#10;qZ5JHkCRh5qZHJit0UzZ3LGGFljdcRZ247XPKPZRvYw1xJqmpNkBhuAqU3LOXCtgZYmoyl+Qaf9I&#10;rKWslrA2fgk1Kan7IL7b6l7xenm1MNaWFL5BmRNnda/IkNKYXYxt/BKupmk/e34TXt0rj/nfKqaw&#10;AlbkDXg0xtqBSwi2q7G1g0G2N7SgxjYwnC76oJiZXFLgJqz8yZHLJimfbFpjbUmBFxmTJ0wBl94B&#10;V64qKtK7AlZ+4s3kdVBPa6zlkUSNbbgEOZEqeH0/VHNN23Wzu1fAyntoCo6f74CFXYhhQwrn+20F&#10;rGmOqmJBC0MAoNTRFGPpD8DXV826FsZV/anai/C41NZye1D7bWBEJ7GmZnJIgUgQIjfz3Rqm8xbR&#10;Qs/YCJioHTAw7sFU8DHe6wpYCeqwKM3YmoIgLkqjGeZaASvn/cvUwSBTtKaEmzBdRNV+G1LA4SLU&#10;a8bWMBg5nf/MfhsuoQTkW8XwRvdKBIPD23y3FbBSd4lTQIxtYESeaKdkdsAKWPWL2MCIYOOYm5lc&#10;Aes32eTqxBkYwTHOKWVtuES/ZI7ulWgor33quzUp8N7N1jEv0COXxQeiH7GJqq2AlccA9yY8MKzx&#10;RGV29wpYtQppYLxAP17qNH01KXDgkxVrbosDIxBHdXQ1tiYFdEE02hQ5YjzlNnPlu7ndvVwSa2ps&#10;DfusEmVtBayfmTTn28D+zaTQmd9HwIorQ/kMw1wDw51k/s1+GwEr1vjexjMfGGMj+cdwyepeqXSe&#10;rpLnHt7AUvOEFirixFndq9YFDYxVQpdBswNGwMoOkLqggfH8/2TvmLG1g/EHaw2LOp0UGWNtuMSv&#10;kob9YSabFKIec1q11b1+1qQaW5NC9pvKW+Q4a+a6J/lH5BrhThSMmA7vnyLytLArkUBVyRPJ/FhD&#10;4WaK5i7synVOZdtxzVhr6EsEcy0M5uI0FbsbH3etcacSzLWwKxLuB87T6W2Rc3Ct4ZoI5loY1ngB&#10;FVxC+8+1hl8iTpyFMZO8JgtWppDyWqNDp7gHLEyfAezLtebeuxeGF3RRsSBKdI81ypCYE2dhsXbh&#10;sUmskiYFZh8lqlqTDcu7lmrbQr2Sw9hUzHxhrBLawQlfmbKwa00y18A8c42ANfEjzrhzTwGfp34k&#10;T/KvdJ87/26reyXQfjX6ST7UWiPZSM3kcAk9zFQMj2LuY+3xVg2Zvlb36sfWFMQqeaIWNTM5XPKg&#10;+a7xXr9GLnulKxDt5Y214RLkBuTYm1XSMNJvKS4rPAUaJ9YHoCItq8ucbwNLAyjqMpuxNSlgDQpS&#10;Y2sYT4s8bZrvNgJWXqiQTxrmGhgN84hgKGvDJdbD41W2PkAq1H2ZStVUCyhYYgqqqtTC0AXxmC9u&#10;VOiTxxrROKNXXhhj4/BWM9mkAEcSfTWr5KB7jaugxtakkEcElWlBQkBNCXEupKHK2nIJhYtNRhoB&#10;krVGRRfjBd2aFFKvSVprGGPDmtndq3ulDgnnsGCugXkuWd0r1aEiqj69d7OWeiapHkOCq2CuEbDC&#10;XOQoGS4ZWJj8qdbkCFixRuTD+MoDw+ciXqLGNlyiT5zVvaKoxusyMzlcQlmKhKPPv9vqXlE7kEZk&#10;rA2X6LN75LLUPOHhTs1kk4L38EYu6z280b3yI9k7ZiKbSlIcykS5vu5DCejdTKLRorCVVMdzz3Vq&#10;vTIudwkeFLaUmpfaTE0HZIwqh2RQBO5S/Pl8XAfhKiUFzaYeFMojeNXYGrciOVeGikfsSo0m1R0e&#10;nXzPIampJhF5UfEo3LiaPT6dR8VTCh57/cIXNyoTj/xawSozaIpsLApbbh2uXFV/r+abzKHRyVBF&#10;q2aDJBq5Dhv1JO9D+QRT2ZU6RG5/DeqJ6t2tjb7L8NSvEqs5k2s2sJWy8WIvL2/wgKXWYaOw5W5N&#10;K1IlUUqFVweV4gBG2cprVc0GZR1S1eH8cB4UppQygPhH23pgyzgCg4LlVccKsk7b1vMrDCDG1aiM&#10;Sq2N0bRSD+7LyCsIftcvxBb3XLEOR5qq9/Kg/Bw2AyB1UG1D0e7VuPzaaH8DqQkqLfO9GkXxgSei&#10;nfO9vKJUIifmuZA3tB5X3C/jA6ySFQowQlbS+McWfpUZ1wpSKVWqriyD4qKTtLTzOVw5agq5mcvY&#10;oMgPSPsfYWt4g6iC2l8jYdW+zUhRScpEUCTW4aASv1Dn8uhX2f5Ea4yt5o3U5Tc6YERftaLosx21&#10;xzkfDoqMjnSWFt+rGeDKLditjUHlwVSFvUeDeuXl0+jSuWL0dMBsL6ORosTPwKhbo1b9onIHU9PY&#10;JJBQjnKzR7d6RUOUEkjn32wEqLhtKuI9IPohsxTNfh75KbOh3JsBpbmZaleO/LC+GH1rlcsxoCuF&#10;YVVfD46stoW/bLbzgCiZR/UG9b2aBSKUMQtxqrReyTRxMcyRnSKBU6GAAZHTxRO1WfSjVSUV42mK&#10;OPL6UTPPokd0ai7NqzlF3GEqtHLbHWM07eRhW+ywYYHUNjY3iCnQSnMHnqJESTmyXfs3wqXKxVkU&#10;pfRTHvR8ZCs4pSaQCvAtCtFW3pmFsbmw4EHwyHZ+kI1KFZ0LmQrGVpMH9w6KXxhbjcrzglr4qzWl&#10;ir5iqkHR7IXqpWZcTR7sFlJDzbgGhYvuvLcVmvK6ph4cF8UNWMnlCIj0uudIMtXPDig2NJomM40H&#10;IlANH3kS6J94iX5QGRv6uFzx4cw3G5T2BqYmK5WRkiElNtmQzsX6OasxtZR/QFkPbiWmeTExI1uU&#10;9k1XYWr39KC007360m/kAIarBqUvE6suTcktZav5Q1+SVlv6QkCgPlhfd/Tlbyqq3hiXWxzNOfpS&#10;O/VUbzYIMSg6FLkgxKhKKXLzbbpaUH+qiIrABWQqSHE0pR9bam00dVhblNCpX4hoIMKNU5paFLmH&#10;1KI6H9f3ylC1rfZWYsvI1KhJUOPi9szNyoyrUcg0qW1gxtWXlq8HX10ESil8V78QW1z9jK1mAGyl&#10;nJ34Xo3i2Tle2KmfyBtd/UKCksyisdUonsPytCVsNQMQ2CUIYWw16k5XazLXhK12Hwhz49obW41C&#10;XsB7jrHVDICgjRouxtag6A5keAO1aH0v3HrVrX5R6RLKLzyfwxGd4taTjyfGNagv1oaaw9GORsZg&#10;6qeRQ1SzwX99mcQz3pcKRd5lxCfn+2tQEf+YuxG1osoWSc5KI7kogjHJahffaxggkjnD86M15WOR&#10;LWhsLQNQ2cqs+RGoIr3Fyze2mgEiFuIri+81qPQZUbaaATRHTXVVzVGjFtU8PyjN81NalSvp3ahn&#10;efXt1ZuCaUKqSzWLQlEylr5u4nsNilKwqa1wvuZHJ/rF7ddUisLDqF/Itf5CVVthq3kj9RGMTp03&#10;+rF1R1xqbDVvkFKrHqnI6m5bdP0zYgTU/YWiG3e85fP9NSjSGFI/Wsxh8wYyawpKG1uNosCBEj5Q&#10;1aPHRSzA1HZcFG+eqmwlyuuypc/lQZGLpUquf48yFFtMvpnD9Tf4XsYXHV3oHT216Zv7PahPkouQ&#10;CdJ3qucQqbhah4Ni9VLnT6zD0YSmO6apfEvV8vqF+K/sS2NrGOCT0Se+1+hI6WpNoUBjaxmApABz&#10;TxkVKbbQaBpbzRt34jbmmQ8d3Mzhm6RbY2sYgCLAPB2fc9QoSJEHqEahTFn9wiQpKt9mUHovj4CU&#10;/Eie7My4hm3CUWrNDwOkJLXx50dAqrl3pKARZrjvNf4GZwqzcX6mjBQUP+piqh/gUvdXzllp5nCk&#10;oOwU9VJK+LRtpUCJGlfzBgl/b3WvHNkpfhTF5MwcNm/gH1LYRKzDEZCmpbTiqBWQUnE5oaXzzbyw&#10;3LPVJDZxIIt7qk5mXHXriyFwUcXiORwb9c53NjS1sLTTNZQ4alA0iThTahqbOwhWqlQnlkOPzH+z&#10;gelv1jRAISDq7xqmmhqpXOpN/jXRvx7YM0vf2BoYX0w5v6MHpXgTPSKVrWYPHqf4jWJHjyDUT+LA&#10;9CQ2e/DmFl4UO3rUp9CAijyMIDQiBpUIimysvjORB2drWODCsExpKVLx2xaFrMx2HkEoj4k8rKjF&#10;0ZTziqDZrI3hANrSqgYCyBxqXKlCr8bVFEC5uIepb8DVuk192nOdOwKjB30TlFYPAoNCS0NhIjGF&#10;owd9oyhQ5DuobGUVHB096CsdQ83hPCjewV1wdPWgZKGZsuIUIq3P9a/Zg5nDpo2EzY2amTfbtpUu&#10;IsYPGBUp1b/wEgVDDYq3PQolmnH1/n8gEzQKY8QUNS4uAkyHsdX7/8GlWTluWwD1flMPpBTFrV9I&#10;aulTBVQGRfKxqlb1PRpSKnkgrDffq2mDQuIRtpzzxohB0z9K+aODYgpVRy1S4moOeR55qgDYoKBQ&#10;Gn2KcY0YlFrsSmFMtZv6hZTaUfWaKVtTqG+USOpRZVAU+ldVEXkdalv/+jWf3x8GRfA2DHC+NkYM&#10;ykUuMiRhq70NjgZVF5qHqB4XwXYjGFnUjQdSkxVGScKyReSGREMzrkZRgyChfTGHwxsP9KPKVqO4&#10;M8OIxlYzAMlTqqAY7k/NBt1dOGKNrb6noE3BGTVz2Ch0OuR6C1ujA32+6JFg1uGgcJXpwGFsNQNQ&#10;w8Q9aI94FG1gynmer40pVfoiyKF4flBXgjfqUWVloDyCq4fEQXG5IZHXjKsZgGpBNB4Qa2OLm+be&#10;azhqVKCU+6ZZvLHVbIMr6h46DtJRnBQVRRzYg49s9vJqQBPwMfVVaIJQm/mLTBcjGDmUJ30TyzKb&#10;eWAceyqYvbpRXpzSsvX8UBkYlRnVXl4BaJ7pTA4E+oaaQ1wC5WOv/pOGY1QyEuMaGHFOdYUd+ScC&#10;JLk2BmbXxsg/adOXJzczrnZTIBuTJUCQtyY+LTiVqHhhZAyaCidUkx5bz28cMDOuhtHCTgWYRzSK&#10;bB8VuNlfA0vVcsO9I//8w/ca3rDfqz0H3CECN0bVNqpRSFTFD0c0GtV+Wryd88bAvggRCX8Deum1&#10;cUnFBmFrYfCGOZcfIxrlJHqSWnA+roURojd3Ii7IM67rQzm+C0PxbM4vvk/ZIs7OTzTDapQMLT+m&#10;aGkaDZo3sEX9q4537tqQ9FjDeqYthvpajbKuKDV62xau6E1NYaMItKvrMqdw2+JaaVh+UTzD5H3p&#10;1O19TLHSB+1uzKvDosiA5HZjbPWFg2RGhBZmGTaKnoQ4N8LWqD+pGpfGA6cMRRJXzTzF5i5PM65R&#10;f1K8/hsFrbDVlxuS8FShMw7G+oUpGsqhJ2w1ik5YF1OCG7epbfGEaKqcLepOkXZT5IH+ZGuLG7MZ&#10;V6MorJzSK+drftSf6G4dyw+KFU+hZWOrGYCgY5xK8b0aRd9VFXJ4jPqT/jtJ4RW2mm2oDJv8bjGH&#10;7W7cUC6679Uozn9EEsZWMwC5oFHdiXE1iiYb1F8Stkb9idtLMrmwNagnM2hyBKnBW2seWxcTclgU&#10;T0uUhDXjagagMJfysKllVr/QFrDiYa1QvHCmDcv59xoU5cCVRooPNLZuF5NvtigqpF9N8SVq6rUt&#10;+lrDomJcjUonzIvIZX6MZpSugyq/eFHch9Lz7nwvj/qT0De6VjOu5g3igDgPxlYzAFcH1SWMNV4z&#10;z9sXmmdjqxnApsXyptG2cJXV/hr1Z2qdmiU/INagq6FCfLd+IWIb5WIPiNdlakmbORz1J62RTICI&#10;v7p+ILJ7qj2atTHqTwKV6vgaEC2YaMJu+HDUn4Q3lds7INRAdMEy+2vUn+wTU2gEn7/nkEaBqnnc&#10;Y9Sfb6pWqHXY7gbrkNxMtTaaARJaFmoANvyMCzeF7gjnHDXqzzCUoagBZVyU5zS2hgGYQ/FCT1Wy&#10;Hdct2/J8XKP+/BRQMZM4qDc8r7h31J8IfLmQCp4fFNuLtF0zrqEA3iq+zVk5mlGOFESjxtb4G/Ca&#10;+mCjGcXW04R7SYLtz4wW3kgPFkUVUFWgiA4UbSuV582iH5T2o1b6yT3FvKZwW6hfqP3DFYySRnIT&#10;Ij26SKwtrr5mbbTngLtBSR6z5hulfezRfV4hXyOcI4W7xkVsDk2QGNfoPilDRVhEjGtQtJZOOY1z&#10;jhq5KKFvUhiNrfZS+HoUODS2mjduaGBUjGjEolykqEpibDVv8HzAHzOuRqHfIknY2GreQJWahlPn&#10;d4cRi/KYwlubsdW8YeU2vIPUOvzEo4wPMGpRAkuoxcy4mjcSZzMSemog1i/E01GFWxf12ShqXM0A&#10;uDYXFdMbtWjioiZfGh1KjSs6QjeHjdLx3hF+0nAl2a3n63BQnzi2mcMRfqJoV3kBj0Hp+PwIP/MG&#10;a/oKPwal3x1G+ElIn2CgmcPmDX6eSSkiultL44rHRvtSY6theSVSn6sJIJLg/ESxNhqW1y9lqwmA&#10;mxRvaMa3GbmoVAPwi3oOibPxyGHG1TD7WjlqUV5hiYya+OHA0MA+jWszuk9aJhJ0UONq3kB7hEN0&#10;7gKM7jONZSPEOF8bAzNH12g+05AFYaqx075GKmmYIbWnwfsw1zxlqmFEX9WoeuuThYH2RZk6wNRh&#10;MjrRtC5XmZxE/WuTkLFkKuqx1QuE0u6Nbs58rYbhrKng6+hEUyjQhb0G9qmxYpZGb30I4/1SEeyp&#10;NMorhdFTEl7sOSTSqbIrF4Zg2XSJocPX2nKanoWlNL8JbKzi02qVyFCon0hlUnVyHRSf6IeM3usx&#10;MDuHq/hEXaqylwmO17jQiZq0L2oBFIhsFnqOG94YGLXqjIYYF3dscSarm9fAKJhmtIBUaW9bqN9S&#10;q+78NFlY1BRiL4/gM751mu8KW+OgWFvDG4icnQc1OtGPd23GNbzBywHXeTOugdlxDW9QZ+1tEr9I&#10;pOzPTMKzOStH8EkGJ/I8c6YMLJ2SzdoYwSetknn7MutwYJbnR/DJoyi6XmWrecN6oasTpe5JmkSc&#10;r/mBoS0xhVloCNsfGVvJaBW2GpYKXCaovDpRJpCwsrHVdKPncAgA1kihdzGuhhF7UQ9EB50ovo26&#10;eQ2MHBjlR43gE1+Uiu1qXM0bJOubIoHI63ttEJYno8XMYcM4LExwiOji2EJNZRLaFhZ3XnDUc3Wi&#10;yADUzWthLyKiwo9iKfS4HvjYpmvnwt5cOdS4xt+g1ISKluOJ90/EZzOvvfzdjeI/rya0cYARYrsJ&#10;pue98GAMvd35SjzALt9v8/ZFx7YxRmddpEen1HGAERI1nEhvkjGGosok+BxgUZiJV9jnqEUpYUIn&#10;FvF0c4Dd6JyjvlnTAMaQBAkPh4aZPSG4AoaCqe3RqCdJ4KYQ1wFGQqzxfzlZ2xhFsjk0xQJZWMKO&#10;hkBGMUo9/y9epo2x4R3uOcjuT+NEJBHPyOIOCMY/wAjZG30PTsMY4ywzNQIOsMTb1ciGQehmo+4s&#10;JCz1byQUaxxTZL2N4lKlErMWxvv+2y39YRBOdlV3EQ+7fuONpW9CYc+pGnolYHQx17GFUSo7OiSx&#10;GocKMIYM3Cz9hmGM+6kwNhpQ/AgyoM0RszCUAmqBjHQUQiXhz4xsYISnv+/mDk0Uuz811i5ods4P&#10;tIGhAkMxKTIgnyMETVn0OJvC2lAPrTvpfGQ+W5MIsodPRR5hrWHcG3OoGWtNB1j7OJzCWsNQg1It&#10;XtyXEBPMd0sTB3E3W1gYXKV34IiNNaIExttfGNZSOMDMZF9ImA5rrWFY48BW1pYS3vT5UDugYXQO&#10;v0SadM5bowtlbFwjzXcbWDTDFJcw1tobSQ7w1WRE0uC9PnciJ3k/EWMbLiFnQWU34er8N2tNCiRS&#10;8eyqZrJhMNclh70YW5NC0rbioZ3v7pWVpgy0Ot1GIYo14qGGJwfmd8AIS29o4WFmM7amIB4pUQOb&#10;/TYqUawhjVbfrSnoSl2w6HrFd2tSwBoPj2psDeNR9NMaUVhrUrjl6cZEAuHg3gFfN4jSrMmRimKN&#10;JwTjlgzsyoUNkamYyRGLxlpuX+c7YGBYYybN+TZy0cwkn85YGy6hyLDq5YzSqz6AXyUDu+JbJzfg&#10;fJWM0NTvgIGxAxCoqlXSDgbW5O4erSm7+365mTNgZKOeuQYGc8EJylqTgmfl0ZtydmPNcMkUKKV+&#10;NYmn5gwYGNboPKS+W5MC1pDfqf3WMD+TIx/FGhEqw5MDu9J8JE+m5ztgZacI7ONin3PJwHjUSUKu&#10;sdakwCrBLzEnzihP2d3IEs2anIqjWIPx1Ew2BXFKfVK1xEyuX3IjUGBWyahP6ZHCiaPGduCST8FH&#10;8d0aRoYidT2VtXYw8F6JsKixNezK9YEKJ2aVDJdQQEyVVETSXUcH1pBQqzXZDkYyL1LpVMxkwygs&#10;wWuSstakQNyUhxdlrWEpMekihSMpxRoyPbPfBoY1QvJmbCMq5d5NvMTst4HRphixp2HlkZXGByWC&#10;Ir7bwGjzyvVNWWtSiGT+aV4P4bdek9QtQqsodsAoUhnbR/B5viYH9oexNSn46MyUMP3Dd2tSYCY/&#10;pXfE2BrGKwWNawyXjC4VTeBHdCesDZcQz0+luvMzYCSmUSCmrKuwNlxCmxxC0cZak0KsIfE31hqG&#10;2Bk+N/eAkZliDfmHsTawvIzwtirGNhpVVgmRJ3PiDMyvkqlMil8Ocylr7c7QEIFAu9ndU5s0S4uL&#10;gPhuA+MdF+dVWRu/BLEvgzPWGsbKon6YsjZckqrcbpU0DK+EhqTKWpMChS4Ym5rJhvGAg9JKrckm&#10;BToPocM37wGjWOX6TI1oNbYmBZo40uNTfbeGXSnBHgfjnLlGtcrzZSqbmFXSXHLjdEtY89zaCFC5&#10;TuHTm7EtjHWcQKOw1kFUrJEuYCIYo1yFEpB7mFUyItRkXqvad2T9l6dAcJJnRTW2djBud24dygta&#10;9SrXRWpFmplsUrgR/CZGL1bJQb9KGx2T+s7M9ZT4sQ2MgAmP+GZsTQp/+G4DQ1DiXo1GjnqjY20+&#10;wLmnsDBCT3dT+5EKwjOTUJ56yVwY91n6z5mZHFJI6QwVnxwl6w2Hkiu7sLaiVIJjyRU9n8mF4SxT&#10;6c5YGy7hSZIbo7E2sIhsTP1Cep/2d4O28DCMtYHhmKCRNmMbLiE/hXcEY21hJHKos3s0rYja3+kP&#10;K77bUNCN76buAaNqTX9z0lSMteES3vKT1nZ+4kwh01QYp7GcsTZcQvhCVWlGXNqrhLd1pbA+wKhk&#10;SnU8M7bhkqTRKZ3CSGLZozClyL97jrqVoAdSdeOXLAxrb56ST78bte3+y0weYNTGoJedsfZ/pGBW&#10;Ce+k/SMJYuNlG2tLCrl2iP3GXm5rHMJvc1tEcdQwSuvdEVOc7u4DjMof6VUkvtuQAq8/qrM94s/+&#10;kbwhoHQ11oYUsMZjmhnbwLCmsnjZJv0jef9UhewPMLKa5NiGS3BD6eluxjYwJEg8CZiZHC5hIl/m&#10;HYfM854SfJkLjU/FKhm/5PL1pfwS0nfGGqxsYuZkCjTsgrbWvAccYLTPUSXfCMiPNcpmGaH3AYaS&#10;NEKR85lcueubs9uNbbiEAJ4qncfpWWPDUeDkMlwyMBoRvWA8M7YhhUtKxoqzmxrs9SOxRiMCwyUj&#10;XU21qG+jv34tzH+35hKEobnni909StlU68xzq1glTQrRDdxNTYDXal4RDj+5rAhrTQoUBrrg9Zqx&#10;NYwQEhtORHopnFmfm4AVD6CGJweGNaIzxi8Z/SrWmEmzJgeGNabSjG0FrLxIvs1bBwWmakqYEMyZ&#10;VbIC1hfF9Ew1h9fAsJY6S2KVjO5VC/V5FOyxpbSAUaIS7S4YofaHaim5sITauQiYsbWDccVRQ0Av&#10;dsBUXM3TltJzoS/osT05Aszr+sIItaessRnbcMkTcxxU5/7kQS6L96rOtymFinqSdyPDJQNjJm8p&#10;sH3OXFMMlUhEuimZsTUFRRqt3hZxlua7EcRT321gjI1SQ2ZsK2Aln0HVleYJrH5kpPe8iYmZXAEr&#10;eYd3897NE9haw+tS1poUqJTH0W3W5BRT5XGXNAuzA1bAytMDlCdWycCwlnu+mcnhEtZxurOf77fR&#10;vfLdOHFETAFirA9Al0Tyh9VMNgxrnN3K2nIJjz/q1rFy2W9uOOYdh5vQjI08VtMYZGGMjQ1gblQr&#10;YEVQmqIl4rstl5BEYrShBBZnbEnoMzfhgXEGkDNk9tsKWKFypfjgM9WPxBozaU7T0b1yVeEmrMa2&#10;XJKLtxrbcAnK3BT5OP9uo3uNCCaPTecnzgpYKaXP6W2stTsTayl5IKwNlyCcoYmEsdawpPGohho4&#10;kPW5eaGSzDUwpFKwslolwyWwsospjO6VJwQOHLO7V8DKHr2Y0tPsypoSrPHZlLUmBYrjv9GMm+/W&#10;MKzxx5w4K2AlFKTKavN379hYyua7rYCVFL0v8/7G7bytpSeXeVkhqlUw6kFQLMTs7oHxrgiVmfNt&#10;dK/UkKNonbLWFPQHa00K6KuQUyhrDePOzVOy+m5NCgRZSBw159vUXY2A9aU88ym8ysPKNeUkzll5&#10;YJFXcYcWPLkCVvIIVfthCvHV4srYnuomPGVUI1RDe2zGNlxCuISqY2ZsTQq6ChDK0x0bu9sw1wpY&#10;yUdTXZUokLnW5JpcAStdC1NQ7XyVDIzvxju5GttwSfwLU6uEenI9tm9EtkZD/1oBq60UtTC4JPc+&#10;sUpWwMqaVDWV6MGyY8uzhbG2XJIrrTnfRvfK8md3G59ryqoST+AMMFwyMGbSjq1JAaE/Dqyy1jDG&#10;Jk/T0b1So5KeqcracAk1yL5NxjXCx/rcqFJclcqFxZ9Ms9Vz73UFrERsMSh298C897oCVtJj0F0a&#10;a+OX0FfgejXR0NG9MpNoc41nPrB/YzMvKytgTfk4Z239EohL3aim2Co7gKI9amzLJawafqRYJcsl&#10;eGrqRWyKu3oumYKrpCi5Gm10n6+Nk4ObyIcZW5MCnsLbxZVH9/qHsTUpoJN6pVTB+Wk6JV7Dk9xy&#10;zNiGS+ikeFf+5Mplv+0qGQErXhCaMzO2gXE3ZQuY7zYCVsK83IyUteUSG50ZAev1xXdTzDUwRNVE&#10;nsx3GwFravCkO8/5KhkYMmdKopszYASsvGS66j2vgfEmTMcMZW24BP5xrHyQy9LIxqhsySNoUkjm&#10;g+LJhaGeVNl2BPrGGjE8xZML0wqrg4CVHaB298KgrjwjnJ8BK2BNbyp1Ez7AeF2/GWsrYEUsqyqK&#10;sJT6A6CEVC3qKBE/MHaAqZJ8gIUV1C3/oHslQKleVhaWpExT1RJndcaWdBxzD1gYsQgEXWKVrO6V&#10;XYMMSTDXwnLmq929ulcErA91x1kYebtc4MzYhktYkipTnoZx/QGIejjPfHWvN3IflCriAMtTvjlx&#10;VsBKPkjKfZ6fOAcYl0yTAcprw04JRULVmhwYrvmXeet4r+71Qgq6USEdYIS+Cf+dr5L3Clg5cchS&#10;Op/JAwzlTETVp6xMklzNJOoxAsvKWsOSE54kdGGtuQRPIYo6M7aG8ULLOSniJaS7zdiIRhueXBhe&#10;0FeE/mJs45ckNmBUEaQO1o/Ew4vCwVhrUkjKO3dhM5MN47WPW74aW/sleOYuhkc0pseWCIZRj+HR&#10;FYwl4mJ4C+MeYK01KWCNaKhgLnTe9SOhEr632QGje72S2aRe+0jvXWsuOvMe3WuK9kHLYpUMzM/k&#10;6l7B5SJ2egbwcDxji57IrMkRsFI7OGvZWBsuyW808RJ03vUjk0uuojMLY0bcu+l7BKwUwU/ZUDO2&#10;4ZI4M8afpPDIjI2OEeYFemG8dxO0FTpzgt1jjZiCueMsTL/lc56NtTsVacVNeGHoS8iSVGuySYFj&#10;gxQ1tQMaFmuq+TG60x4bVWxp3SNWycA4A4jQG+YaASuZraoIwHtQGHOCRjS8NTRsUQbDjKxRKEM5&#10;OcxZOvLVZNcrF2hQSGyZRePejeiVmKPjyEHdmPpInM99khGvpmKropFBIYy+qGRrfMD6Zi/6Ypjq&#10;jIvSEa73SFcJMNJHyiyQ5p4/jKxJhAZjSHSMsUaRL0rsznDI6F2JALkje1AsEP4xxka3SsNFUtHM&#10;0AamJdikY9cKSR5amlCfOwgDg0NY/GZbj271yrUtb/HC2pIIdGDCW+/RrUL9CEuUtXVHomNUY1t3&#10;hBC7SVckC6M+ADJl7qhCnoAqvGC4I/ha5hAdGNacJBR/YKzBEIr8B/ZPEqpmsikBx45dKh4w2Zf1&#10;I7HGWW8IeeWuXJxTq0+syaGSj9xVja39Crb259YgrDWMsWVw4rAZ3SqXDeKSZpUM7A/WhkvIqVSS&#10;UFry7HfjcDM8uXJXxEcv9d0G5lfJ6FZTDV4l/5P0sWOTa3Llrva5lPDGWuOyYXbA1mtFI6uKk0Le&#10;a82ObbgkmRKKJw9yV8vKo1tF6EGzKbO7B8b5xpXI7O7RrfK8QS8cc5oODGtx78zublLg+Z53ATW2&#10;huEpcAYYa6NbpaIpXrIZ28Cw9jk6zt3k0a2SqkIwzTDXwHLgq9LDPKDUUk4xOxJBxBkwsKT0ISMT&#10;323lrkSuXfB6YFiLnN1Ya1JgJskrNoGLKfOaC5gq0c6P6pl84GAof3JgrJJPLEeskuESnCBo2Xy3&#10;hmFNXkpHt3pFA6/Sg6laUVPC7mYmDZes3JVo5kWFEgbmuWR0q5SDRw6kZnK5xAYuRreKtJCiRGa/&#10;DQzvlR1gZnJ0q1p8xFPIfLc4hsracAlaoKcKOB3krtpaOxhhkvToPvcnRyXrPbzRraZzyd0UyiJY&#10;NDMpEz+5iRYMX5l4jhpbwxibSzOlzOFaA6asNcz7k1Pm1YfKB8buJqZg7gErd+WVz/klA8vdVO6A&#10;JgXubwTUhFCf2vb1AWItio3zM2B0q7S1/8ROz3fAwLDGiWNuHSt3/dwWDU8OjFUS99WMbbjkcxNW&#10;1hr2WZMmzZT03PoAfLd09BJcMrBYU8Vt0POPNfwSk7C7ML4bS1mtkiYFYkHsGzW2hvn9NrpV4ly8&#10;/CtryyU2Mj+6VVwnomOGuQaGF0SYS81kBz6IT0IlamwN8/eA0a0SKqAQm1mSQyVfyFaVyzWy1cRr&#10;lTc5KILKlH8xfsKIXWmmxv1NjGxQxOb5aOYSMKJVUrVD5OccOSiMMTLDkaNZZTK4FxljzT5e4zGS&#10;1SeTrx4CBoUxborqmzUd0C9DdYTi5bCYjiPjSSEvQf4jWKUPsCpqQxRsjFEOzyQOol8rGK15eZky&#10;36xRlKAlmq2msbmA1xSiCcZYo/4wjc0FMCPxLWOsUVzZeEs3+2zEqiz98M75PhtUylpm9s89n5G4&#10;QgSqvgZ6svrSt7wAqAN0pKoELNzLzaBoB8vI1DQ2F9BNJSgxjY26UYvxajLiKZdWE0KzKtUoY1EI&#10;CXltMqfn6FS/oSulWxwU5abSUtoskOYCWry9TClSdAQ1H4hUOWSUseYCisQg7zbfrFEYu6WQilj6&#10;zQXoyr6Ux3OQtkJX6qVhpK3EglMeQKzGYRA+mqoyfL2MtPX7cr0a5c8BlmaRKlUKXNMBzUaguvPB&#10;HWAUDHYKaHB9NfmiV5UJRh5gnBeEdcWaBNeUcCdj35w0BxhFfPFgxOYG11RyJ4J0E1VKDjBusO/M&#10;yukmANeOBclZqtj2AYY5fCY3uiYGgm9KTYu5hqXZrbrXg2tquBOlNZ7dAUaEilQr4W2Ba0pBBapC&#10;kgeYbigBrumBs4NWS2rfNSzN3F+mvsD1MmrV1HwxcoEDjPbl9FYUcQtwzSr0PFevpQcYgaMXtTXN&#10;Rli9KrcUI0/AXJMRJzinsTPXrEITVFUsHXMN+4u5ZhUCLKqrO+YaRiF+2MGNrlmFTg9EGc3KXIEs&#10;7z6qYgk/c+gBKYvx9Q4wErOpiadOhNW6opg1jVww12REqIRkAmeuWeXmR9ewlEJQeg9+5tADpRJN&#10;qtYBliKjPLeafbe6VcqWMCmnnhFe+ahk/VJZ5SruvSkChrkmI1yVCwp/NbqmB263j28RxsZcw3hs&#10;5Y1EnearXiVCSd16M5nDKhAmwQw1uqaHNLemAIMx1zBWJjtBnQijYKWdRVxvY67JKCXJuR2r0TWr&#10;pJ28qavJtxtYyumYAh/ghh6+SepwS2VgjO0hJ3PogfRPU4GYXzkwuIFWpWoym1XwadU9EnMDo4gY&#10;bZSMuZGyXnmMNsFzXh2GVWhxze1amRt6wJxRCGFuYPFwTD4CuKEHvFpuMmIjLIxC3Kr8GOaGHvgG&#10;bt8tLBW1jQAKc0MPLBUj3TzCeNn/MgoocEMPJOqZghFHGOJxavSrpTL0kKbt6rI8OljquuhvN/TA&#10;AjePH4xuYH8w1/RApM4orrDWKBqLUOrazWWzA36YUcphrVFka1PGXlkbSSsVHp2jMiiSLPkC6mwd&#10;SSuSelNWIVL/CrwlyZK8BrMqR9JKjU23Sgb1F2tNKClHos7xEcLSW54AlbqVj6Q1PeKFwpGZHBa6&#10;c4aYx/08ZtYX4CLinIZB5Xh8ylXSbAIpmIIw8XnrNyIlu1NUVa2SZoVHmtWZY2eEsOmKJG8GI2l9&#10;4LYpX3ZQqGJ48nJja1agZbhJKGQmG0WclZ6GiktG0soroCmLd70MivJ2dCFTjvNIWr214ZJcCm5u&#10;bO2d6DU5QlhmkrEp5hpJ6/dT6SmZyWYgZpIO7GqVjKSV0LPzhAbFBZ64ihtbcwmFm5ybN0JY2nGT&#10;RKR4ciq4hl2VYzIorNH92FlrLuHab9QEfLdGsUpIkXLW2sPANcStFw7zCGERLxOOd9aaFag1ZB57&#10;GFuj/sDKI2nV1gaFDDkPKeYMGEkrkT3HXIPi7MYvUTM5klb93QaFohVWUDy5klYauqkdMCj8SS4s&#10;bmztYSBNNTpY7guN+ou15hJORfdGt/pZ/AQkJGqVjIehrQ0KSuZmq6w1K0TWoXb3CGHxS76oRqCs&#10;DZcQTFde0AhhP7vbeeYradWrZLmE9mXmTTzCv/IMeeIx2pMDKvpZ1eURXHsYegcMCr+ctrbqux0q&#10;uIaBxBkwKM63O6/rZpWspJUIpwrRDIp6tpSscGNrVqC3vPMUVj9LV1tVF4/v1lwCl7uze1C4zogg&#10;RL1erDUrsJLdK+egsEbgUDHXSFrvnBxulTQD8ZP5bs5ac0mq0zprjUKJTGE25U+OEtbv7uGSNHl0&#10;d5wVtX5u62K/DeoPvvKqWnkSVGfAoJJDQa8os7tX1qrH1jejZG6TtaSszW2FNam4ZDS0V9q2k8ei&#10;rDWXEA+V1gaF1gItobLWXKLX5Ohh8YLgV2etuUSfOCOI/Yu1ZgXNJaOjTag3xWmFlGcquGqeHBSN&#10;UxCRuJlsVtBRtan7iiIWZYCyNvJWfqE73wZFiuanDKKYydG3EsQ2bU5ReLU3A/9wEVCsPAJX4h6m&#10;ThHWhkv+YG24hJl0L2NT+JVYEMzsPtzQQl7GlBJkBLVoJZDxuLlsNkGUQMMJ4+SNOJbRkYftRtd0&#10;op8ERh1Lty4WirPWdEKpcSdmm9KvOIZoGdQxMErXp+sunzylukCwRqiwpq7eI5Bl67iQyaCwhrDJ&#10;zCTSufqVNkS5KOgk8QhBzCzDspa6o8bJW1RihvTQUtaaGHhJUEEMXtrrNyZVIYXgzqmS17TCWQd2&#10;UfSpwDNx323YRIYVcP7rN3Kgvt2rPhG5waVY4LkDe0QRjlC7m8hOWSOGYWJPC7oiIszGMZ+tqSRB&#10;JTe0QdHRLaXljbUhBelRcmGrCcl5k7x0Y609k7zbuZlclL3nI0ipX2n910VxXySdS323FcXK+yJx&#10;hPqNLFCuHWq7jbjVxnrht7GGhkfdhTmrCwe5qtf8RRGfdyc3gZwyFgGa2gCDgqFT+dUsyRG2Zmgi&#10;WY2vNvyDmJ00eGWtmYR6RUqnzQarGSHh8ImnJnbbqFrt+xsvbm3swQ5QZ9vUfY24wVzyeSZqY7c3&#10;B74aWTMC78Hu2B75bLLO1NMDQdP+jbjJirQGhUyUomJmZKNmpWqFUmcTHamfGK20+2arZUV9Y+o1&#10;xkkqa8kKVYEZkrsLxi5XtYOw1jDOmQhnxeKfAq6RbZhsb6w1+UA9b/X0RnCqx0Y2i0n8w1rDqLqo&#10;Wi4Caz6gP7lKxjvAHnj/6skUbXqNDckGtbiNszUwIk4pzWa+WzPCjcusqQrD2BoG16EdU9aaSEiX&#10;dRJ3InY1JVw10tFWjG00rGg2vk3qfC7KbY2HB3VL5OG4YCgUXup+vzAa932pZ0WEp22NNemYa2D4&#10;FaolFVPSpHAjMmPqWR1gZJWq7HlgTQqkXSAlMjtgYMlXVuE7kq9rJiklQ5MQZa1h1IImyU2tyeYS&#10;JDp5rxBXqRG9fv3rK2J2QHMJWgOObmWtYZAyy0SNrUnh/vgfaeezM0tuZPdXadwX0M3KvyVMz8Lr&#10;WXphL1ttYTSALAlS25b99P5FJYOZcbLqu3kwjQa+W5FJMkgeBoNxSCZ+1L3SzsniJnQWfHfqdjYK&#10;40Zp91qyJOPzJHduB2BYno0ChovbQO+0ZE32hFq/5SWXzauUhuN2q7SzCRr5OMO9fiubV2PXxq1j&#10;xOxOPg+cZVnv2cmyeZW7m7ho/1bdziYIH4ivqt9BSdm8CmHHN0JulVZNELH5WyOgbF7lUsmbPldJ&#10;BocfZ6NujICyeTVicLe4AMI+p34jUHXvNBxgOiXjU73jzRFwTsbdH3dHwNko3L2TgGF6Tsau3OV5&#10;ryXPRoGv27G/9BZKzsnY7MHhmjv9Vjavcvcr96XdKa0kiysybpHPxBRP/caxbz4PfKu0czKcoMe9&#10;0EXZvMrQvnWLbgR0T0oOG9HzW/1WNq8SmGdBe6tuZ1vC3Zz3NrQTmz0pyQqHndi3SjsnIwh303st&#10;m1eJ1N67j4CA9UlJ7mj+zqHVG7akbF4NauReiLcko4FgaG+VdjYKT2zJrd3DbHA61Q3zykG9O1U7&#10;2wSOwXPX9q1uOyebVmjkW4WdTcKTG3wftwIzZccrn8y68wV7PJ6zU0IQjlsrbuG/pONqn1snCVn2&#10;nlofmoRzJ3fOZdZ0Eb24NZXWnaucJeW7u3e6raTjuPC9OFDduYqbdo8uZW1yahMufLnlk9SNqyNR&#10;aEbNjUVASXeTTsQrPml4+07b8KZP6QiB3hrX9dpXbhm/9W1HCju7JMsCUXdjXNddq8zZkGm3mvFs&#10;RR73tnAxSZyag72PsRnlVmHndOsy3DIiZacr/hox0Ftea00H9m91Wtnpipv35LqWO1Wr6fhA4K1x&#10;Xfes0oxcYnOrtGJ9InZ0ByN1z+rEJ8Rw5G8MtZJuYW1zq7CzMWDFSLfdwkjd6sqS9FZhxaswCjun&#10;k8Xo7375/b//j3/7x2//+i+//P6XP/GP38W/fv3nX5qMf/30y1/+/edv37/Fg7/99R8//fPnb7/+&#10;9S9/+cd//PbH/8Zs9H+Pn//9+zeSkyWpWjZfJaZ7z4kHKzHe4znxw0pMr50Tj1ZiWvOceLISY2LP&#10;iWcrMSbznHixEmMCz4lXKzEm7Zx4sxLjH50TP63EQTGfU/PbwpiCzENZ0LmldA9nweqW5B7SgnEt&#10;yT2sBYVakntoC060JPfwFixnSe4hLnjLktzDXDCRJbmHuuAWz8n57aAu2MKS3ENd0H8luYe64PNK&#10;cg91QdCV5B7qgnEryT3UBfNWknuoC06sJPdQFyRXSe6hLlirktxDXdBQ5+T8dlAXdFRJ7qEuiKKS&#10;3ENdEEYluYe6oHJKcg91QemU5B7qgmwpyT3UxY0hJbmHurgCpCT3UBd3epTkHuqCsDgn57eDuiAu&#10;SnIPdUEplOQe6oJaKMk91AVXUJJ7qIsofknuoS7C8iW5h7oIz5fkHuoicF6Se6iL2x9Kcg91Edo+&#10;J+e3g7oIcZfkHuoi+FySe6iLIHRJ7qEuosoluYe6iPeW5B7qIoBbknuoi4hsSe6hLq4VKMk91EXU&#10;tCT3UBdh0HNyfjuoi3hoSe6hLgKVJbmHuog8luQe6iKWWJJ7qIvoYEnuoS7ifSW5h7qI/JXkHuoi&#10;lleSe6iLKFtJ7qEuwmbn5Px2UBfxs5LcQ10EtkpyD3URqirJPdTFMeuS3ENdnJsuyT3UxUHoktxD&#10;XZyHLsk91K2COn5b/S6o4wSzkzwOE5+V57eVXFDHaWEruaCOQ8NWckEd53mt5II6vldjJRfUceLW&#10;Si6o4witlVxQx5lYK7mgjkOuVnJBHadWneRx7PSMOn5byQV1nCu1kgvqOChqJRfUcfDTSi6o4yCn&#10;lVxQx8FMK7mgjpOWVnJBHUcnreSCOs5CWskFdRxudJK/jieeYRcCLwMBXhxB9DIQ6MWpQi8DAV8c&#10;FPQyEPjF2T8vAwFgHOfzMhAIxhE9LwMBIWdjzAwEhnGQztNAgMi+JC+DC2FhMxaKRE6wWVW4kBYI&#10;vAwUifAYXgaKRJgMLwNFIlyGl4EiETbDy0CRCJ/hZaBIhNHwMlAkwmlYGSiJEeesvAwUifAaXgZq&#10;E2E2vAwUiXAbXgaKRNgNLwNFIvyGl4EiEYbDy0CRCMfhZaBIhOXwMlAkwnNYGSixEQduvAwUiXAd&#10;XgaKRNgOLwNFInyHl4EiEcbDy0CRCOfhZaBIhPXwMlAkwnt4GSgSYT68DBSJcB9WBkp2xCkPLwNF&#10;IvyHl4EiEQbEy0CRCAfiZaBIhAXxMlAkwoN4GSgSYUK8DBSJcCFeBopE2BAvA0UifIiVgRIg7Bwz&#10;M1Akwol4GigSYUW8DBSJ8CJeBopEmBEvA0Ui3IiXgSIRdsTLQJEIP+JloEiEIfEyUCTCkVgZKCkS&#10;m8y9DBSJ8CReBopEmBIvA0UiXImXgSIRtsTLQJEIX+JloEiEMfEyUCTCmXgZKBJhTbwMFInwJlYG&#10;SpRwY5eZgSIR7sTTQJEIe+JloEiEP/EyUCTCoHgZKBLhULwMFImwKF4GikR4FC8DRaLJnPA9wxqF&#10;DoGlgZInfEXYzECRaPIn3KErVTAZFL7HoRmYSIQ0KaF8bpA020CRaPIofAhDNTCRGNeJlrCwyaXw&#10;2U/NwLSJceln1cBEohIqXA7i9UJczVk0MDkV7svXDEybGPdnVg1MJMaNmDUDE4lxx2XNwLSJcW1l&#10;zcBEYtxEWTMwbWJcLlkzMJEY90XWDDwkcjFNzSAEjlHlOijNwJud+Ty0ZuAhkc9ZawYeErlsXDPw&#10;kMjRJ83AQ+Ijrko8d2MIvF4QJHKXlZmBIPFhciwcm9cqmEhUjoVPzHtViEsBSyOaHAvXyGoGJhL1&#10;aAgXSppVUCSaHAsfQdEqmEjUAyIPk2PhvirVwESiHhJ5mBwLX0hTDUwkKsfC5wi8brwcFTE5Fm7m&#10;kyqYHAtfdtIMTCReDoyYHMvjcmTE5Fi49UOrYNrEy7ERk2N5XA6OmBzL43J0xORYuH1V2sDkWB56&#10;fCQE1sSiB0geJsfy0CMkIfA0UJtocix8pFcb0bSJepDkYXIsfCZdNTBtoh4m4dy02YhqE02O5aEc&#10;SwisbtQjJdwhZGagNtHkWPhOp/SCybFwnYRmYPqJerTkYXIs3D2pGpg2UY+XPEyO5aEHTELg4UCR&#10;aHIsD+VYQmBpoMdMHibHwp060gsmx8I3eTQD0ybqYRO+hGO2gdpEk2N56IGTEHi9oDbR5Fi48Uwb&#10;0USiHjt5mBzLQzmWEFhtoEdPHibH8tDDJyHwNFAkmhzLQw+ghMDTQJFocixcDic4MDkW7njVDMzZ&#10;WQ+icG2y2QZqE02OhUvbpQomx/LQ4yghsLpRD6Q8TI6FbxJpFUybqIdSHibH8tBjKSHw2kCRaHIs&#10;3E6pbWAiUQ+nPEyO5aEcSwisNlCO5WFyLI/4gF2J4pgcCxccagamTVSO5WGeU3koxxICrxHVJpoc&#10;C1c7axuYs7NyLNxmalZBZ2fzxMpDOZYQWI2oHAuXlJsZKBJNjoUPFEovmCdXHsqxhMBrA12xmKdX&#10;uDNaq2DaROVY+FiFWQW1ieYZFj7WolUwZ2flWLgNz6oCH9itGoTA6cZROZYQeBkIEvkOspmBzM6j&#10;eY6FC0W1DTybyPWKmoGHxFE5lhB4jShIHE2OZYzvP52nthB4GoifOJrnWPjyqWhgciyjciwhsKqg&#10;HAufIzYzUCSaHMuoF3CFwKuCItE8x8Jd6doLJhKVY+FzB2YVFIkmxzIqxxICqxGVY+H+SDMDmZ1H&#10;k2MZlWMJgVcFRaJ5joXP1ggOTI6Fj5trBqZNVI5lNM+xcAmwamAiUTmW0eRYRuVYQmB1o3Iso8mx&#10;jMqxhMDTQGdnk2PhhljpBZNj4YZZzcC0icqxcKu92QZqE02OhQuitQomEpVjGU2OhS/HqAYmEpVj&#10;4XNMXiMqxzKaHAtXgUsVTI6Fa8E1A2/Fwi3mmoGJROVY+C6D2YiKRPMcy6gcSwgse6AcC18lNTNQ&#10;JJocC99zlF4wOZZROZYQWG2gHAvfVTczUCSa51j4Dou2gYlEvdJrNDmWUTmWEHiNqDbR5FhG5VhC&#10;4GmgSDQ5llE5lhBYGijHwgetzAzUJpocy6hXfIXAq4Ii0eRYRr3mKwSeBmoTTY6F+9plMJnnWEbl&#10;WELgVUGRaHIso3IsIbA0UI5lNDkWvsMgjWhyLKNyLCHwqqBINDmWUTmWEHgaKBJNjmVUjiUEnga6&#10;djY5llE5lhBYGijHwodmzAx07WxyLHy1QZBonmMZlWMJgdcGikSTY+EDWloFE4nKsfDVHrMKahNN&#10;jmXUcywh8BpRbaLJsYzKsYTA0kDPsfC1QzMDRaLJsYzKsYTAq4Ii0eRY+CyqING8I2xUjiUEXhUU&#10;iSbHwiewtQomEpVjGU2OhY8JVw1C4LTBpBxLCLwMBImTybFMeo4lBJ4GgkS+JmNmIEjkY0xmBjI7&#10;8xVSMwNB4mRyLHwDTXHgIZEP12oG3uzMB4slA5NjmZRjCYGFA+VYJpNj4atpWgUTicqx8L1QswqK&#10;RJNjmZRjCYHXiIpEk2OZ9BxLCDwNFIkmxzIpxxICSwM9xzKZHMukHEsIPA0UiSbHwrcNBcomxzIp&#10;xxICrwpqE02OZVKOJQSeBmoTTY6FT4drI5o2UTkWPjDqVUE5Fj44bWags7PJsfDNOWkDk2PhW4Oa&#10;gWkTlWOZTI5l0nMsIbCApBzLZN4Vxue+tQ1Mm6gcC59z9aqgHAtfTTUzkLUz3xg1M1AkmhzLpBxL&#10;CKxuVI5lMu8Km5RjCYGngdpEk2OZlGMJgaeBItHkWKbLp1JMjmVSjiUEVhWUY5lMjoVPz8poNDkW&#10;vniuGZhIVI5lMs+xTMqxhMBrREWiybFM+umUEHgaKBJNjmXScywhsDRQjmUyOZZJOZYQeBooEk2O&#10;he/PChJNjoWP82oG5uysHAuflTfbQJFociyTciwh8HpBkWhyLJN+UiUElgbKsUwmxzIpxxICTwNF&#10;osmxTMqxhMDTQJFociyTciwh8DRQJJocy6QcSwg8DRSJJsfC169lOJscy6QcSwisKug5lsnkWCbl&#10;WELgaaA20eRYJj3HEgJPA43imOdYJuVYQuBpoFEck2OZlGMJgaeBItHkWCblWEJgaaAcy2RyLJOe&#10;YwmBp4Ei0eRYJr0rLASeBopEk2OZlGMJgaeBItHkWCblWELgaaBINDmWWTmWEDgazMqxhMDLQGbn&#10;2eRYZuVYQuBpILPzbHIss55jCYGngczOs8mxzFAq5RhKCDwNZHaezXMss3IsIbA0UI5lNjmWWTmW&#10;EHgaKBJNjmVWjiUEngaKRJNjmfWusBB4GigSTY5l1nMsIfA0UCSaHMus51hCYGmgHMtsciyzciwh&#10;8DRQJJocy6x3hYXA00CRaHIss3IsIfA0UCSaHMusHEsIPA0UiSbHMivHEgJLA+VYZpNjmZVjCYGn&#10;gSLR5Fhm5VhC4GmgSDTvCpuVYwmBp4Ei0eRYZuVYQuBpoEg0z7HMyrGEwNJAOZbZ5FhmPccSAk8D&#10;RaLJsczKsYTA00CRaHIss3IsIfA0UCSaHMusHEsIPA0UiSbHMivHEgJLA+VYZpNjmZVjCYGngSLR&#10;5Fhm5VhC4GmgSDQ5llk5lhB4GigSTY5lVo4lBJ4GikSTY5mVYwmBpYFyLLPJsczKsYTA00CRaHIs&#10;s3IsIfA0UCSa51hm5VhC4GmgSDQ5llk5lhB4GigSTY5lVo4lBJYGyrHMJscyK8cSAk8DRaLJsczK&#10;sYTA00CRaHIss3IsIfA0UCSaHMusHEsIPA0UiSbHMivHEgJLA+VYZpNjmZVjCYGngSLR5FhmPccS&#10;Ak8DRaLJscx6jiUEngaKRJNjmfWusBB4GigSTY5l1rvCQmBpoBzLbHIss3IsIfA0UCSaHMus51hC&#10;4GmgSDQ5llnPsYTA00CRaHIss36PJQSeBopEk2OZ9RxLCBwNFuVYQuBlIPsTF5NjWfR7LCHwNBC2&#10;bzE5lkXvCguBp4GwfYvJsSx6V1gIPA2EY1lMjmXRcywh8DQQtm8xOZZFOZYQWBoox7KYHMui51hC&#10;4GmgSDQ5lkXPsYTA00CRaHIsi55jCYGngSLR5FgWPccSAk8DRaLJsSzKsYTA0kA5lsXkWBY9xxIC&#10;TwNFosmxLHqOJQSeBopEk2NZ9K6wEHgaKBJNjmXRu8JC4GmgSDQ5lkU5lhBYGijHspgcywKlUsj7&#10;EHgaKBJNjmXRcywh8DRQJJocy6LnWELgaaBINDmWRc+xhMDTQJFociyLciwhsDRQjmUxOZZF7woL&#10;gaeBItHkWBY9xxICTwNFosmxLPo9lhB4GigSTY5l0bvCQuBpoEg0OZZFOZYQWBoox7KYHMui51hC&#10;4GmgSDQ5lkXPsYTA00CRaHIsi94VFgJPA0WiybEseldYCDwNFIkmx7IoxxICSwPlWBaTY1mgVOrs&#10;bHIsi3IsIfCqIFGcxeRYFuVYQuBpIFGcxeRYFuVYQuBpIFGcxeRYFuVYQmBpoBzLYnIsi3IsIfA0&#10;UCSaHMuiHEsIPA0UiSbHsijHEgJPA0WiybEsyrGEwNNAkWhyLItyLCGwNFCOZTE5lkU5lhB4GigS&#10;TY5lUY4lBJ4GikSTY1mUYwmBp4Ei0eRYFuVYQuBpoEg0OZZFOZYQWBoox7KYHMuiHEsIPA0UiSbH&#10;sijHEgJPA0WiybEsyrGEwNNAkWhyLItyLCHwNFAkmhzLohxLCBwNVuVYQuBlIBzLanIsq3IsIfA0&#10;kBXLanIsq3IsIfA0kBXLanIsq3IsIfA0kBXLanIsq3IsIfA0kBXLanIsq3IsIbA0UI5lNTmWVTmW&#10;EHgaKBJNjmVVjiUEngaKRJNjWZVjCYGngSLR5FhW5VhC4GmgSDQ5llU5lhBYGijHspocy6ocSwg8&#10;DRSJJseyKscSAk8DRaLJsazKsYTA00CRaHIsq3IsIfA0UCSaHMuqHEsILA2UY1lNjmVVjiUEngaK&#10;RJNjWZVjCYGngSLR5FhW5VhC4GmgSDQ5llU5lhB4GigSTY5lVY4lBJYGyrGsJseyKscSAk8DRaLJ&#10;sazKsYTA00CRaHIsq3IsIfA0UCSaHMuqHEsIPA0UiSbHsirHEgJLA+VYVpNjWZVjCYGngSLR5FhW&#10;5VhC4GmgSDQ5llU5lhB4GigSTY5lVY4lBJ4GikSTY1mVYwmBpYFyLKvJsazKsYTA00CRaHIsq94V&#10;FgJPA0WiybGsUCqFZwqBp4Ei0eRYVigV0cBEonIsq8mxrMqxhMBqA+VYVpNjWaFUahuYHMuqHEsI&#10;vCpIPHE1OZZVOZYQeBooEk2OZVWOJQSeBopEk2NZlWMJgaWBciyrybGsyrGEwNNAkWhyLKtyLCHw&#10;NFAkmhzLqhxLCDwNFIkmx7IqxxICTwNFosmxrMqxhMDSQDmW1eRYVuVYQuBpoEg0OZZVOZYQeBoo&#10;Ek2OZVWOJQSeBopEk2NZlWMJgaeBItHkWFblWELgaLApxxICLwPhWDaTY9mUYwmBp4H4iZvJsWzK&#10;sYTA00D8xM3kWDblWELgaSB+4mZyLJtyLCHwNJAVy2ZyLJtyLCGwNFCOZTM5lk05lhB4GigSTY5l&#10;U44lBJ4GikSTY9mUYwmBp4Ei0eRYNuVYQuBpoEg0OZZNOZYQWBoox7KZHMumHEsIPA0UiSbHsinH&#10;EgJPA0WiybFsyrGEwNNAkWhyLJtyLCHwNFAkmh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YNSqWwPCHwNFAkmhzL&#10;BqUiGphIVI5lMzmWDUpFNDCRqBzLZnIsm3IsIbB6QTmWzeRYNiiV2gYmx7IpxxICrwqKRJNj2ZRj&#10;CYGngSLR5Fg25VhC4GmgSDQ5lk05lhBYGijHspkcy6YcSwg8DRSJJseyKccSAk8DRaLJsWzKsYTA&#10;00CRaHIsm3IsIfA0UCSaHMumHEsIHA2eyrGEwMtAOJanybE8lWMJgaeBzM5Pk2N5KscSAk8DmZ2f&#10;JsfyVI4lBJ4G4ic+TY7lqRxLCDwNxE98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5QKoXlCYGngSLR5FieUCqi&#10;gYlE5VieJsfyhFIRDUwkKsfyNDmWp3IsIbB6QTmWp8mxPKFUahuYHMtTOZYQeFVQJJocy1M5lhB4&#10;GigSTY7lqRxLCDwNFIkmx/JUjiUEjgbDdyVZXhIzC6FZyMJj/EggcHxJTC3ENJKFh0gSCCRfElML&#10;MY9k4aGSBALLl8TUQiZrsvCQSQKB5ktiaiETNlm46FTiZfhuMi8kuKDT5F7I4oJOk30hiws6Tf6F&#10;LC7oNBkYsrig0+RgyOKCTpOFIYsLOk0ehiwu6DSZGLK4oNPkYobvSsa8JN4YUTqGLFzbqYQMWXhe&#10;JQku6DQ5GbK4oNNkZcjigk6TlyGLCzpNZoYsLug0uRmyuKDTZGfI4oJOk58ZvitB85J46FSKhixc&#10;dCpJQxYuOmFliq9KFu7MrkQNWXjrHhJc0GlyNWRxQafJ1pDFBZ0mX0MWF3SajA1ZXNBpcjbDdyVt&#10;XhIPnUrbkIWLTiVuyMJFJ0yNoNPkbijzYjtN9oYsLug0+RuyuKDTZHDI4oJOk8Mhiws6TRaHLC7o&#10;NHmc4bsSOS+Jh06lcsjCRaeSOWThohP2RtBp8jmUeUGnyeiQxQWdJqdDFhd0mqwOWVzQafI6ZHFB&#10;p8nskMUFnSa3M3xXcucl8dCp9A5ZuOhUgocsXHTC6Ag6TY6HMi/oNFkesrig0+R5yOKCTpPpIYsL&#10;Ok2uhywu6DTZHrK4oNPke4bvSvi8JB46lfIhCxedSvqQhYtOvb6MLFy/U4kfsnD9Tr3CjCzciJKS&#10;P2ThxdxJcEGnyf+QxQWdJgNEFhd0mhzQ8F1JoJfEQ6fSQGTholOJILJw0anHbcjCRaeSQWTholOP&#10;3JCFi04lhMjCRadSQmThxjuVFCILjxUiwQWdJi80fFdi6CXx0KnUEFm46FRyiCxcdCo9RBYuOuGD&#10;xDkwGSLKvMzsJkdEFpeZ3WSJyOJiO02eiCwuttNkisjigk6XKyJ+Lz0SEgudhF0vWZjoJDZ2ycJE&#10;JwGMSxYmOlllXrIwbSdLgUsWpu3EX7tkYdpOJtVLFqbtxPJdsjBtJ/C8ZGFyRcOFKwqJh84LVzS4&#10;XNFw4YpCYmpxQafLFQ0XrigkphYXdLpc0XDhikJianFBp8sVDReuKCSmFhd0ulzRcOGKQuJpceGK&#10;BpcrGi5cUUhMLS7odLmi4cIVhcTU4oJOlysaLlxRSEwtLuh0uaLhwhWFxNTigk6XKxouXFFIPC0u&#10;XNHgckXDhSsKianFBZ0uVzRcuKKQmFpc0OlyRcOFKwqJqcUFnS5XNFy4opCYWlzQ6XJFw4UrComn&#10;xYUrGlyuaLhwRSExtbig0+WKhgtXFBJTiws6Xa5ouHBFITG1uKDT5YqGC1cUElOLCzpdrmi4cEUh&#10;8bS4cEWDyxUNF64oJKYWF3S6XNFw4YpCYmpxQafLFQ0XrigkphYXdLpc0XDhikJianFBp8sVDReu&#10;KCSeFheuaHC5ouHCFYXE1OKCTpcrGi5cUUhMLS7odLmi4cIVhcTU4oJOlysaLlxRSEwtLuh0uaLh&#10;whWFxNPiwhUNLlc0XLiikJhaXNDpckXDhSsKyUmL3/3y+1//+Zd/+8dv//ovv/z+73/89bef/vzz&#10;tz9/++m3n7/99u2nv//87e/ffvrDz9/+EGl++f3ffvntT+3d+OdP/+fnb49l4rtodNqf4t/DYyae&#10;Gq/+z7/+7z/+17++Ev320z9//jZMI4e49wrxEhfGZljqePPPf6kpHnwjeo8OPhZ2T/Twe76Xf//W&#10;SnjwJZ49FBjvT32TdL7365//+o8/vipylNnSztPj0YjjxzzCCWVfHW/++r/+8B+//pc//r+i44yO&#10;baMj6aZlv8uHltpVmodlbrtoeMw1u69sj8fsqmwW/YG+4xGGKGW9LXniOriGdNI++K/1UWsMPszc&#10;9j7yeA6Wa+/C9pgUzcfgMd8L6eG5GyWXtG+yZh/cbtHImjq9ANfrHDhogXwem3Wmudva9pT2yHqZ&#10;M2D3rrWnjQVoInBcUDxHwo06P+nInvZNP89zr9Q4Lru/1xX7iK7as1/gc5mWsUU4HvODrs0A94HP&#10;RHmD3jKNeQEgKfD9MkW+l3/7+/PQNkXG+49u/PO9z9pxCVd8aSSIFUBFw2bc+1CuVnQvkiuXMBiZ&#10;DAwWBHMFzNCIwAfKt694ZpNyGcLQCDqertPhSP2wL5/AvYX7Scrd2WVkcLJ87sPq+pQBfiiVacOI&#10;/rhYvjPWIiK079JO6fX6cMdGi6MB3Zn/ynDFDq5tL8c+ptJ4/rjc2Bo/tX2mpMUEvWCfBcN8LHGQ&#10;Y+88gF17AVYDxfrjj4YiQdLAxMbW3BlFmdi9nHTyvfyb709sTj7bjKxfvlfr2VMteSKcUpggXtP8&#10;UbN5XHqLT7S4tCl92Vi00PF0JeEP+xKKhJJT37CAkjVf/m1xp8cc8JQm56s4jfbiMZYoJ5tay6x7&#10;q+0wcEg5TdDyOD7Fke/l33z/QSmpI+DqE26+V0vLVNjuRtU+5mVqIbvepixD86tjPKZNa83wOnPH&#10;PY+Z5bMfa1n1V5bMh7t7ySttKlnTaN1arEP7muuhGNNhb3Ka/1jf/bg3hyfjLQ0Rn8rdJ4aeNe2Y&#10;3txjXud5X+ucHlPP5qYcj2/ZBALlZJ199CbrEW26YsxuxULibL103Ycu5uVYNfy4zo9owp51pj0q&#10;9eRxV4wBXDtjHGiGtAprKnapcyKt9fA4MG8lgs+p8r38m+8/MBy9ZWmpXEzke29xNMbQ2MlDuusC&#10;lHFEjX2RwWPM3Wte7BUfafLeIwtW4f3YfF8yjlELboL+THtkPa15MjIe41AUGz/OfaPy6fGlTd+X&#10;PM+5qeCU9ih53o65541iWP0+Q8SoTWtdy8pWz97BBvVUd3ozpoF3mMl8a2lZCp/baUFSugs/tdr4&#10;EVGfkPmgikwBI6Oibc7C0aaaLxjfbFPq1Ge+bWnHqY82ZXx0oGB89rjt6fG4dD8CT+fY1PDjsUkl&#10;8/tXLJVYYdTZZcTIdt+dG5F2RvooGaequ0bMUgfDeqNkatzO81Fypj2yPiP4zWNWOL3F+uObrf1g&#10;Ak57hD3eQzlHybhifTnz5jH7pPqM2pvkXsmP6NteMjNHNXUPWhvY7EYWL00fh9/RU2df3Sz5Eevg&#10;zPplj89rNGwlvnQ+Tgj1JsEdCLd3V2zD2jhzbSxFs+QreAeMQB/afNNDPCeMP2vGLDkH3b06Q5Hg&#10;cGZanNGKbQTP3s/X4T7QJL0zzjan2o76q1kS9pstvafWWLcX88su5fzUV8wL6n5wACS/RYaF5V3D&#10;kuBnbkO2V/fEekdymnhtTD7u4GvGP8OAOePRtvDxOH3NS2unFc3acti6BzRYkfU9rfle/t3fx7U8&#10;Bn6sETJilq+9a1LuPsrdcCxaQKOspHCqEmOsInYCI2v95O3ufcc4yAJrQfVX05X1UW+v60oKw9WX&#10;EjgQu9vbiyU6281yOHb3Bw2XHB92grhOtcobjdE9IlBaXX4ujc/7OVghM7juo2fDPPXIA6c06vIN&#10;sxfXdOxGgFmhDqePC/ParJ9X9jBwAL914sQE2ncUH0v7REgD3kTHtqN8D1ZVEXEBzcA138u/7X3W&#10;G48MnUzPMWbzr99f8WVSozCB6axkvrVuWQqrhzQcE1OTDH4ikywC9mZ8+xjPrT/G+PVtZD+eUifO&#10;LuT6mqaMJc55dE8Rqmy2YeIWa1lQTXRAmktaMz6osLdOrWX91XsCi9XcbdJO+x3bORKGiYVp20xF&#10;R71Cp0UxTFHbXc/j1xT5tuQvYqogve2TekzrA7e86f4ROzP3EaTrTpQmAph7mdm3+bfVMMI3OUPi&#10;5439Koh87227zLgaGUWMUvbNHL1dWJCvbfs4ajMdvVYdx+OJCFBbXrBSOH1yu2Lhc7us44AFa2AL&#10;cOSy5nO7rIQTcuEUc6BiPuvb2oWlRX4j/sGYOj6ake99HvErdjw9qQgbd8Adyr1rVHCbH/t4TKww&#10;argZHEY88WWlJvyJnQnJJuXDaRF/3p+eR3QtqP7aa4pZHftUQDB9KL4b372JOEAzjhfT+Z+wyV8a&#10;+8tEUdZ5T7wn1NyVihko+7LWr/7aa4tnFEeJW1KmtpoxljQb+U2Akc7sUXnm22O/TIVt+dWKPYdE&#10;L8Ht50IVUqmrE4An1SMY4frdt5zcKrilZbwSHNx6mPeSEgYJj+VsVsPCdw8VE7oHNS8+09tGBid9&#10;RRkjQJyaU3j4WixOYtr6g/q4VyzhjSS73vhSjPke/Oq91wcQC6K+aouI0vtJIgd/Gzo0bwdEdEzi&#10;MF971zh4ADAwOaKYjgoCY2T3Vg9npD4lZN8XzFx/041YLaj+aroSqO1eSLcQvfoDHwHtHoHOsHy+&#10;uwcGzRl0ZZin/Ygg9r4/N4vF8j/bCTYmyJx8+tOVtKkUoYLdH7wFhRVo5zJ6wi/fncWeMSYvMTbx&#10;Zm1kYno45XsHQRmd9iKUgf2ukcN/z76dCBhVF2lliCU+8bkiRnzyFj7OGrWgL6YdIoNt9wDhHmqV&#10;y4Gvpx3CKpj4Vt2g3cpqcsPUdreNoYx1POnMt2uDZtmnHSZ9YwXCh3djOdOSamPg89KW+ZSur0o9&#10;mCnTf2C1ty+LbgED25Kfo3pMeC51aYPTkvfnPyYMcV2BvECVxcYi+72NqP21j76VaTRXIMR3WtKO&#10;xwB6epnXp5/6tRb0GRgzjZW4C4qsx9G+BsaCx5Gz0sjwI5px6vqF3s74xoivMhRgLLydQcMxZsr0&#10;QkXnMqL2piI6NOZaPbjtGiyK0dpHGAZw962yIRcepxWHd1l2lW8BAy8Ht6ohjhlrPwXQMwZj3WJc&#10;lTq3BdaEVtt97hu1BcppeMeIrpTYbOmCayPjA+dsEKsvRuLtYgmY5GwQDkdtRszjnI2MJx9Neur5&#10;j3CS2n703mO7R0ZXWVGufe/cgcecQNvoIUE77/dgdcs80Sqar+XffH1ekiMZJ+qp0/Ll9Wc6fWOQ&#10;qNl7+drnkfXg9GSQ3y8rRhzu0Xekf6oK+w4IrTS7R4oI7+yd1kt7MyYenHBnndTKYTjXQfHg/pEt&#10;I79EC1iXnjsMD5nHrcyYz3aQ3RoWD7yMiOO9ajhGEK5kPRA56fHXo/Fy2BBfDTazpWaNcuxxLLWs&#10;yNl7ccBzwFa1tMwAdWgQa+AkcBuwh1U7SiZa1vXGgwbPdwcHiOGrbFnn4KHLoOQxDmIqBjuyz3pH&#10;yUR80oAB1iDI75dMpCNja8eQ7lmDnZjs9s7AkRQyky/6MXHm41cs9nbJxMiGNJ0jpewxpKNkYqq9&#10;tblTts6MA5/JBaN7yRPXPdE890vGV0+tJ/p076mjZMxp90AuFh/0jewFaSWD7T56K6bqr4YwwhYE&#10;sVtaRkl112Baybo1J8xJ3EdCpQ7FGBlpJQlobHvc8NaoGoBF36wxsR6s/umAye3R7unik0HicvQl&#10;FWOO3MOo90omGtPnbVo2HNJzpbDGS5IHETir0+BAhfsmmomlwHHZxI/H88rk1juSlU2dcwZ8oCN+&#10;yPK+uhsse9A7+9lzNdk8Ek5u62d2ZOwjsndkbHXoHdndyeMx4cUe2Iyp8QWDm63NGdzuIFPBoXhJ&#10;cERLjzdEyEdM3IKT3OscWzuMUYUnlN+aJASHq137mXKDH9zdb2ZUgcHCuhxl2mM6y7CemMu+Kp42&#10;nL86bBbi/jmVvQnmYtRYfbeSY51qtHbQ02m3CU9LKIvDBnxwtNWZ0dyume/9HHs4e+q408RobYIW&#10;sVh4tRd7AIW6ICIbu7nycexTK4OOyG63gPgQn4IPb21YrG671heuht0C58d0ZAUgRM6xxRWcd8+q&#10;lpW+SbObE7t020mj2Gl3XHyT7+Xf/v48933LfWceIyjfy7/5Pr5OO9yAbScwkz2R7+Xf/j7R2mze&#10;c/vle7U2mYpwRPICEQWXIQDh11frb7o0IpC5BkVBCy2xpSY9hHdAhIjOpdUbGEN25OlUItPeCGFB&#10;MfYYwZVJWejYbq7eDF1GSOp9xKDvWcIFl7xPLGzNkCGw4OC26wqCMYi4z3laWvgCfF8/m5YQemDs&#10;LMzVyLIhsO8JBNZqotcHVc51oWv9WYNmRxLzbHGKbnBYL2CYm6l7My3FduWMCnye8RLjDdVQD0su&#10;CmFT8SOiIT+PNYJSh46xuk57m/m+HTvMqARMm+qEFMQRXYl99enjXc3mPCP4oKfp3KZjLav+yvpB&#10;ozFS95npjRcBjnLRMGGVxXWHjpvSEh3hnwuCs+5ZZuyiaAwxqVgR/6BNN2LJqSNBv321duqD9zXj&#10;e1idU7sEn5iO2aWUTX51GTem1V4z1ml7MP9Ss7cl8/LBkL5xdFl75p48AtAY5DI2NyaR3CbBJkfI&#10;6/u9GTDJVccRsOkjhHVuN+yssxuZeTzGo+zsKMHy3abcrDNI6F4dFkL8I0xw30RD9IolSq0zfZUz&#10;DtEqvOb7deZb0337zjVyNoDufugAJj865mwJWRmEL/fC/4gdBWf7+K49KwhmwYaD3VLRRbtPdkKk&#10;vj8xjTbbw4Sx7WHf0/u1tDZOYlNZO/v7GFk71FAyC3oWjg3BI8N+b7Tem3Qv+6CajthKx/NjHwwu&#10;RkvL2Zi6JCeIwbImG414Rp3qmRNjwLbUBE8+9ebHiBYLpT6AmNkOIH4KA8ErLNkfxMEPjiH7If/u&#10;Lcu8FF+mfnU6r2OOWqfna1+GqHB0m9f7wIz1cMQn3Qhqcb6jNQcpWCRKaVnqrpy+f6XB5P343kRu&#10;Hyb/46Pd+V7+bflz/II4Sqv9O32+qD23uRxpWXN30/2x9tzIA1haacxNnWNLrfJvaof/kCupB9Hc&#10;3r75Xv7t7+PbNqhyoGDqd4Lke59rM7K7LgOnIDrWtPvY/1QZFnEcKGx1iSV1bpPIsvLvrtuI8rmL&#10;gEjSYKgWR4n65j4mgcapYTE+6RYpYpH/AvWrNl+HaeP9PgHiP8emherZvLNJrAH53GiWEvvAijnl&#10;8dLP5mB6ZUcjjwltZerYsXDfzgcZlxcsE8dkr2iZQnhMODXHJavRnTRIa8hpM2DVVpS8Gxvjfmzn&#10;SUVlE1yc5e73OmVH598EY6kfvmCWku99aFOiFr1VMEjFIZAmZ0QUX772I6bJiC2QdnskE8DClv+j&#10;VY5Gg03vijEjiJ3/iNFay88DkMzH3NdEB7E2/dEAjIBZ62T4mdgdWzGb7bz3Bysf5oU2JGBWCanW&#10;1z+rNo64u23GJoJyGOFj/NVatiFP7DVdVVaVbVdlNijLwQhr7kOUZcJ+M2F/CoOdYMNoEg1s2taC&#10;ahXxCyb49j1LNO4XduVr+bfpRx/DD+2vs0q/ALqWlYlIk20R24ELPpns2bfXsoTfr+NyxARmeIqi&#10;2X/3tlLvisVDZfXVMmZnw94e2Vp4VBEo2WsSu03KqCC2iQ+xP33wEYbjwtcfBlaJ4sYO3VfGcei0&#10;ckOsV/rRKswQIeuoT1eqPCXkYdQ2IhdpoEBOPa8by7rD68Cu1mLxE3MvzoOA0PAeOW8bGUSm387i&#10;EVel1AfiNscb65Q4VX+uLRGPZClop9Nn4X7cyEyNOU4IxMYWpXPG1D4n5jgVJn0bR7aybwHjhw1c&#10;FfhE18Px2nsVt23n3U4euL4ekY3++o98Nro9tsnuuXMevM9rmWv+bXbpUw3ytbc9FY2SKr1pFPox&#10;n6J7PckVgeEMB5k9xcFrfJdWNZZmNdAEJJZcrAZjXgc/K+ge6o9TbJ3OrfWrv/YmYqdvdzRHViD7&#10;SMpxBr/QnT6WYmw9OcMnIiTZFiPH/Y290UzEnWBgM058FOKEyzhBl80YNytU1BKGXNK5gdB77qgF&#10;YrV+9VerLa5Fmrojaa8tBjaDMCMs0e5C96dMVDmCj6f3imWLRK4E3tSWGeqoz6WR8c1zBLt9S4Ar&#10;PVXOPi5102hwVe1KetgaalsMO+fuCczscAw6cQ9s3qpthK9yyzKrccJs577FPuS3j5hZAE3peeL+&#10;7MHJUYBFej29V+zrvFxLin9WNyhCCh6G5jpuX73S0jKa9tnmXrERRUyNYdArw0xclj1SLeM+YySk&#10;2G6N69ue0sjGNBZcd594B1YVpRnZ9x2709vciu9S5hPO6vWbS9jYge8ZHXSrtix7sXAtY3pv312b&#10;9QmnLGsbZ9SGMtsQkFnTwh1rlnvFMmUnkjnCKye0zkrFge46jUVIMq0UdMlxjqUaiPqrOWRbjIK9&#10;tm+Kjeqku3YtlphRBpWOZdSt2k7sckq2g6CMLLE4VdJP6L3xm4gD5ckPVjRw07f79uzpcSXOU0bm&#10;awdO6/krkkFUmk7cm9Nnr4qLkvNum56nR5xM2VHK0NnhQhPla/m3vf6pavnauy6srYVDV8bJ1y1d&#10;xlhfCd/qQgKkX2EDvyRjKW9wRfA4Lb4L2PMQ66uAPjzZKpNOBFNou/mnP2Uvfc5vXC0HGXwbOUyl&#10;W1IAeAHYiLPFx3HohCWzb7tephf7aQFYe/PzChKyiV37u00aImbYzdmxhEyE7ECKFLlejRTXg2T6&#10;/iN2de1AZS/I1Uv9SjtiX6kdPD9x8NasH7VjKZdOZIDjen6ztkyrU7gYzfYOT07u1TUvOxeJ3++m&#10;DNuLV1dmBB6zoy8fs9wyZiLS8q233Q6yxyz2xp97n0gp3lo+Zp6triuP0Tsfg5R+GKHWsv7KOi9x&#10;o8OrX7D7ZC0lE4tq62n6jw2rZeyz6ZHUWeczbmpZ9VeWDOS71lj6uikIf4q1VJsaAEyA5+TeBtXP&#10;MrvhiTY7vpxQrOX7kglzJy0cm/TqwhiXioVpZs1gq441keQJf7+VTJxmn78vJk3wT8APly5TBSgb&#10;hvO9/Nta5wHCcjkbwwVffncw8r3829+H6W7zLJ5m21Z2mgg+tATWJFMRTKiMEy3BrQL5mMlLuwgL&#10;mL4KXljs1bvrBMX+OkJ6rT2YjvcjC2nR2OsL7tIggcsaUAF3WJ9EPDOB4VrTt4yWzDr2lNewMM42&#10;m8JeijEgXjvdC+4Im3bFWLDt5OGl99+3NptbmsOJu0nWxcaLEcCCldgVjzk+kHXGY6bl77d2LAYz&#10;LSn36OXR2sXwsdlMSua4WKP8qTzvGiUDL6z33py4yXGK7tyccalJWjYwEIe4ymP222adWV3Bt7yv&#10;80d6LlCGjWrlM8cyj+ytdswdb/uKgGPusIcHwCLUvmIXQ27gCHICJqHoTewwLxkhbs1M8kHvYqva&#10;SMb3zG0Zr7mLVW9pEjqjebZBGMe9A+Ux2nSrynqoE0W1lvVXK5lAAHvQGvQxfMJLsLBkAsyRwbEV&#10;UYwLX/r0SIhttyX3RgbE69LnEcIpjLBSKdqzLQRwNsi6tjb7DjAYTbHnsHxYeorFjI3OvSFjl2T2&#10;Ub73vo0Wzmt+Ng+cKcvrk5iGXwc8SkXgwdushQWITchRz5ttFFGmNpJYrEpMAJeNoE42ArGIuoLj&#10;MXhOq8eaoY+DWsv6K3EBPd9iL7HohIusvcP+8W4S8VN3vqobF87l58VNvEY75wisZdVfWTKN1Lb8&#10;MBZoLyn5NBbgmpbh1Zy9ZMqi2m3sAxunzkzsYWFjYcUAJ7okWZ/HP2uC3SQeJX+yOrWWX/m8HGHI&#10;Ng+iso/jw24lTrOtuNmoxRUGdgwdd2/le/n3eL+P1zgbt8+DJ49B36cB2/o0qNOD88n3vqrNyrn2&#10;hr4FpgQLteP+c22INjX/Jzhldku3FL20d7YzZsj2TZbYZxl7DcrwY7tOi33HcYkW++69BsGXPgk2&#10;n8X7K/VldKYGrR2JdB3tDke52+vP7RjvN58LU4GL9cL06f2KkV4KDlHi8Qp1+h6HuJnAPsiOmmFf&#10;GydzGsGXmr0vmQHcOIzwsy9uCVN4DlH26TeH6CiZtUv3eVhf7JPGzZJpnOYzs/gg6zr6R5yDBBVn&#10;b4PMP3c2cdHk5Jg0SJ0IqrWsv7K1Gf2J9di5JBaPLWNMOa/W5kgl925Uxdj91I8BsceN9mvYrWXV&#10;X63kOAeYPPB3eGaZCalyv/yS9mCuK3UG1f1wCfOUs52cl1lZd8Ia6qXOwcQzovNekSZCIMKdYu+Y&#10;GJO/hsr+0NoydmIu7fFMrunYnZnTWLi8zy1/LdzFDgB8nday+V7+ba0ZOxZ7nZh8OquT7+XffB8i&#10;vIGZWBye2Kt5T/q87TPI35xb8cvZNVVbjnApnba3HL5wc0H7COE21PBrWwiPoPt7tIimfPd6I2Dd&#10;UsUc+3VLsBcqPLL9fbaTXvaRaf4R8U4ScglE/yh/4mxZCwJjfa7NfN+3HE5SRoePI5FH03AijqG3&#10;K83iAQN4GuGcQIwb9dpjHJOOnlpW/bX3NBYhQgiZFtJOsj5vWCR+XPe5sDAkMtgUizOXmN59Pqtl&#10;Zd2zzPkYvKym4+DHnirfy7/5PmDM+DdrgnYC/4TGy/vEp9r2BlzLw9PK9/Jv5s8gzpgBK+pjf2C+&#10;V2uTqTiEkH0Gs9j8/Owz3DR8/2waCLJKXTHjsWW4tTteVWzQutFyXMYGgPfeitOdfWtGapp/m45b&#10;rBd2Z5g4HLGXO3MsXg0GZZ9EOU7Dlo0X5nvNmGJ6c3HLAv8XNHJki4jvriPXtLP34k7NYjHT/Dxc&#10;pNim+DUm8K7ZI9JKOR/DyxZ422dxGqDN//vdByWYBhQ5Nt36DL8rLrI4jzOmJPaBZ5kc03rvF70v&#10;mds7c6Rc71VgzKJYg0NshKmMI+ghzNwf470ZJeMJ9t2Z14sXwkz3HZWvI561ScLn7Ipx/XNfHdZa&#10;1l8NfaxlY2X3MltxqqTGVDk8BNWYzcnm4Z2gPWBGALit1FinEZ806swCsd/p/TrKWyvFLvq4KuCl&#10;GPwmPm7pZw5CEZPNx0zGtxDMqd1+KSBG59m95kRk/s2xeT5uHFO+jk19nwN2ufEPf4iQ89cjhDsL&#10;GJutFtCWww9GFPc9dM8Fe8a23x/kT7w8iVSmjcOjTb3fYoJb/fptOJjy2OB5HmKYq1g47D3T9wp0&#10;TJT5hrXgB48yNUhLvS3dm+GkcIRQvp5vYit9639gx75Cef9dzXCAmYfPs3DBHMoyhlt3EAKP265O&#10;FWePNuBpkHx83iH1vmSsEqGg3T24bEhgL13QsfkY70FK5haBvosNXPUtz7Ws+mtvWVxDSk6tWdXU&#10;3oRwpuRUDAhWxpTHcRNEU4wIhTHC4QHIOtMSQ65DmGOL8MbZhX07ROIIypTbV/Nx3zB4bzXGDUYR&#10;+Xm1Nq5XdOq5IwcAngiO3bbS2nCa/Qg4ezm5lrphq7Zv/dVam49b9VtDYj/hzk4elYLfS4MJgwHt&#10;XhXD3uQMdDCr9+oMhx+30Ox1xs0XGoLDU/2oEGe0OA5RSiYW0G/6JYIcX1Tex1+tZR21vAelvvcw&#10;zcwIzpbK9/Jva52yzsXI3Bu1ZfEcq+M6aoMUbK5hHN5ZpU3Z45Z3Q+0kSepYa1Z/pb5n7gamqm67&#10;gdrBscowJw5OnR15zMo8Wyf277wvWduIXXitH4m7so74wbqRxU+PV9HDRxQ9831fM1b9PV7xhiA+&#10;0z9kuS8uO4xfHPA+vnCiIwDxFi3vS2aCyPgOHG3bO9KzZgdHfsmVuYvhUodu3L6QiMNzxvW5XzI3&#10;44O51wjBsYEELPMaziYx230AEZ+KXS1lhJzj/vh6zmUDsQMYC99KZg22r4CPOsentfbt42yJh4GR&#10;kpkvmn8Hr4nmH+r8BbNE2A+mIWwDsRF85uyvjzFNrrfKgzLDDE+xt9XH9RyI/cH7X0Rcg9xom+05&#10;rhBkeuvTz9oR30n0YkR+uOInAMEaqdUfRXfbeKrNW6TG2q3NnPiXnLgq625unyanNghem2n0Mf7Z&#10;PqWTmstQss1rWfVXsztsF4irbfb+CvBUpBKljEBdexyOd0FqUIAZf0WxwyLUstI+tDJJNbMPpGV6&#10;6oV8L/9+qeOP25TTI71mqVsfCUAttsw0JVi91ZqB3TzBGCePDq+v1uwrrHEch4Xbq4BYSnUm4TPW&#10;iCKziswUgaOvPFNGwsw0d7y/D+ZTu2g7YmpzluCYXTvbdXq/1i1b/5wKHO5RnaMdz48hB8ST5bAJ&#10;zGXTkcitEY0qIz2uZJMdKVQGV75lDRckbgi2n/B4PoY2ckYF+3+SL44T2Xs85qgzC4KkhNmZr44u&#10;GzP4xtVecuy97dGL2r71V7Y2EePkQmmscFvP/mTsRcqJhX/FdbX1MZxkgpptoj2WVstSXMCTZB9R&#10;QLMBP8QFN8/l/EigJFaLRZVwKFIVJrkaSmQHAkxiPj5b/app/ZVtFBthWlpckvigYymZNU6aQxxV&#10;uY6MxX5Ei/beYbI5jqDVsuqvLJlIeJIrOBRtb8+BCxYa2fFxiFnrzK6P3GPDoYt2fxbtXMuqv7Lk&#10;0/4HKEA6qdaZ1Xpb1TFxQzdXXLDaYtpsdcaw9VmpllV/tZIJM/StFURPcWZKyYx4KIo9a0YcbpQ8&#10;Bgb5GCO7K3apsyCSrZ6dXSPTWK/TwydEyvvcCkOYsdUvtjam/5vvva3ZeU8Jd1iEL1xwdO4u4rM1&#10;ChcWvXPhkBX4Lk3HWlb9lb3Jqif3DsX1WzUWBkSPfTTsWYvwU1HstAuHy8mO7c21rPorSybwkPM9&#10;C8i2LjoQzMBMw8c0rQsgNkJCF+3tXLy7Wlb9lSWzmzaBwqwwCXuIJkSaW9YRTa2eKedMuRe/Pb7t&#10;aTD480MQ4e9RN8HRe01ZTcHU7K4B/rc2/9m804Sy5OeIJN9JaakxEbtjcUH8+5JhpHNfGLEvoF87&#10;ns1EaTTx87i4oT4uE2L0T6ttLav+yt6JoFjzlvD4Llu3ThMi6IwTqwWRJ71x7axdvpxK7JMpgSvi&#10;ZjVrFsZ9SoN0xhkvJZ/mS5xVYgNGneOiglbnJW42kJLhlLNJaPhZ/YvzNEP0+t6amzk9P1WLoX7t&#10;rKA6X1g2lqjppsYxy13H0/vve5OwVGOE42QC8ZraaIxrsPMCOJsL2z16hxEgapPbm/FhCYPcb1Pc&#10;oTxw/zoGxmx57i6++tF3RREslDvGCJkfe+3YEBJnYvfWqbWsvxqCz1u9YKTkEAJZH/v04hL23RHt&#10;df7/nJ1ruuQ2rmyn5LLbdvWZzZ3/JO4KAgESFDM31Z9/bGeJEl8gngFQpaEsmxtOqPfVf7nnBeOH&#10;8bXd9agAluttqYol0YC+JAuCiPBrXox1xy/wsTp7k8oW2O77p3GfJIGrNPk+Z4H5/Rht5oO2eJ4z&#10;ABerwCRcKtbR9nlJnTggQcnPQfMKAsSjNuPiva/+y6tNRDLRCNpRBGnvGeK19vdfBDQHfB0YdZML&#10;taui979e8MiW6iAn3Pbp1ZOFQ3aTC9y2QCQp5qwoWgzsbp8X/x5xGd7tCgEeCsKs49OEDp6I9AkJ&#10;gmcNBN31qSITr8r6yZm76doEUCrRkGFlwfs6VdSmqDLvQK2zltzdnHGdVC4TwAyIpG2kgvSOF8LO&#10;6Lw/hqk5bwzdLC9nuuwZdS41FeH3Af1snybWEBvJY3reHhNSylPFY1eQuOyZglGpnRFXwN/aTxXK&#10;2UyHIv1w2wzswSr/9RbnhNana7UkEiQ6WO8+Z4JKzl3n3m9839tjBhacBHJY6nT0E2xtPE8yIR8A&#10;Ftknlc/K2+h2/lvtEVaOO1QwhZV1u95bviVXfHokCVhT8KHPDI9+XZY1c1aLgtdyOV/Kzpx7xsNa&#10;6CIiGNuaYjFICR5LDsQhHRSzZ7izoywIkJkb1vvy3D1bZL2PBY4JKqlqo5Y12tsDjkGxiUFgh4QN&#10;9K09SmnuNKk4ypf//n1CJrUGHNiICX75vi4BTjrkmM1KGB53n71nLcdZMsADmAwne9XnAbWAqGzU&#10;izmlOyBiDVi9DzbquWf0HfOZZ0otBEcE0McKvOUmJsUgnM7FKN7cAMk02rtKwlsFXX/s7OSiLuWJ&#10;phdE65GFg9iXPsv+y+cQ3mQaAMeB9tN7Jkqelhwn5oGJlP3pyDghyERUXvbcuJQyZ3rPjQHCmTcu&#10;hZpSedVsS8jvy55xtqYjnNnD4bbV5tSZhKhtwmntA2ONUmdhX9jnMe7LnoV9TdpG/rJV/dNo6E7b&#10;w++T9aHnPuN/hTKCr6ObRmThsmei6j67B1jtSN5L2iazZ/f8tIRBmFtYAnc9KypskALmCaZum7Mu&#10;VrSwAvKJCd4fgx1Lzz/6DhcfjceXPUOdFu6gTrcKm3CkSpODZTg9oFab5F9O5Vht+BGJLmOvLnsm&#10;qAtFaqcILpO0vk0KP5udEsQWk1FXz1Lf8zzjZaPnFxRGwEk3/UbPh1QV3K02k4Er7BFaPCzgHuLt&#10;htzvvKP/Sk7yH1bbcS98+TJWVh6GnwGMQ35aftt+3KF1pcaNcc8A7t1qawWNZUcx3YpEdZuNA7ud&#10;Z+C5xpvAPAHzvNhn6oUIZxyjRtps+wy9VjIUwLWtIgVmLPZ17hUImuT6l3PGpLYvgfxloZraakOA&#10;Jl75M4JJTQpDSnozCOmg5enty55XrwBRoO3AStMxheHtTGW9eqZkDHjJWDE8c0oyuO6ZTa5gwMF7&#10;vSY0KnlnYzT49qDQ6Jn6pGLx9z0v/k6E3J4mjBvImQN463VBbNuMFkMCls35vO959Xriy9s0Xva9&#10;nIxUgYWX9p45Gc4bHJHPNz1zLuygpEb8wzXKDvjACqW7EWCLFf5D3Oy8z9YEk4fgFhbEaJwnTtPE&#10;E7md/1b7JQrKvjw03iOnYs1sReD+xFTqZ6c91vUlnVO1x8LzfljTL7gK0EbGIYBkSe8Wp+9zNJlE&#10;rv8E7l1c5idEKf5N2ifI4Kq9RpR8bIxox1F+iY1zAbFiZ2PPOAfTzzdnc9wFon1O9EEFRbB3GbnC&#10;ERSd2zjYCmaQcvjhTO30oiudvI4gmO9yOHQ3d6IwoRfu1+0j7Y/x5DfUvDTEQmXMyPeD1+4jXTAL&#10;1AZgQ5NnuJ3/+iSs7UGgPKJmW/u2fhWPZ1Ru92HPdGDyfAo/0EMH7aMFSije37dUl/Uc+aBHkDOD&#10;vpx1AJ3I6bqtxBfaRCFByiZtEkAqvPekza23v7EMstwQVclATlsbcDv/9boLblrUDweyVHE7/632&#10;6JWp5+DQ1akLWeB2/lvtCWUmxbLgGb9a9unRfkZgCN5Mye52x32V07dGRcj118YRl8eHs4iS/du6&#10;yJez+KHnOV58YOyX1qNIBg9CLS8a9e7pX8UfSWmfLF/P3WtK7l5xAVR/PLk/7AEnOPcMt+8sm+rv&#10;fpgZstc8WByqnxUIbXmMENomDnu0tgLVJ+T3wTXOPROkMNCLmhrJC+aaKv6XA4PESQPuS/7pzPS+&#10;vpw6DFPXzoVXklvuMzRPXf9W7gtYb1vWvIffocfwfnxMlYrkTfPtuxXDtzbfhUlvqmPrmdyvX/14&#10;tMe1oLc9L3MGnbS5vtvA0LJ6uTVcAMu469ze9gy2JDnXpOqikvXTymHdMHVcoqWr2UJTg3m8idWu&#10;9AGamxh0I0CiDPbJ473mZOxkgAxKC0JwlULKdZrqv0xhWAA+GQelFZCPnUqABgz2mksiYs45Y2zg&#10;PUi+0fvqv6pnTPmkTpAXBCj7nHGD1GM42eaTZxUcDcAljy7uE9X76r/cMya/nQ0HrAYZefCX2MgJ&#10;2Z1zJjugwEjM+Q0OQUm4hoEcoC/EVoEVR89c2EZCYV8SvBP2ZAD0BZt0v9pscmFwCcLkLak1qRUv&#10;Ch4K6m09Y4U4Z5v4myA9L3ru72KRbZ+G6ycJ4TuQsdPEHW4AAyQmiunuPCPSBI8bJ5JIHaykfxqH&#10;QW2kavxtVg3+QZMBW0F06sWcF91zYpiW1Z7gXXUcoenl8dSPKQki0RTSuFOzZa2pGnieuRe7nXYx&#10;K+V2/vupvanJ7Xpv9RZj8+FAqO367nI4JmS6ZtaO1lt+QRDP8EM5HLYSbYAdXS6RjB9svY2dgO2y&#10;L4404SwkfkdH7I+uVw/OTmR7K0uH5VpMkAwSptXIjChgVXWBTXMN2HE3z6sNdtU6D5m0e/4VLOQf&#10;O61OEknGp20TqYre4d5X/+V9ltFraVYW+dxIPmaRQxIY/sY+5/Uxqx1LcrnaS8+a3wb2BNsye2Z1&#10;NlcFWXgOVaCXore/We1FzCJRKOKxTWpKYfZ0Twxb5T/wakppvdjnRXcA/Js40mW1F/URVXUDka3a&#10;Q9Mu+85+1k9JASbsPQhcufrlOZjaqXlCUAftDS2jvTJIvlkLap3Hh9YTw+ZvfhkX0Ok0o3BMqN5G&#10;9DPH1WeYo5MKFCyKFAn2bN1FjGV7xvGs7TUewMGmwkwyY1bbuqJaQlNKtRWLwPGSNb68f/AlYez1&#10;EH0WTEkbkNS9eJOU+3k7Up+Z1ypnKDhpGPESjxUBciv/dWs8POFCJNsbmOr33WI0mS5K6+du7d9e&#10;Rg/8baeEPguPB8Uu2NJhOb4u5LI/QHVf6Llt23WFW9sCHP6pCKASwMzbw5UGcTN6hn1m26pogmFP&#10;/kvoHi3i6/kAN54XZNF66tD+5ufzARxK7g8Rlvy3lQPyw/nAtQjXHG+Rh93VHpDJROLyoa6Ra2sB&#10;6BaGGm+CABsP786HEKT5WU5Wh/YoiRAJoc+qgMm2/gRI06sO7/hUDdJrZQ5AqCfKcmiUP60/qnRq&#10;oLRWsYSvu7XQ4Doej6DThcfDisfsDxOUNhIMADLYas4TGhII5YcVd9/RGxE7ouLxDqo80bg+ny/0&#10;BOdMYxD0fAKw2N9JT1tP0GvCa0AIoJ9sPe2t2dtQo9CJhCLfxnWq7iZbxO+oVoXeMV9VbZZkncLa&#10;huNwPgSAnCtHIJZpRW99f/qvXD9V3ck+sZMiyl2fRRVMLVupYV37AE7lff7Cy099KlE2Y4RceqSb&#10;wpZ5UjHFlTIRWVvNM+LGLrYig6U4cO+l/0qqFBw95kmcOu1YzxP4lssZgBxXcGYdEN5RGKGoctzQ&#10;9YIP4ErCqtWbXHGoiMz6WSLVedQJSRN37g9HMGu8CbMLJnHHe4g/pndPgYdty/AywMf0WdVRQEFp&#10;naJr2mqQ8R3v3vUqg9IfRqVjd9epyqKIFZRCsIXJ8fpWUXLOfwKfH93248UBULw8ZiI1zrviZkca&#10;UBzJ49A29+lzo4ItZCAyglO3OQz38uiQwKRIlKePUZ66xag1PIEOthqexO4dRsWSY6/XTpHGdrKB&#10;09Q5ve5zuNJjtIQNuhambJQ4Cqg85O82VwCL6ZAJ72UFyat5Lp9FsGwlbpepUBqDEjZtnnMRsHsz&#10;fv7o01sbBxrUjL3YuLAyfY933Mp/3boAOQKylZPBrY77potMg8Ske3Q1CisPv1AusBT9Nh+OWRIn&#10;CPdUkB/zOfXJfaCTCHGKRRyv+BS2qX08KAepPc2neLJywCrK9MEO9ZSTLxJQzuJDirerIn3QmJv5&#10;bzan4AF5K3Hu5AJ21r2b+a+bI+6T1ECzJ0zl4y6Bky57Fv6kqMvXwSDpsA41GAKDgAB/aM05jF2Z&#10;nHEZynE7SLzNs0uRJhUMYTy13lhbKR2Bg6qQZ3s42Xs9vCMBgQpiGwFfJrKx+gSGah8J1hUh1dYp&#10;mn+KKjgYWWdevz63/st0sLxaO1Xdrh/GbutoTDBngmInUWCGvukWT40FB2I5Rjy7ZYXNsDlIm1hZ&#10;hY6KYt2z5F/tVezLxgLF3w3MUuL5JifaU91ZnWTXl7X/ykVeRN1JxCynm5YdQdc4wzsBRFcl907d&#10;LqL0OVvM9NR6dXn3FLR9ftuxV7yzdnUR6W7WXzYFLqv+1BLA2mK8BY09NQw5/NzhS9UF+HSaryed&#10;aDmMT3VqUeFeammQckJKDsofsMKM2MCP5Zhc+QpCIc/aW210ccw8lVzcvilOD+oxGmjqIW+17q/K&#10;vFxXsWnAOlQLYZ2nSjXkw8+eohMdEUOWGiVKeRotJMZ9MXdkYsWbBCHfcE/i88oRU5/MaccysQip&#10;dUugbyDRD1Zon9kXKxYFMotyYp4qKMAiImc+WrFqH7y6tffJ9N84k8SEZCppXqDeFReIr7uV/x5b&#10;P/NbP2LisDtQcEc/nG0g+T/MQpfGp89DDmQUmG/jojWqSn59AKC/tgZzkv5hJJ1cj99bc1qjcAuh&#10;AdWy+N6awmI5TxTYks9ex77rsaoA+P7OBGBY8ZapCMCWVOIxNRXPIGRE9xafy/24oIvf4MjxKPl2&#10;Giz1rZYjCSjOI6SHDZLKsaGoUwyIMx1ZHVd6z3LjoC7s7Oo2Pm5QzPFZpZc1tQdfjPMHsSxU5Cj2&#10;oK9m/xVri4LPd+OzqJAdxAr2Eyk8HlLWa0sfULglkwsAZJIqfezT+5rnQzeuBJdQzPIHfZVkLkMs&#10;MBGVZ9Mp6zwf4bNyyJQU7MuEeynNXwW1u3oxbkCMk84CAhY+zufYJ3HsVNKINSoTaSFBAS6S96ma&#10;VbgbTZ+YiC4jD5Alr0C6opXlOupxjUKbJ44hm4YH4qUbNkscjaWa9XH6zPq+gRt8c8Z/4DafeTkK&#10;O5fGjrEp87f45+TlfZTJH3AaZhyHt8g2Wdefm1Rdu5bsPYzR/vCXytlpLcCfCPpyOjfbWqDdZ+oz&#10;pkYyHPbMrfw3x6bkgpwR8Puqu+dWx/kgS70KOD07H0BQUEAthqya7S3uLbRQ+lypKvQGGSQYUmr8&#10;MGjKprZlwkJOkUmoU/7HhcD/Q4nSdOAAs8lLuR807PnmqqgQQ/isQZfPKItb+W+2njd9MrS7uifj&#10;pvdcJsrchidgHrtRS3BsOy7Ujq9a+bcEyg1f4x1DjDDfkeRJR56H/8Z8YOWWZwN35sixW51ogr3k&#10;yoU4tWT59ig5IEbILB5KWA0RXJMdpW/ioW43Phtr7jtHKL4f+8PBh6i+zwfhk9Ee3fcXEL2PJwKf&#10;gfU1WoPg++HbOKtyatToL4+Ox3tcKwKZaSlBuKoEs5CrIv3Ix8H+nrJb8JzkjVzLjuJ34gfHPhcZ&#10;oBSYdkRAB7uevm44wHpZB7TIgM/0duwTvEdKU1yGqsbVPjvqUwWN7wcAxu/LT8aJuqEJSoiqeMD4&#10;4MWZRSXJlRRXQCTHSn7bNwSZHPKjB0Affd8QQRSpyoe4xtoCo9+6LOvge+f5nNaQeA8WXXxWzrzm&#10;fRa41Av8ZMSUsjbfU2KVZ9h76b+Sn6kYTK4k3t5+yQD1mEhdiQGN4gXrpoKItvtTaaN1dnovXuPs&#10;jXRISxNqOD5O52dpDDJAHu0xFiIjgjXFJn4Xxypti0SO10ahqnUKCnGqdIZ2mVMqZW2hWl1dBNY+&#10;nxILuT+BkCejzVdRvDfHIAxa+cKjW/QwRtC61QYGGSCadI1nzLQvbP8Vy0u3ZC76w1hZ24ehVDvw&#10;RtJd6/Y3zrPUvlmLNzhLXAMK3eciyw/dP0widSo2qJVieOtsP+1rn98XwiBE78RN9HmGEav1A13A&#10;UF25vN6ylMK9CsONZWR7ehFhbnKAiOMhuxOhhoeK0Uefu6MqpPYlY8L0zcH0qQKUIBG6X+IXHF2Z&#10;ioNiGFCoRJe9Ung+JRBTDjEyZ6oE3ThVNZnl4XFl+9y+7AxBEdjSGDSHt4yYH3ZG5VkyvQ7PW5zz&#10;GhIaMpw/Pon61RRo3MiqfjceYsBUf9t4D6F+XMzKJIs3cQo1fi5HK0izeGgCqwFRkcAJZZSlDW30&#10;bl9U9Ccdi0RZ4d7rqVA98GTo7MvGlxAvzsP5jXPNFH8xT1WrT1ogfNIVUXzR+DeDxih1vZEnZTBd&#10;JpDo/AcDu48gqZ5QnaBlIt0n/YnQEyeK1tDZJMnv6MPxIqfwPM0uX0jlV+34cUwAtEdc86P2xyUZ&#10;Bl+JAspT4W+epgOH9QU6kNvmo1ASv6tv6bqXRkc4i/i3GBvu3RdLqGp2/qzUt/5ZLsHzZ0sumjy5&#10;s4taCtFnSb8r8lRh9lRNn5JRZd4ckoF/oBMvtIsOQ8mK6JNj+EIXIValsuohFqWat89iazqs9ZCZ&#10;uJZRuuJNWDLSJoRA38H+K8hTWfEGKsNQIg/dy0eRBCPOyWdT4YxlnhSSIJYy+tTB+UCfpz6pCEkI&#10;O98UVbTPqsBZnELC1lu9Ewo1OA2cKPtESfVe+q+Yp4qhJqPn+G4FXJRj4GI6HPMwy7wIgue4TArs&#10;L6jvioYA0MoFq/3khnCptsvyKbvAd2bB/zoNkT6BbhZvYmC+WFvijip6pz5VZTKEgKei+llWk9my&#10;zlZxOpRzhkW+srVxcPoWXHhVFv3/yG+UG2CrBf2rIqTf+A3b5vIjKibdUWiQK+p7TBb0eec3eEnt&#10;36RC3qc6B+47qIT4rtL2x+oBtAoH9sf5EOUzuBg+eldRihxSo83kAuuICpJrDTkckaHmTwL9wgEN&#10;msC3H6fmjg5VzDBmRY2PvG/CNIGIwbESn9XFe00rw9yvSmLQ5Au+AoO0pFXV4Z6kQDzb+aRxP9p6&#10;MFgBQenGqYHbv8DyS6dPQIquddmmguadxAfkB4x56xMqS/WSolXJka7WFj2afIMYrYixbRmF9CqH&#10;lDn1NDvcpGV7/ebNwR3u+oRMLJvKQPJ+IhtcOFF38nYHLJESX6aFrpj20VWfBECVaapdge3jRl+X&#10;T650m10CcTcaUvnQ3BVQEZlkdtentilIU3WrOy9D87P5TYUsEofbgBih38QJUZ7eLhn6r+AAkoEe&#10;LeKn188Gnua4NBJsu0kOE9BXeKJLg+LQgB7z7PyGjERllIxVla1hn7db+W+ODaacaHXUtafvtbcm&#10;DgRBBsOg9E9VEXarL4aL3AuZaYbLHpd5zOQHw4WmYNTGZAAnhe5pqiQmhQoXe4kY6JoEDxUYGG+O&#10;2NZx5U67ReqMEOzxJo6fRnhYI5Q4zodUB94fIlZjQHg+XkhYPou0jnXFmO9aGgOS/ysGhNLejglp&#10;vCqXEg/RnYc69aCQ4zxZM3tKuRJhm4oikB4QhNe0NIYDhC8XHuZ/pspzn7DpDGurMHmr9Mx5FKhy&#10;TOX08Eg/vZcv9IfS6RjH8NHe0R+6ITeExZDQnhpDAP6G6hG0oASFvi8AIgwrIqTyIleP3KP//DJZ&#10;e3WL5hFkxus9Nw0LFq1kjBaW+cF72FcsuIDcoFZsinJnn5TLSFlPMawujlgEtjTPmU/LHf1hjfv+&#10;XiR3Z/Dg1bkmLxdebnxtVw3ow172mX2hBbYUTT92Fe117Cpj/oEXkQT0TwbEi4JqSLpiLUtuPGkB&#10;a091ycWSuZ0yVMq7NcJYqsA/uUxNExCa1U5AVTvra8Ty0WD0iQr4QlrhFQCrlDsKL+p9cgcl1l0n&#10;sVoEFWpPXkSY9k0+1x/4pxL1SQn4fnkFHA+ajAFhu/VqHvAQ3gyaL7/i3doOP0m8ibHUzzZHV5Fz&#10;7Ri2b1eycOMyuXj2ylmpCt8pPBk2wmslarSLAtGzmX2rVUrfEL7SWq5mSXFFF6dEoUL7WPtElJf9&#10;L59D2+p/VYwydvqlXreqqBBt960M50Cs+kGXVBHLWNpf4xq75NLbyT64G8ndkRNnaD1P/RXvczIw&#10;Yh7Kzlu4CSlwjkCqsuQHHauPILgmKR9yVo0+qQnYBcDqyoC4Onujvp6QInoTlAqDu54nCa0KeI43&#10;iUN2GqKkiZOkDn4Ozm3GIsAIohPd94n3x56Dp59j8IsYEBmjXTuhNJgSdsdo4egv7n4GrKBy0ONN&#10;9rMLHcxiXYCoh0+Dl3JAxtGit3yqDGCNNXZSgcAy+vFweG3cyn+zNaGk9G/9RXrwIyPv0ZrwfQwW&#10;PlP05VYnyuISETAE4x2yRTaVD3VMnk7Nnhoum0cUY9wsWAf6xS6r4EKxfd5snAIOLA1RfaLiPioq&#10;wVfyIWzthXWNMqHasOOz0GSXNfj/VO4xHvLZPiDizxhv4yEx3lrVvpr9V+weCrwi9ONNrKOe18Jt&#10;sQ7scNL2mkDAgbwIBCBf6FfwQOy+6BOR2jnFkvb7L2Gl7tbAFSD4jEaLCzOvIX5wftNSzFD4hNSj&#10;/2VlCr7vVv5brZ03ONOl6cGtTmtIWRt77HFNa8UWhgpnczrhIXke8EzyaeW6x0o85nPsk/BJ8kws&#10;h11fBFrgwA9hqk0XYjXywJBg+gn14fnmqqBl8xWtO6GiPIHLqmytUQ1hGqM12kjYNUvr43wQ9+4B&#10;OuwOYjRj506yun9vCtH6kFV5YfMtb8IduveYJAFD9tF+tjAMzk5f8q1b5wun02fWf+VKLvmaoAF+&#10;tWOMA8i5CWhHSo1aCQloUBpfhB8yJHJHKzOX4r949GOFpppauRt4DbJA73xY2SDKVQxCuupTFT6D&#10;rQDcVpxnmQlqRerFhwwMHGppRUJmr5JS8Yo5gI0PafP3E4u0uwqlHXVqHRCoBOuTsPNMO7qaJk47&#10;h4xUhLMvLYHkZFYEjvHMtb3GqZK7iaZGQuG9c1LxuTiL+qpSKpa1XabC+m1JrSoOmG/qnu8gvsc8&#10;+2HGZ5Z8hjC1/Uq841b+G+TNWeAY6eRDZ4zNs3Kr05FY8kg521l4wRS45JHiNVSu5DJZHIKwzOhN&#10;13CcgVDuO0Yoh2DGK1UPHSuVD36cj455kDGriWvwO9RR48kYIa1FU/3bp9nPgyL0JVu2TnBJez6k&#10;HCrrKqZCtDSLGD5289QndPNPout1UXaoC15xaAqPy1hV3V3c7RWcsjo7WnIIiGSRnGHvpa+4XLWJ&#10;8YJX/nQN8+C7sYi0/jeoe9mf3lMyVYIohNqGwPkXxaD7nuDsGV3kmCXSvSa7PCS8VgGz3kv/5T7n&#10;Z4nvdnc9jooaEP+D52GhWji7bxj/IoCPfX6X61MjwFu/5U5i7Kax/UXR2PZNVxZl4STQK/98p30V&#10;eksz4F5xQorlvnFFByXs2zLBytK3Ij9H+HJr3wQHi4OJ/yGrkV/RvvBr6a2VftmVtaGZBvEpFLhp&#10;psNQHFTGPTdZPeauTzAbCf4h9rbfC4BNmPAKyiJuIVb5PlJuYc4qjT84SqeO/ivokzi6b+lV8fsu&#10;8EDhGDGjjOPNuiFOnaYxwaQM5N/NE6xj6p3wFwa87iczc1ldvLZckNUeIjice0PYLBwzV32yeoZj&#10;P+2/Fd0uqHrDe4AcU/1mcQ0cVyKK27XFbWltgoyiDLObNPH6/ZnoFIYm+M9y9tcAvczxs8Q67Sep&#10;Bkb+DCu/TQWfs6uC6Tq5rj0LdprOY4HBgxKu1hbbxPgo5aX25cPdYoP0hPcgozLO5zg19/NcYSSY&#10;iZ0nsNQGrVHWYff34CJP6JncSBGluZsnZmU6GCD4zTuFB5bcrUEmzHfzawl+lGv71l2GrLdqoUhr&#10;IxOOCnI2+nz674gqZ4kxZLFclrd0C0jd8EWCeoqNL6TJUsPDo8+nnxL9InnCW/cnZkNqDPimFUpc&#10;+1yi5Q9/rCJcCe6Zwemr/ZTjzQAxcdB2VtAojcJ5+p0B2HCUxiLQd8B3rrr8728CHvkiXp/WI7wF&#10;sERs5wGIKQh2PJTL/n430UgxTKPPISHXlUVzpAxFcDfFELYBEQ9OwavQxJs+4Qlm8QTVts9CYEmZ&#10;MJrOLrAe8JoFSyAEE+L8amllPJngn5EdbhkyMI9YQN9qpbcYqvE21ETqbfoj4OGQ4UK1FE2BF8aW&#10;UbCzl+bCNsPqy7gtRpC1ps7TN00LaegKFJj9qFFxot3qS/CO1ha5ll8/BO5Q7oVcHir8pimTzaTs&#10;Jz0ivNv3FsahGI2eCeKUI+yz6r9ST1autyFx0HdbSEBwziQTTfRn/2Uw0SH76sn1Lvqv7JCC/U7I&#10;YKCN3wAeQDjmDNm5PhoVofiV9jGR3TddErpNAaKF2z5LoBRVaKwcR2Z7iBaSJxHM1Bv7Awo0RLbe&#10;tA6i4JYE4NhJyai2sn8TnJ3i7gMM8by0mOcZ7KM8QFcbdSem9SkENwu5HhlBQdLHIvIZA7o7/Quu&#10;AIOg67E639KYNc+RCtX7xCWQnk5U7NAkLvs8vFlri51YnwUp0tcWpIFBU2AiX+h3TGV+FhrqdLt8&#10;9hltX8EVRl5cznPBbCC1OmmuaA/l8bW1baAD3bUeHKtTTf/l40ko3lv2mCcWQiXSSSfvfQLoSNPt&#10;5dqSgaLSeINMTAm1nzjmkKTxEENz6xMKS8O5COxubZX3aeqD1fT9BMZQxx6lclvbhWHA+sabl32i&#10;EaRZ/DyCWBBKExt8SLDPvrbI52T9dbIv+8TVlVErAkKb0MfhSChi9PlkjCAb8EPFQymyRxqyDLQ0&#10;AeC8Kr/5jlsdKQ5HjQ2DoTC3iSML0W37IIo0kBDWk+rNu1VhZqRDfPosKLVKJsiJV5/4vH2N7uc+&#10;Pd9cFaKi5ANGb2QUDhJmnG7lv25N5GinkqX1cQ0ZE2bk6GEgnNsaqkJYigVYdL9eAf2MaEns8ksu&#10;jL9XxULHqX1wCiUaprv/CTEi5mWc8me9b1sVktNVtlW9EQD/Iald98Fbi6J1AYr8zeMa/udPVjEY&#10;jaAJrXaL1EhlJ43u4XwbFhAVN31hn+dz7pPtSP71VI/RH2z3PjFnnDPVDBkDWvz+vZf+y2d0nmvc&#10;oJtnlHQDXAnjs0/IHp6oqmfCIrzhfJy3XKEnZI+Yse6w1VROD4tnkpQa6tndGQee6VxYouO/NiZO&#10;eCX5SplYdcYp6gUKPgbkDMTLPqcMfJp1XAdOIsL47NMgBK+tEsNaBOnT5hF9B/uv3E9ir5gM8Sbn&#10;sM8TB5EjfcKGbdoQBkU6OahxWNGg3ovPjHtDO3VYA43c43Qr/3Vrppxjkwuvwmhu5r/ZnMbUkxhT&#10;UdQ8BO/C+57NUbfcHNzPJm725r/gkhH4ZsnIwNua93l7SLgqbHQxpnipKAU0FBdQxQgECe75qKDS&#10;Ct0urImDWb2jfZTUkPonP8k9ED+ugeqGpSRD0IfNtCxZ78uTAuNpuQ+bDok0JwVaPk1CgkOyAFdT&#10;gcsnKCwUU0YZDCvj7nTAVUuw4v3Y3BNUCwcYFx9WfYeuARHKhaXnU+b5gvngqaKQYr7KbLcPw5o8&#10;H5mVfbZgG4kUxru4/0MHv5utUCfeGfwtPb6szDhqwsaHsUQ2zwgs2rWHGN4rNAFm57zIibSabT74&#10;CdKTTw6NePK6t1TTYXtjULJLfbo7EfVfSVK6btpHlxOzKZpsvD0JROTF7Vu3qjeXmmY5Pi8X+bcc&#10;2DHih58Wny+hvPzwwzksC1loC7FcgoCZ3XnXLbXZ7bni0votWqLKAq4opGuOMW3W2SLEXKMIjYNA&#10;tJ5edktgwzmTHJGeMwlWCFhR7B75ixu6kVvTMd6CkvFsC91w6nZjRnKzzZegynzJzfw3iACxBeI5&#10;GDK1dGYMzs1OlIOAwp/uTAoqzDYeCgfEqxDDplAR2YPrWq5P8ewh8W+sFL31h6+cJCCDDfR9WiR3&#10;OZdPd2Qka2LLvs5LoFBjSJQT1hVv9gA5H+omHxXuoc9s3GoQhI2SllzrikyEjLJzGa35L2h7+7QC&#10;tvFpDs+WrsbbQ//QsQDZhXvecrLvXv+VBIBjyYhOkAJMausZCk38O6cGybnNWfVMc0lgf5+gxl51&#10;94l15WgMmW5pyy+787U9AsyixO38t74PuCoFsnTusAy+fR993LNQwSh7X/zd48pxXJ2BKcBR1rex&#10;TIZjYuwmJwN3nvJveYx/1sSErAmWc0ctyGSK2SeliRCbTPgTOhTMY5DDoNP9MZCsJCYMyXc9k6Vi&#10;9oxnTGj6hVESyxu1DrLnPzd9ASA8IaAaGKkVZ452Xm3AYA57wbKUfNd6Xh6P6mNNXgmCrw2IEwID&#10;/8BLP/Q8Rz0vzJobuVzopth5d/PTM/6IJAPKlEza7X31X0nHeDC1hDFqTlfXDFht1Fd/Gt7V3cc8&#10;Rtv32wAJXvi9eBfi9Xqpl205FzJQVK9D5nibk5H7DM/IOPeDtn26arYAeXK8KpEaO7yc2g9rNApz&#10;jDXSZW8bxATGaDQ7LoaBoWxkg0eZVY23hSQ9U+Q+UkG80opB3QcrJlpcRvpsX5eAqjLsw455tFfq&#10;tUfFVRk7P9rbw5Zr5VRd/Qf+2PdH3rxt/B9Wep59xUJ75HkjGbjExnUaNUJcZ7n/oeeV0H1N3zyB&#10;6zHBFusq8nYCIcw3PbfDTc/bOVi5DmynGyob16Fn72OfZf/l04C5l14+IfgU8m+Ei5JVGoFMgG21&#10;8X5BBcnvSB70Dve++i/3vL4LnK9HTtASl09LI9h7HhZZ8qyXq60DbL5x4HfrYzBV4c6aZLAuCUpL&#10;GKsPrnOesy6/9HrhU+xBCzZy2Qyk585k1reFCf5f91l4122fl541v26ZMLBRZCC537hvJThRn2X/&#10;5X1eZCKFNDeQE5+eAhf3ry6oaAS4nAzwl0Lvv+h5ykSSvTE0t0/jd0oyIEtLOMvW8yL2iHhQQOpF&#10;zwsX4ragDevdBBeu098PiTqFieBj73Q21jClGwC7La6DzjY8QWMjCXRtESyUSRSrlFMgDWWG3K/2&#10;ooiqEG+PnPFpJlWfBmA3Pl2nihIkrplEQBrw5It9puaG0kfGpNjmLAQ7Py34cC7JPxBgKGXLY7SI&#10;PJM4ReQ7v54z4RgIJ3sWsK55kEamU4JRlJknBW2lsHGBtXtWZdYX3JPMoYJ8KA9zY4+YkA5ZLHdj&#10;zzm3x6zfqzkLpRxz/lc1j/ux4RgBa8jHQLY2+Uwk2CnSRJOJKbyZM0EP6+bIyF0Ar3YzWjhJwX21&#10;ee60juGHetOzaq3nPhN23Pk2PF3JWoMAUdN2lYVzRhn3fKx6jdabOr/sv5J7ColqzfH0aQo9wT2i&#10;58PAMNkzYigoFu6KF7T902pjzJoMDpuxeCne7/OIysSkuNly30hht7wZZFDspI8lZIuXKrXT19TX&#10;t//yasO3LZ+xN7acFmBGI+Y/Bib34qYNqYan7Sjcw3lJ0kMz2LRqsEsyqeKj4JFCGHzW8mkPGNjt&#10;4av2wvi755nhO7ARB2BA4Y7GihTuTW82MlgXW/XH+G/cJzML781jZueeMY18aseibT0jk6xhnpac&#10;1FZLpNe7ie5g9z56GgCfPilttucM4+8pPDxcxg3U4EVUE0JZlhO5sAs7KnxmVT0q5OKW784wKAeT&#10;OndYtc1e8AskvgB5QU1I4V79ia0DBeCNJEK1+RaJATDpeBuOxzDu+QVsHS6Y7wJA3ydF9RiHNVRP&#10;uJdpQGT861u1FfMQZuFaClOg/V/TNlPaIDJ8mjnnklDWE4R5IwMKRDhfhU3hfZ+nTs39V/ILVc4x&#10;K+Kq7SyQU2IWpdMl7aBxqhr2U0UdDd/sTeEVSi2c5+xz7T6RCLWQ7HAlsbrdeaTUCMw1whmPgbkN&#10;hZRD13kkNrWl6sITUUIzRMBByazau/MPf3bOrXLEt8JhWHFE4WJ3lOKDP7vvDrXEkvPoPKYn8NGz&#10;5+410mkOzwZvgU3wnrqd/2Z73XVQWCjCjQ8efFxTxelSWuCb+msr/fYnqUYVzqEc4hYLUnRDvjKd&#10;VBjEKBN3ovh9pATn8h5ItoFotTU3t/Nfz6z1gso09n2RLueZrUNHDkaRgKLrPnFC352Y2mrCN9/E&#10;Cbg0zZeeog/T8zgTs2dESfqclfNFJdpGLYQOXG6PNeWmyUFMD2o5z5mQhgkR1D+I+P5pKJMYU2wX&#10;uxW3As2BwTscgMOPSQKT3n70vO8O2NpC76Gd/hRBwJ8F/8pBANovW8Xf9d/cfeJDGCHZHgFfxYzc&#10;zn+rPWsQmio4F46mOZLbHVcOv5BoP5YGNhL6bS0Ns3Ikdtxkvulr8GfZTeNtJQO/4fxEU1U5JN4l&#10;oLs5xkiMAbCTj4mjbK7EXwSBU21H0wOa6rPRZ+m55xoRTUWe5EcJWcd0lhO1t2fd0/BlegRYTZNu&#10;13tzLzrmuRN4/FIe1pqSla6ciTHxUdCzc03hVt0nNcJIWLuhRmU9ZPQTMoMvOwfCI/Vfj5FU8Swl&#10;pvb/JRYWNO92/uv2bVQc1CvqwnZXsbGcqgLU7Vyq4Geqzxyl50K11Vcu5nElzntAcl76Ffg0eUKd&#10;F+FoMMxRdAh0sQ9MalyeVXh9lt17cIRzz1BMApIIgZAt1GCFsDZshuRFSBmK9/SeUWszbo4QguU7&#10;btD72ncHdFHW5Gc3lYmXK+V2/uvdRIm19KP9zEZyu95bvqVSRsawShXbNGOKMViVAwJBEZ6+2YRr&#10;XEmUx1CQx9j78gjc57/AlgLexVveqM8nlon59nqBNEC2byvRe3MvfytJJelUVT47IAHvl29klr8J&#10;taTt2R+UMbEkQIhluvsdtYAxLQ0LwGlqZ8UriIGUhoWlSZ363jO4G3MaqvK+KYoicAwqcMwZLrNl&#10;7PGYgaXaSFpzYtDmwIBfJTKIrGcErnWZvr59N2Ha9JmcEeM+3Xkfd5P24EQTeoIqOXN3/V3/9T6K&#10;ROv71Hg1jbldH53fYr/TyFAl9FzFOdV1oeCzWySTpFFMxlzHzyvxoWflRuW7MCLWBi7snpk+n/Z0&#10;cC90tyzgH+n2+TYaU/Hk3lf/FXNGEGJS+F0uG+i6mmpJ8r38NLQfcIo5MNXX9mN5wZ091/vqv9wz&#10;2QTpNCAlnqT4xplZa7wo9WkM7G1JiHAUHEq50mevmPfbfWI8Z3UkqmZhIn2XdgoCu1wm7YWQvuAi&#10;0CehhpQa8ib1iLi8Bc7LCCRXc75CCNj03mzw4x90qW1mVCeW82NIWDpHomwj3dtP6OPIvAutazmB&#10;xz3Dp280Dm9x3cg2dGSk94yzsBUhkPlkyDtvE+q37tD76r9y58A3O6vgTyokwAHbCRHQ3kovuR+s&#10;2vZY5cxidfDkfkIZHHtGclMqxO+Sgd3nvABbcTeBn94HRk0494zX+A0gkPrgzjGWmwtbqU8KppAA&#10;G/Us9PnKNIhM2sXKY4Y53r6SRtw5z6iTK/yNPh8e/jr2lN2zQ++4GboJqVaMNTH37evbf+U+o41W&#10;2YO5U7NnHG1mlH+jrXV1Ds7I23l2cOh/8tJvZ0FxiNojpSR5vG7nvx6jUK6pzQIJUengrjOfZ4b/&#10;wEouVX4Sozlnht5rA4yAgUpbtd3UbRfJU4gJqgpV9Nn76r9yvNx1p8jn4A1iuuFvqJ6poqG4aTyG&#10;x22HWhqlRcCAlpoH9r62NcJogwv5o7JftjXa24N4mDunUWzte2/eCdneHroWrSlk+OGpmvUgh5o4&#10;IGjVD8l1ETu7X1OCQX8VwykamJ+GwVmxPtEpHkq4X/RcZHx5NuHB+Axy1Ka+2TNmjHWFeQSWx0pi&#10;8ttescue18N3mDO0ZVML3Xe7FYMsNVk5njPC4c1q4/i3HUahTC4C007NSakIq/f5IByU1ODVxrdc&#10;57vTVP9lCpsXtx3ZO66WOtS4vLtOSFlhBlY9M/AXEk+lbGo5T4JlFWnPJZHscM+Shy/4BW58V1HF&#10;YWYamauNzVy0jTu3w4AZCfRpCpOoPfe8nX/c/5gESR245tDtOk/d26/nTyrsoIif9Be8VHiqsxex&#10;xU1Yzwwlsm3gQWPoNXEE2eRR5C990MyOdITJihcge2Z9N8GFd8QlRekZubb1zJLbshw31Xi2va/+&#10;y9wf6ErtB2lxUSR4Toqtzgpx6vnxmKh5IgUEhSAZ7cgjt90hcORAEW/x30/cH6139gIl+Jz4u8eZ&#10;gVCRbhGckP8PSquZ4V4rCwI4CtynMY0lg1DKE1j448zOPRM3tlNSqfo97EihuypJwaeRUZ1d4W9U&#10;dCLH7YHd8WDVzSoF6DApLPRidYfHKBnF/evxXc/LNSZMCgWkkyiMAGspJqUcmB4bxIlAXC7nzBgw&#10;ce5XG0vQeCh61m2kbSOXZFkeM4xtYLAg+3rn48s5zwze46cRgt4MtDcstz4wyMBez/n40bNpPM8r&#10;WRK+d0t9UsI+V8rt/NftuaTSPisVCMIb0znnkYJJbQRHldslZbQv2sgqT0YpPHi4H+toERkv3/Tc&#10;kcfMzj0f310+zQVWySgnofzw+LZnQmKeFJViQg9YPo2TJbWIyRCWxwS1Un+Zh/qyZ6jfNEguMEpB&#10;IxTuo0Uk7Axh9oz4zqxchcvQsnKH+/r2X0kdZL0LP5i8RsbV1jOxRQvEJwslkjerFVBo4I3F/hdY&#10;FUcWwCHmu3NSWOwl0p6PcXK6IgBz5tC/0BaRnsancRw4lp22geFXIbvT41mUYnn7sc/7KSRGgT6Q&#10;67yM1+38N/dF1Y6KUeuGZfNDtzvu5ipYiO+rYPWqB6M3+QI0ZLmkY3+MFm2pxbZy59I9HcFC5X+I&#10;+T1VI90+V2T2VKzWCkSIZV1HFDyqz7L/ypUipFfOT4n0TbCAb1W56RjY4bGuYLCsrcc/7SYqE8AZ&#10;f5S9+oEHi7s7VjfGaF/L993ESV06eq1KnZClogDAZsi4ewRU5qn6hCkEB3/M7LimS32ck7pJLXLl&#10;J8Sa/kY16p4lTFtlHudjZLm1u95X/2W6n5eEcbpM9zVngZ1rUjIt+pyXqjXfzuax51WLOB37RU04&#10;PV5EPSI2B3a32kslG0btd+ecMWXmaj/ZFbRVwqG42V3PSHmDWsVF0d8bQ6D24fTjHR5jiBS/qMeX&#10;PeNCLP/Ic87AS+ann2RAuHTKS9Bzbyhs1U0OPFLelnKGoYpsfrYhtUz6coP6JHea6r+StlcdF6SY&#10;YkmNO68sFGrbzBUEtS+rwNPAkr3gkaz1lPK60bz3DKbNSHIiDvgCutjghhcnCBGJwTPz4jwjUVTA&#10;YPACwtR7IQSi3mUo4Y1W4sy6JKC0VDs93kbb/fVizgT4jLnFHYFw6nPG8VdQIApCKbOv9bzk6ete&#10;hrBm7mi7BcXQIzedCvhLsXVy0ZXZ23rmJJnFUcRGtgmPr3pWNXOXv1NUO7P9zEkAeSFRcjmlU/aA&#10;gbB3LFmsNrijV/kZKltCnH/sFKHqxDnOngVM8mMoKIzp+XiFBOAme6FHsrPKIM2eGX8374Du/FE8&#10;jHR/eV2X1aZMMfigfBvmm1k8d6tNpE41Ycec8efqcun2acrpe84q6t1lFZEeoCW5JKAFCI3d7zOw&#10;OVTi7PkvLnnrPYPrchI6vgd67nMGgyb8QIwbTFuQwd2cIStnuTID7rYdo66NJH7qfCtK1R1gYmAg&#10;smdWL/1rlz2Dw7XjWo7TiJTNnoUayc1gKwQwXDeDkpvFh5SxEirLo2frY8GxheWCKGKliCupvmac&#10;Rbfz39keiIfb04vPrtv5r9sDyzA6gtB6BnUYldud5Ag4Nq1d9oKHaycsjmJC4vki/oHG+LT5qnMz&#10;dh86eaNrY3mDtPC7WJrBj+cewK+MMCZjP42W+ZiBewcZmW5hiNXss+y/vFJ4DM0VGcZmm4M5ZEly&#10;YHhC5Sttuw9q0IEeUM6So9c9C7ZtQ5RbwHQD1fppovllLbI8vwOuWXP+BUtNxDwnkYj3m54BG3kj&#10;KSckRGLrGbFW7JrMsu2U/0FMz3gTvMNSaq7njD/Nda/4H9Bl/ZQPZp8EiCmQhdlqzsgRjn5QGBgK&#10;ISPve0bi27LCPlWFx3XO5KIVEIYkSFXlWx7DcXjsnv8LQue+Z1AyIBIsR3SjS1ttgDB8OilMsa1N&#10;OwMYKTTxOFVQZ9519+AvJ9om6iVkYb4Lm9n8TioNN8FQxOnbksC/eTvHDUFkfuJlz/Lc+V3dDNb2&#10;GdIGieKBPcE/0svtLyP0J/56u8/EICml4uVkIzuTiiBR9owClSn+pjDSHYl257gnqOJuztzqDBAp&#10;Vlt2buga9Wl0IK3w2EiZ0NtqYy6Vl08+kg+4ouM+N6ul3q2eCcNAgu7Zn56PVy9fvX03ZzSuCYuo&#10;yNTyabFU9/yIa6lOVT2WGfLiVCnNxPs8PR+zZ2UjeSOfLg6w/jOKXo8v5wwnmbG8h3uEnLO6lkPF&#10;BjdOwqFyWg8eEG/GXc/UlIEbeDkfsTxF8swqyOHdQ310V3jL+fiyZzhTBbpr1LXaqrQ5g4x2Cc3H&#10;gjj4ZLz0GIElnqfqadsKg2jRf1htVWOzdJ+P7+YM90Pb82o/Diz/gNvTjx+0DSuhyFk+Lsfko2fr&#10;Y6GNIITQff3Rv7kCfkcP7+3lbK32Nu3pxe38199X2S57GXCmlT3kdv7r9uC3rPxOBM/y/SM/QpVx&#10;wT/i+AryNGEqtlvkUKC4ohYoiRpNuXKFAXus3LlnmaJe9Sd2AchE2WxPYBuRqek6Eobrnh0BbdIN&#10;AMHcYQDdMkehxS3jp/qxrge9knTspzDje2mHgC9VDF/1lloOi5ucSMeoKR5KlLRKoxDrCzcuzhVE&#10;SowYvXzLpScOKg08NBZEOVx6UaV+A8exNiSRGLbt1e5iUxQTwujaKtnAVmXmRLew9D5bFZzzcYQ/&#10;KQx+q1Io49nBVhVP7u5wvExsWXb7QBP/Rsd1eOKlhwtgAhvoD6sARFtG1N+suIkLgN1r+iqeS98S&#10;CHz43Wxha5YxE3nsw6lM5rnIcLi+t5yCGnJt0N3esjs+Ik/oMl4fuSKSpHalDnlbIlWwoPABXXUL&#10;lThbmuMw+P1Cq0RlQRqbFeEO39RYudusp77FFZPSIRskOcbOE3D/YCgUyxgyrg0MAvcpAhokLPwt&#10;OcMm0E49Kbxc4XvwDisr1Fdf4Q5mSRpl4R+C3OptmMr9QcJGx4rwpJ7cmbykGYMpR3QNDE/rHyb5&#10;gcU7z3mXYKjl9kmBvPkR36W7mQsRtCIk/d2j3JFjqDRZWXHtsCLW+ahZ/FMgIpIrI2FCcK8ImHoO&#10;MML0fB1gl68eW1Lf9SwvHRZlUHBhnmu78EpMVebwGPIuRFDBji971udqOVnsJtg4k7C8eqzlXjmn&#10;Hss3leP248ueZbiV/jQmuB7LoaDXY3+6loSRyk/zP/WsAiyljRLv6JwXoDQ+sJrz8zER+IpGa3nu&#10;vUVUoyAOWKN+fBr1W2XwP5EBqCJudPXjdxRGpM4Vkk56JPdJgtTfP12rPS75+J97rrsk6PmxkXjr&#10;Cn+FWpzLOXtuj4l13iuSBMxwXlsuPDHzqsA8OcljYOBXlYWVm/FutVt0XaeznyrkJGpffpqHoUHV&#10;nJWPMPkshH7mzkfuqUqVDmgccmzQoFSPKSZVBsHsGYxqDexlvgmBFDyr/rTcgo1VyGR0XGu6g2bP&#10;IFjLySAT+MU+I0Qrwe0gZoUbtcZDeGIX0uDz0Hpy3HgUXmjRCLgF1wKqszuWiRbwcZMQ5NjjHQQA&#10;0Ap96BhXeDPvuCdlGVUVKTbyYa4wlF8CCsRjjJkNZCQQTXHPct09eracTgsWyFDhVtGh8wYW3nI7&#10;/3V74onWUQQKCTfd0v5IwTI3fGqnMVWE0tyKQFi3o0V5N5wNnjiH+gV3ZjMotex3nw5NJdFaXZPA&#10;7oeaopFljU0D8rGm5zlzFKeKakqYcwZs7CURa9npCOY0dWdT4WXPVJkp8ODD2qYEIJ82iT7PDjj2&#10;yh2dToC7nuU3K2whCk6PX+C7X6BRh8e6dMyb8ZZfcNOebe4TK5o3zyxJd7UZkmGlOxcLvZyznOYe&#10;NdZuN0S5BglRWY8lGBoLJSLvCs+k7ImV31sqSusppQYjL3ziNSmSd30tGJ9+CKwmpOvx3ZyXu6SO&#10;n2YidWDr03Ngq95Sjy97JiZjC/vgOyP7f2YcPRWTBuitx3c9a3Nsgk8rpCZFXfSZWlEK+3yMFVr+&#10;+FL373pWKcep28rz1kiI0zxZ3LNnBUfruL/tGc1j2m3PnqVomzFL2eq0TZx0sUP8+HLOMgbq2Dxo&#10;m8AIRfeSrT/zisXV6kyWqXzZs0Sr2ePzPIP1Ib7pnn1ga5+JWk+d5zNtb1KVt/A2+6NE9+w1cDv/&#10;TSnMpYIVFJ0aIfNzu6NEwjGkLQoFQuTc8zVAXVQQd/CL7bFm44mLzMbjyzVdt6verUWjwtdc8iLR&#10;ejyM9OpZW3vkkZ67ffNQbkkENMBHpZG9PVpGCeRS4H9aU+qEUXvOa/pg70A+CIf5sdX+OTNos2Ki&#10;L+lUEflSB0tazk+zpobETDFej+WtmyeEc/pCNx+ODR/78q7NT7OZdXSf6gcJBEsxAnv27ugISB/9&#10;5XJWpYLZM2HlYrJPnYpShPgN/bY1ssue0ceL+nF7dv8C7uTCwsnG7FmEQpObo4wrgu5l/HIxO65U&#10;Ptw4LNUrSzGmUKOg8Yu7Ra5e7wPyI+vLX02X0BxXxcRKkZe8BwuoJ2I+ovIWfbZck4KFlO8SUy0L&#10;ofOk/ivOLH4Usi/86iOUgD5Z8yk4rDcfJAenz+8y23sjQaVRvbeUCspa0fVhwVn94QdWg1XFaspu&#10;36FAqE2uonSDHU8Aibsl2ZeIiJ/i2m17SwZysR1BrOLp1d5i3U5wCWcoUAXVLY6bCntB5937zR0O&#10;vqVC14OwWEdOfNpbrMZyjCuLrXsdARFWSFRQ705SqlNs1gwuQfDNW3f++dWaLXRinW5+eD4lVpI7&#10;LwzJC58NNzJR2yp27zAfQmY+Xoe1IFJnuni7yJgQtjmRPBtYCopSpZwguMJK1WyJe1iegF1Murgj&#10;KRbHRvYsNlUfpoR6HS98ZD3gyQGiiqUHhYfpnjlSIomSsn6V+EfTi5lO2WWnRebc1gahHrwgKSIK&#10;5kNUVMuyJDVb5Irl7hPr3U6B/Gn3Yvcfopa26kFKqQbBwuz/gSdbyz885cTXAcLuiXDo1d5i0BdQ&#10;W072vnu4rHy5pIquCj2wDgo6r245EREfvOuWqoy2PEjg20CWCJiCbOFFUc7r0q1KBNhHBdxBlWdu&#10;2YXAcT5AXHwgjNT6YYCkplUKXoKeaU+5bMMcWx6W2KCr2arMqzWT+apJioizaxkvtTTnU8HK4xRg&#10;/Kpyyv1sUSLzAAkd1Q1LnL+u7Uy3OHpbnAhwVhUblFf5RcgEdzUZATli4onoRp8WGTEfsduarYCT&#10;ycNksLygZKE9a/eQ8t2ZTboCVxnmoIi0dojK3wLAuluExgu3LhkupQ/prsYejSNzroJx0pV72IBQ&#10;v2Dkg2O/xIxL4zM7Z+hQxrrIwC7Kfy6rpENuuJqt0CDUvEu7/oqSdTeWEWVUSlVu6rK3TIa+cj4w&#10;yu7C1rW+FnwE0hHNR0rudttfIICdME91QY07yN/N/DdUTIRxVeEVDqtYkpuddBdxeUtzIovs5zop&#10;1M4CgRGBBw/TnrLSlhZcYzhN+95R/5VjRZpbFwMPsd1OqKscvZaI+q0qoq70tF36B5b7i3NCBOO3&#10;FV6cVhssmvuAK8LGSmwVL9ugOGNBVw/K8WLnPMn+8eECf4e/9PsWkmjggOsf0hv35se11N01EbYB&#10;rY7YainYkjAZ/6V/ht0Oi+4qzIg4jhokz5kuT93qgsUM7wI3B0/YutVVixmOJM0CrELzuMDplAqm&#10;wy9tEt95LkvvqK8lV9m5InJ/yc36y7EBWD8uacSNEBgWffoUmkiWi8TTDSArfSv+m8wcWcLZOo/y&#10;2C0CM7kbWSQsTjs4iH/XpSIdA/bbu4UwU/fDD0JQ+EW3I+U21nVc19E/jFxImQgsBXh9XwvIKDUa&#10;QhnIkzHkB30fZ8sRTgGjEgO44tZlFNllRoAqcvGrPyUsGYJabtEEMl51C7XX1REqJd4NOuDDxoHT&#10;rYCYa7dk98zZ1pCvusWQt0dEqX6qFLDIAVIHjQdFNpHm2rtVudMQxWwGnPfF3opj1quKOrZucQ95&#10;kXF/baVyWCYXT/lGUj5IeXRQprM+FhSK7rhXedmaI0qyqhPaCBGB79LqT0iRO2gGC4DtYOhrOmyA&#10;v+q/ORju3qMkwmjOonKmvjYnt0ZqWzRHNF3ddgMLcHE+tpjck8bRmFRd+EHiDsxiXX9IzNmoumqB&#10;c5jj6+elT4p71fGOxCgZ4z8/TQogRhZcFRVRAGNbg95XLJyuEklrg/DouLpuoVbdmpw1v+VzxDfW&#10;JgX39LkGigDc52ZSKELpftWFp+hq2yi3NaD5r0AG0BzpPMh6oYPjpNaXUCW6Ig1Pn58ksNUVNUnL&#10;dBXgR5VidpzUudtx0eCgKiwE/Gl9tajHHIo0NX9Yue0pAMikSJXbDcvgiuFgRohRjG5B4uSFA//v&#10;/3KDiYIlUgWJi9+8sSNFdBIkSI0wOIiPWZ9f/+UPg/NLIU3c+XdXpAko1GxZ/82Eki+E1Ykho6S9&#10;kGFt93AS73vLbnsZkTXdWQ2JGqLyem/xn2d+xPJqLbLqsHtvi2jmUzYoV+otSXFzIAIxSOpJydhm&#10;7Fg8RbHrVjmSNFExHHJq7/qg9c3sv2JruVvSqhuAfTJ6VzomXpUeLy6iQQ/vDzGaPFPW5IX8Qo9J&#10;o42LLah/2z6LkmZ9ENDhBjSgml/aXSASWel7Ev7N3HK0SKctN4MDbErCm7WhVHAPs55j4TGCEjxz&#10;dVp1P2tu6HzTlMJtlSajw0PW06N92edYlRwtc24sQMXU/FlOapBJDYjWHu27+79RuKwuImrxmKw0&#10;pAtuvXw06wNaH3LaXzDg5U1K1gkyvsiyZUBcy7JV30DZS5yhOGI6au/2c64tJrxQKUuf/IPPJ1n9&#10;m5sWPuGjDZREueah4fQT2cUhVTnT5AetzMfHqi7ScGuNapM6lPyIwfqX1r2nOPuirNwa1gQDsM2H&#10;oqH5QWXH9wtEFspG/1F13J/no4OV9IWKlDedLSPs82mthWbKHtzqOJ95UmV89GIcy3lTgl0Xycv+&#10;YIbJXjvN59jnpCZpgpsrdR4MzCzV91sIBnWEfsZJVaXGDzRx6hPhYM5LzgE+yvZZ3deSn4Whw2OW&#10;PnF5WfNgN5S1e5qn1ziohCuXrSQhDkHD5jtu5b9u7TgimRyE9/bWp/kordyUUaMyW8KC+eX5cJa7&#10;lMeYyXCoTGch1E/zOfWJUm+WL6u022ZoR3aU6GLcrc/lIfHBN32yNbnjKnwQnr+aJ5uai8BxV2LP&#10;sm9wVTsnrvnH8g71Gdj5bd+OqzL7oW4stuOHQWD1UgCpPZzDJ0TzJv1KFwyVUPr/nJ3djlxZcp1f&#10;hehLA1JXZf1kVUOjGwGSLwRDgABDvqTY7OkG2M0GSc+Mn8nP4ffyFyfPyVwrq2bOV7IMsDnFqDj7&#10;b+3YESsiaItRj6lYCfoPXuVe5Q+PrOf2EOyR9d9Ou5STd77TQYp2F8TEEefjuZvj5MrYbmaeaTza&#10;1lltLf23k86pvrYu8EVyW/2//UNO7Wb6vU0nN8GGMfgEBu1jU+UPAfSrStohSQPyN9zM+Wtnnmub&#10;jAWwTgLki6t8xpAEDtd6EepmBug2I4PIEv8vxxk6cWpfhYsnwr/dgZyR2+2e6RVsjBsb51S9FnOK&#10;c7yh6Pavtj/Xdb+s3uVgx73XmlYZfLVnpGA4BeK8Ac8/PAPQeSPFD2modrob3BxeJHFJXrcavUzT&#10;y6sVpNj2J7NLbMSfiZTkli/QizNxuUrO47ycJiIw61PXjfNygjndUwEizgSPp80kGuvw5LE468TX&#10;tJ5D3Nh4c/U4A1Imq7OND/x1a5bHFFi7KreFf3i7feFm8Xte1dk7DvzdbkV6l1L4b5XZ/tX252mv&#10;cdkwB4sdQmrmPEFPd+j2r17bn/M+WPcnZXYneyDmMG7sG4gD7UmPexfu3hqeVOvGnbNdkFOM63RS&#10;z0uzQNTJmKJ805UjNvYKYPBXrJ7Xxpk7+8DS1DgDOniNUvkpJyEOKWbW6jFR40xJOE9X8YILfuKl&#10;u45hxA/PdpTTGZIvDFVMoO1599JUSuQdNNx2T89m/23FuMBsjtrVOC86mdiVC3Ve7MvXksdJbsG6&#10;Y1tL/+2lzhcvODbjGnEjbMG7cPm1m068WJsrhJ6NaylJN7eXcXIdXiXpx6/FUT7UpDhI+cPzc13p&#10;TMnxX9S+zR+Ot6XGGbtv6qCdOdo9m/23F3fWRXKbvjgrr/zwcgtcfqjGyV2zITLPlKsIS4Du/QuP&#10;WeAQfrqpTHlCvR5Z/+00znhzvPT8xlPmpeM3kBZq01uCiBPlWM2ml47deA7CaB9CUeyh8JOAF5d3&#10;dI+s/3Ya56VG6byApiNX/NqJz60mEPGHSQGLHzKy7c6adD6i+6/N7Xa/nLThwFx742HJYeRu99z2&#10;r7Y/13/NWq8BsFf/9WvjwdO4wRgOPUhe+cnwu7ZOkjypIYDWoSBsvpXSwEfGj/3NPx637XYHU1ZD&#10;ejsWvJG31DtO5XCK66MmenEOiBKT3yalh9d/O00QRcM3Ps4wX644KPjGt2wZ1A5hstSGq/nIDXjy&#10;CavzSPR/e28MCbA9gZj0WwgJ/+81ofri2aUfL365V/fMa0Plvtpi5MMPbA9MuJppln7NHQd3tuk9&#10;f9CLcfbOg4659rhlFxDN396c27/a/jwtAzt5e7djil9oMdu/em084VujWdbar37bMOGyw1DkHsyF&#10;Cy/WJMW/AdMCQmCNXNUUnuf8auxBXcfsSJ0BeJgcK6fkxRy+Ns4we8nGHPJFQEhgNyS1K89ZvMEX&#10;3pHH7ngKUsN2YvehM3/IU/TKnrvYkJcYlxpnXH3c7+urYVvPsK0gyU2jvPigeA9TBOASPu3Z7L+t&#10;x/9ircB0X3t2bDqJem4eQm6kScZOnXhjNi8FX/6GcwiobHfUy2ARb67tt+ImP1mJ2/fwtNz8PwMR&#10;fjX/DmhbXy7sl6s6RH83zLvTs2ZSB1plfCsZypcXfM9l/20D1q03A09ADNO+J5bgx5VLdxtmmF1A&#10;x7RcYdrVDhqrcZ0h/CnsilqwxWo86WRnntyzZ538+03yba/kcXxtb90XD2FO6/ZrX75Yw4IklWWq&#10;gNlxxknB3rimtVyMRPDpKv4ZrgKe1+uWVnMbD37KecztFYeBJx+TfXoa8zroIH++R6eW3bIqSufl&#10;TU/y/FWf2oulh/Nmtnd8zgWl8Tq/5Vq+GIEYPuNtjV/KAwqkO40ReGoXzOVrbic6eArevRjjdpud&#10;Tsh85XrwptQeGZ+n9d/+1fbn+q+XWOyop3zedAPqf/zaEczRLEVBYjQwYeDCLL8ONnkHrS4BF9i0&#10;axuCF2N5TSEX2+q0JBB2ZRpewn5wGzHvcmovl/UzO+lExlQKL2YDbeeJ9ecv5Uit9iQlea4MAN5y&#10;ayBlMiHe4A+fNMkTTuA5Wh/UG4ZcTCguKPZdfszF3oPnRa2ddfV6EnvB8aKs5toQC3eiSWGWT2rS&#10;2buw/cpWtCL0xVjH90XRrfzgsIsBGL65f3i2xoHn4aSdNmNr6b9tt8KZDkTR9cOpT+E2gQtp52Rn&#10;8myizkfpnGfr9kNCsG/QiYW3PmhIiDg2OQMaCNkjy0GYNgJXOqFNr6kjuAbWBoFqY/ISHJ7NnC+c&#10;o2s/xvM4iUCvQ8Fwva55S0B3fRpQFHn6Leq5hRG4ZlZxhl4wSvm1p3FSef6K1kEUfLJX5msJ90wY&#10;0erESbjRWLlw1y7o2zgxRwlFnX4tmHUykc4/xKLDwbjoBGtPQTI1t9xaW7oPqDZllgLXpgvFemzI&#10;VFqx5KwTl8Q2Tlhfb3idDrFgfZNRTY/lK50X5jKeeV7A9cP5n9ZJwBd+OmVunOyh1TKjyCTGX/1a&#10;Znb1XU8ZybZm2OVbM3TIbyutw+m8cL9hNOElKZ3A7WqB4pa5SjGgotqGVwTd39KpJUjqbCYsltI5&#10;L57TLYn1ubL7z+s5fPrT3OJheksi6HLNrL8W13s3HYVdj5d62ZrzJLiyZngVrDbdpM6dHpZqbqG/&#10;gumnX8smOkUbtqFAct4YB1NGo28PmF8Qt1dJwPh17Nuw/oS0KNi4t1MHm0ya05ne/tX25/qvcX2s&#10;NyI16NZOA4xq+1evYfkE5leMo93Gyik4j4fX1DZN8/VlSpHGxWY5jYcEgjfE3uDg4blYJTnLdSYo&#10;Rj/55QMpQzdom5CGU9TMWn8Iq+X1V8U23nVWhvx/mvfxF579BNu/2v48/2vIFauGCcRdzfirc8hD&#10;bkWkBZsKV7A1Nl869XzWnLptgic0vmZaEPDHZ7Nqay39t9N3ThH61fCERDDt7AM/WcktYgWncW2U&#10;cdbJLl0vLmyMNTqn9j7Pm7GYl6XBf39ibZ9/LRtpBTru2DWJ7/zDYVivs4rX5DyrPbL+2zrOS84b&#10;4H31SspMO/ZKv+3ZuZu3Ecf5UPTtfcjRPVdlO5KjU/uTjEpei8skgNBXLQ/GD7U6g3mkrbf3i7nt&#10;Hcf1h0v59AtZ1Z39WTmaJEtvo9p+52tzSEBuQsazbnh9KGyRewXKwpyj5YcsTdtOeMW3pA4E4bfr&#10;OQStBhKWX8vV1qbnHOvN78Lbtu89yu1t3Uonv1ix7SYHZMUFrmfyeNfv3GZl+/O0pyZMu70Cn6a8&#10;79W/fm0O2T9shWU88Pk4tTmHdAniAbL+kLHVYcSFynPo9EM8/aeT+mJPvKoTv/2Wh8W13PuQMo48&#10;w9dfiwG35ERs5w0r+/FhjViADn/FRrqaFbIRt9A4Tnzuzr9114xPe1vCYdebOeRCnmDC7Almfdpq&#10;BWYtBbxPPyT607YZqRpbVstiXKxf1nPWoyGpj4296KKMyvmy3f7R9udpQ9BPbGJF82EwJM79b7d/&#10;1HpOIhgNcyOeZKYHe46FH8L4XPGOs1fxInwL3LOnDYEPxuWWsBxbxsw8DK9vpe1Lt2/DG7g+m8Hp&#10;80N1+1evj2dqf5wmjIE1p4hLl1vs9MMjg62xcqVuXH1ym7eT1zr6b+tXEn8+sm9m1ikHWgeKIwwm&#10;nlZk+6Xb3kYZr9WTXIQkWkX/bVXIvM0VOwrJaS5jZhyA8z5+/WfcAZuZztSI3UdFTUzg0xrjmdnM&#10;lG0Btj/X7wIMzxUXLtyJ7R+9OhRcd0PUXD53nfTz/JD4hNV/mtf1cy8/g76yml7bQiooGkrlxEJG&#10;IeZ97/Yp878hBxScOtaQaBFccYq9qGZv6e65uiLBuZ3dzohgOC+fhvPhBfa/Pn9/85M5YSv5huUo&#10;MOfVjfV62piPWGyv7oXXNVJJaAXMFzuaa5+zsIwAC7e8oFCakTutNM/7bSe1iv7beVe9ELxsg8sv&#10;ZTXrOIe+v+LL/vT568fT1fD7+28/L179+Y9//fpt9fB//fYvHz//+o//8P6Hr58//fLjP//y6dPy&#10;lw8/f/z14z99+vLuT+8//eG79x8+fPzt2+G7+dH7T7///P70P0++wAYiXzeJ5RfHL/v+z79//eHr&#10;7//25R//Yf7rPz//+H/+7cu7L98+/dNnfjOz9f63Dz9//vKH7z58+7Is0fyrP3/9/fTP+Y93f/n1&#10;02/8T79//cN3P3/79vsP33+/KHv/9e9//eXDl89fP//07e8/fP71+88//fTLh4/f//nzlx+/546/&#10;Wf7r9y+fP3z8+vWX3/747z+///0jQ5jf/+F//ImP+OVHrCx242/vf/34h+/+9f0vX//0/t1Pn7/8&#10;+v6Hd7c373765Y//7/9+eT8ftcr8O8NY/3Ya0fsf/vLTl1/fffn8be5JLNHFePvp0y+//3f+h+/e&#10;zX/9z/mvmTm+791f+AsnYCsW80BG+2YOfPzLt3cf+DkPfbq0fvfuA+eXsiS8YZdpOama3/Phf19W&#10;7f2fWMvlav7jj8uqvv/hjz+uA/rw+bffvv7y7eN/8Mt++vXT+z9899++fzduW2y8d39+h/1IMar1&#10;gngh9L9SiPg0hOKHdz8jNMHqFVNeCP3HDPmiiTuDadzVlELwYDHpj/uagJzSxFD2NaXQaALN9zVx&#10;NVw0TULlo5i9FIJ8NtUA9zVxp4WmG6p3Pu2PKYWI8lGLQswem/6iaYquPYh1SqGJJ2KY748JyzY0&#10;sfeexeylkB4ToBya8FjeCE0pxDoR5BVj4oq8aLI7IoX0jsBovWiiSCnP9f0dkUIY/ji3bvfXaTiE&#10;qYom6GJLlBS6cLIZXXni8XCMt3V/WJNaf/7C0cWbXowrzzxgSrqlUJVCS30/9tI++OWhJ98ZRoVQ&#10;lUJDHiZJSqjKU8/7ARNZqEohVJHm+SxU5bHnQYQj2gwrpTjCoJKAWhrKXZYYO5uwidGVUhqYbvPo&#10;o2uc6GIOUwpdNDe4F3OYh5+KFUTlzXqllJ/DPP4EhKZeoxhXSs24SGfeH9dE+c5Hcuwf8h32dZUU&#10;eV2grrgcD3n8iZbSmVaARkkRrqPmz5MYV57/IXzzjhXjSqnRxbUqdCUA8HpnwYyulEIX9pnRlQiA&#10;75wr/CDGlVIE11gvoysRgCnkC83eSCl0TQtSMYeJABioEBHEnp8k5vPunTgijjihKxFgejVQqE/M&#10;YUqha/qfCl2JANNVAn+20JVSXlciAGVAADazXimFLnBenK9xa5xnnssfNr/Y8yU1oXeKYezPIeVi&#10;Uhf+lnthVZfU6MKpLHQlAkz7anzi++s1BMTzbJzOstGVCIAu3HBGV0rpvTHetvMX4hJlb4g9X1Je&#10;VyIAzjmYKWIfjsfz/IW8m6Ybj1ivRAB04S8yulKK1/C8+4WuRADWC7+pmcOUQhe4ITBqyOPn2eB8&#10;8Xg3ulLK60oE4NGF4WDmMKXGowDxbX8OCbjFuMiN522zf75KCl24JcQc3hduYG6MYb7ryyipIX/i&#10;yxHjSgSAfwF53OhKKXRxP5g5TATAjoKpYHSllD7LhCZivYh8Qf4Tc5hS4CHGjTjLExC57Hn8cLAV&#10;hK6UmhoD1PgR65UIQATphiCR0JVSo4uq5kJXIgBGL3U1hKoUwh4ivG22RgIAITlKYglVKcSzfLHz&#10;dt/KUxLmvFqnNgtCVQqNZwPra38Cx5d6VkXCCFHsfVUlhAeAmJrYg5OAc1ElnQ0lpJ0NE584qyIm&#10;weESUFhSUD9IxRIm1PDBQtdkbT2LKUwpdE1ZLLFaefjJgGBDiaM1RR3PXzi50ZAMhK48/Fz/pO6Z&#10;OUypyUIjkUXoysOPCUVQXpzjIQbkuLgYBGRMEs1ZahL58AKI9UqpWS+o2mJcefwhOvGMEub1RBnP&#10;Xzj7kGqDQleef27JG9L0xbhS6gDDCh/Avq6JyZ+/kKgeHAGhq6TQxYUn9uFjwgYuVN7yYr1KijnE&#10;SSH2xtAAY1wTXDfjSinGBcPWjCsRYLKMyG3dX6/hW5y/EF1QPsWTEjLURYpsI1zlAjdKCpco1pA4&#10;y0MwOH8hJEfi6OKiLKnBKBBR7MNEADJxoVGLKUyhMZOh8whVCQCwkia+s2vwDknoPBcaDYdEfJay&#10;d3IJ6TuZzJeLKijzuNjFqFLoZGmIfTF0wvOosJ/gA++rKqHFfuJy3bWfht92UQXx8lHcXCW0WIWP&#10;RlWe/emvZ94mUDEu37c45Lha90eVR5+UE/L1xQSmEKpwQZm1SrzgkTbv6t3NDo02R3VAlRlVwgX8&#10;+XHV7qtKIZAJmpgZVR58Xv0TddlXlUKcK3QZVXnwKcOgXMlDxzlvW21jTDrHWWrpzGU2ewrNlTVv&#10;6v0dmAcfCjMlCMQEphApRMPa3lc1NKzLqCSyl5BG9qdEi4XaKe78EqJm5SR6i1HlwZ+mSObKhwh2&#10;mQpGNZUfhKo8+KS5YbDur9WQdM+zjiqsd6MqD/6p8ZVQlUJM4CRBilHlwddrlUJ+rfLgj6/KsHWe&#10;UuiA35lkNjGqPPhTA8I4dUlgi7Wa7AzjnJnswvMKQ/zjzhdrlULEPvCKCQN3cgEuqti1xgVfQpNZ&#10;Dv9mfwInaeWiamHs74+qhOBbTrRKqEq0sNviOYX0tpgk9vOoSMzkXSxGlULkH5IvK8yYofiWqudH&#10;oSqFUDWPLDGBefBxNpNgIVSlEBRyqimIS2RSvmJUBAjMBKYQqnCVmh1YB59eG0Mf2TUuJun9/IGk&#10;/TygT8xgnXxiCjAiha6SOrVUE7rq6FMCZMI5++MqqSVPy+yMBAxiChPtF7pSivmbjIH9ceGXjqmf&#10;7mbkGu8razGKzZC1LnYHzKDShkvS+FlbjPO/0FV2zbRpoXjZVrdPOII4mLuL1mJowz+jxpYwQB3u&#10;qTJptKUYuUaUJFLrlkgwVcp4FRptKcYVRtK7GluCAcXASbxQ2lIMi4MSvuJqgY+U6zZ55cbAbrFJ&#10;DB1CjtglCQhTy9xx18hyvWwutDE28XSA/xRivLyelTu5xbTxS1ZWaYPOrDhlJYY22jmYmSyiJ93u&#10;8K6ZXVJiPMJ4RJgTUFRPNjLF5szpLjFel/i9zAmYPKPzFTXV53nWi/NWYifPl5rJBAUKKJEzo7Sl&#10;GP4AApVqJhMUJr2YUn9mbCkG/DhHB5HrnElct+P+3kflEkMb5A01tsKSe+7Fe2HSQbGLj4SJzS5R&#10;65agQBbFdKIyY0ux0TYP4n3kmgzsy54ch/uj4S2XGDOJW0vNZGEJOU/kEZixpZjfJcX/XByy5uEO&#10;hTCmxJ+AYoByunGlCTfBbYn50z01HS7rRoaNijYvXSbOYh65pmjGWQxUJkfT7MkS86g8beAu2iZr&#10;0oQw6RETYv7GmcSs0DapD2psKeZv0+KCTvU+Cq+IE1BieP6oEyZii1NsIMeGu8E4DloMbXjkDJZM&#10;eZ6cScpMqBOQYswk9aCMFTTd/0LbNEJU65Zi2Fw4y8zYihOKhUfMyuBkiY02UlcFKhcrFKYrQQOD&#10;kyWGNhjKZiaLF8rGovKXmckSwzLnjaO0FZbQkI/SlOIETLvP83Lz6pjMdDOTCQrT2Yj6o0Zbik1l&#10;CiouGm0JCrwWp9um0ZZieOp4CauxpYEx7RgoK2C0pRhvU3aJubunOsZ5AXjlswTGCioxXvkUIldj&#10;S1CglAKWodolKYZ38Im2zGbdEhSmxD8URzOTKYa/hNQeM7bmiVIJRcUEp5HVZQH4QmIKSlv6S6Do&#10;KI4O3Q5TGWUZ3AGY+rfnTUKAimo4Yh5LirxXqvMJ3x22cSmbFm1GWUqNMrBcbJGimJJlQszYPExb&#10;jP2PM85oK0RAm0pcWOrunaef7stUTTGwNb18LmJeW4mhTYWOeRymNtyA1IA161ZiaHtWT44puXIZ&#10;21JoxYBki/mZLESYhC7lUCiWKulcpNIZM6HJo9Nu7sEctxbjCOBoFHuy+aNQmBQXZMrhxQJMjUd1&#10;AppBSjFIqlyKXdJiJMZhl5ixJShQL0TlTCz1C2NvHbl/zXErEikuJ2odmJGVSTKN1yHU7T/wp0DL&#10;+RungI4hW/FYDikSjGkVqKaxEIG8P8XDv232KaYdsUoztEIEtDElZiJbbFZNaWsgmRZLSluLTSak&#10;sbamEfl52VhsTFelrcWo1WxSDfFWlDbKcJnw3pUYhbx4mIp1a0IprklFDaXMbX4k2vj/RluaJH4m&#10;i79KQ9kj9q7RlkAymflulzQXFS803ayNtsIEfd6ajarPWxFLuWsoWSaOW0lRuIEyvsZsnYKq5wMA&#10;8XUmZN/DW1Iom1LeZh4TElCG3WqUpdQow8NrlCUiUP0Khq5RllKk51J+zaBWsVKpCqpKvfC7Y/IP&#10;2BVEpsTIimJKVipV9sTISgplz3e35q4pkil29ZAz9jdISU0ZEdwdZmQJIlBpKEFplKXUcCTJJDDK&#10;EkOI7fFmM8pSCrIUVQTNBimqKQ4qlT0PZOQGmbI+hkzMDITYPd4RktPFmqUUr5qFWr1v+Ux7rguC&#10;PDONas1Sap6Hk5wmlCUW3E/+vFqzlMI0ZkrUBkksIGw8rzwxjSk1j0PCaGZkiQXk+Cj24y0FZS+T&#10;71+iRTtlM/J/YmQlxTQexljaX7Minuo1Kym/ZkU9hTFBRpwZWSGI3o1FPsWb60L2JTV8N0KdZhoT&#10;CzjTuEbMyFIK39kU3zfKEgtol0IlXaMspVCG78CYBUVBnbrnivlQUijDB6mmMbGA0rN4c83IUuoN&#10;a5ZYQDoSLn+jLKUgZuDvVNOYWHDPmj0Yg6fpqwcaU6sKSEVFZQPzjWJkJcV1RhauQf0io5IxhUFh&#10;lPVDxl6exWGl1AIsVqOsEYQy5iY9Af9+4Dd+dKrzG2UpxaOJzs1mg1Dn8XJZTIhAIUhJ8dTC4FHK&#10;EguoEsjz04wspbCuiKSrDZLWBNVMsJOMspSitjxvT4ONUxz5YvCwP0wRBF62IXUg/npjaOIESUIM&#10;ZjmRbDOylEIZpHk1jYUgehpTSk8jaQYxsrtJrxNA3FJ6gywl4s9rdupzsT+NLaW3/lLA+KJsaeRh&#10;lBWCULhZ5a7i+s5plM/cltLPXF47oQwCB9nGatFSjC19A0ll3whZKkuf53G0KX9Bi402ldBP5K3G&#10;BqxiT+ya+1diVAFQsaDpp3YBEaL6diZTDGflkjK/a4JTMzS18bBWZnGLEWfHqS0AkqhdaaPPiaEN&#10;thjpEly8RltzUqn+DsNarFuJEfmmAqEwH2m6VWOjJrmxRVrMn4DmpMLapHCzGVtBCb3J4HaJ8zat&#10;2i7njUYQxzulrcTgcND/2mhLUCAUR8Ez8bzGcZUfCf1PxbmwGFMMM1c5Oq/E5nDzntw/b81JpeTJ&#10;1FfYx5IWw+qfWk5CW4ICjAU6/yltJTZ9sg0Jn2swZ5LeGOTWmbGlGCeAqVW7pLGEAI1JQwG84yM5&#10;2fSBEuEg7IkQg7NDkqcZW4lx2tikwjHCPyttNDeD17K/S0qM+eDkKG0FCtw41Mcz2lKMGwdjwezJ&#10;5qRS3RmkNNoSS3hrLM/z/RPQnFTcv6CQ0ZZYcsuTTTkhuc1y3Wi+xeCMthRjl7gwNr7R0kZxXRN+&#10;bTFsGVIJ1QkoUJge3W7dUoxee9N4WiBXUVl5E9FKytw4JTZjo6aM0ZagMI8i5ULjaooF4MVOB1qj&#10;7YqTyk42xShpH1faFlKkGNsVJ5Wijeo5VWLT5GTE9s9bc1IR4qCKE1BinDeaeyttCQrkJUgsKSqr&#10;x5Iuc0pGFU0azdgKS8gExX41M5mgwBuHBHelLcWIY9NjRGlrLCHbX2HJXYqhjXCBWrcEBU43/W7U&#10;2FLs1PFNnbc0MCYLAhKmWbcUA7ZI6xQ8RZ4mcUzhgE+fU6MtxYYRAHiJXXLFSZ1b2Jy3EuPufsbl&#10;Z7S1XUKFFjWTxWXldMNUN7ukWak4hMnpETNZYmgj+GJOQJFZ2f1oM+tWYuNwhbxmZjJBYcIGKsbM&#10;dorNRe/X6cpotCUoDHOZzWxmMsWwzLGV1Z5MUOCSJKaqtJXYDbQkk/jIeY4pYfffqZYL12JTQUmt&#10;W4IC9w0tv0WAlESv+kj4LW4mExTQNnERs24tRok8E2jG7KyPpAezSbO8FqMsJJk5+5ZC01LJgZhC&#10;+ftvnCsxDBMTI8U2qLGRGmhK4FyJ8QxW1cbJ/kxt9Gqfp5EYW4lh4FGhwsxkggLfCMAa/2SxYAkF&#10;cNyUtgSF4VfP80GMrcRg3FJXxIytQYFzA5gLbSVG9gQgZLQVllB1eGJ1QluJHUjXU9Zr1UblaTQV&#10;MI22wpIlLmtQuQitXB2QodRMFpbYpBfYFXEC0HbnGsaU2DisJot9H0uKmcoDehq9ipksMS7hO5JB&#10;jbbEErTRUkjwx9mEMSVz5bsXVTFTp5Gy8xiWGCSIYdCasSWWYDyRHGhOQBNa7yChKM9TUVMxQykc&#10;rdatsGTK3RhaH+cyFoDHyrNKWG0xzHsc0sZSqHqpU0iDsJ3Zk4Ul9HCEEGjWLUHhFpfOXB37yNWV&#10;Vml4Oj2kxHlLUMCrTDq60pZiXDiu3AoV7XPdyCAlTCvGVmJoo96HeeMUQRWjkOCiOQElxnOdFFKl&#10;LUFhefYZkiQhipiSCRJOnaL9dTumgQFFkBJAZt1KDLOE0k1qbI0lJL+r27SprUstO3MCitoKEx8L&#10;X42tseQIKqixNZY8PQ6Xc/+8FSV24iMu1lHVVHHs4482WFJiPGnJGTY2V1Vh5cYBzY2lUGLcOM9P&#10;hlpCsczYynObuhdViaHtkSQ6cQKKqYrLlveiWbcS4+6ml52xS4qq6m2uEgOAlg4n+6e7GK481x/d&#10;G6fE8DJTzspEMousivWKPWlwssS4bujgYE73U2IJFheHW61biVl+N2Gz2JPz6ptQ8v7pbjEaEOGL&#10;MHsysQTayBRBNNpKDLhDzmgrAwPY4vo22kpserKa0hZUi8uZhGKsumFci1EiwdTIPDRlFYNy4FWs&#10;W0IQbhaSf42Fd8VZfX5SzZzoVpRTApeFp7BYt6K6jg8PD5kYW4lxTAEFc96K6+o9hiU2T1rnnSmy&#10;K/DK+1mNrcyZKfahsKR5q0AJziczk4klMAcmuGXWrbAEv/LUhNnfk1XvlYuKDALjVesqrJMCprwz&#10;JeYj0E1dJdWeF4QZW2LJ8DZYATOThSVQclXZDoINcd7m2UdwxWgrUKDWB2BixpZi83xQpQnxjsRH&#10;EqCiKbfYJS02dcGIreyP7a5KuE6TtwnK7+7JFoOH+kyLHaOtHiu0DlVJ6Xdd+fUB5sBBvHFwIeRM&#10;em0pxgPaaktQwD1Pj1jhe70ruiwpuXcH4zPHNquxPY2gWbcUQ9u98obiDWttmJNql6QY2p6mlsOu&#10;9co5KW1wnowHo8Wmyia2gtGWoIC3Er+OON00vYyPRNu8hY22BIXR9mD6qoH5rU3ukiKwYoWS3W/G&#10;VmKMDa+aWbfmvQIKqr7RXYmxS47qHUAZjJgSkAvanzlvJTZxtBvDU6DkVWujMJLIcW6x0TYHZ/8E&#10;NIEVBz1GnjjdJbZoM8U78Dz02MYwMdpSDG30CjEnoAmsNOMgx99oKyzBmpwrX8xkYwlOHcNEhUUd&#10;U0JsF36PGluCAgVvwEk1thSjvuCd4hiSmx8fOeV1aC9mZjLFOG+0TxIeDHwPpQ0Wklq3EvNYUgRW&#10;gq/wJ83YSszf3VXClUM6fmwxkyU2ZoIqcYEbuWYSDrfxmbcYn8itbE5A817xxWEImbGlOUMVCpwR&#10;BrmueK+EY0yGKfmrMSWkl5KUbc7bFe8VBGIr71uvJUZiJP5JdQISFLg4OG9qJlMMy5wUGfFaJG8q&#10;pmSuqSGMi7GlGLsEt455BxSBlRPALlHaCkseMTGMp5fwao0NR4jaJSXmXx1FYMXgYmwGS0rMW3hF&#10;YAWVuRjNLikxUJnaPGaXFIF1GkzTmFrskhLjxiGxypy35r1iJ+BZNtoKS6iDpfJxmILaJTxOTRnv&#10;FmMmn1WO2F0RWFm3R/zmZmxll8Ddw9cl7JKuxQrplWauRltjCangxvNEE6OayZkUtSdTDORaKKX7&#10;NlfzXh9u7xQTFV9ffCQ3zjQYFDNZBFZwknUzYyuxKeqG89VoK94r1StIfhDr1rzX6Weo3qZFYMUX&#10;xB1gdkmJaeY3IcFYAM3FbjFKKPI0NnZJEViHc6ZiHSQvx0fy5OMWVutWWEKOPMaaWbcU09kIxCDj&#10;I4Efl7XVYuPppZSW2ZMJCoSSqRis9mSKgVq4J9W6JSgQkkSh2pMlRuv6SZnYx5KrcqzMpMmjwq+V&#10;C3DD4VYz2bzX6VxjshFoJ5LasLi4UMXYmsCK7YQ3TuzJFoO/SoUUo638JbS3UOXXMUNqbJIdfde8&#10;V7aJagtzJWbr+PGEzY8kcArLzcxkiQEmzmfeFVnh2zhvaItNhUhlc11XZCUmr3ZJQZAtCEpQKmeS&#10;ACj0UDOTJWZrNFM2t7TBBVZvnBY7EO0zjH1YL6UNsqYpaXYlBuFqpmQfuZrAyhZRlb8A0/xItE1Z&#10;LaGt7BJqUlL3Qaxb816xeolaGG0NCg9ImRunea/QkKYxuxhb2SU8Taf97P5LuHmvBPMflE+hCazQ&#10;G7BojLYrLMHZrsaWBgbZ3sCCGluJYXTRB8XMZIMCL2FlTxZddpLyyaY12hoUiMiYPGEKuOQJuOWp&#10;ojy9TWDlEw8mr4N6WqVtgiRqbIUl0IlUweu7q2qu03bdnO4msBIPnYLj+yegxW7wYQMK++etCazT&#10;HFX5gloMAoBiR1OMJReA1VfNulqMp/pRtRchuJTa5vWgzluJ4Z1Em5rJAgU8QZDczLqlmM5bhAtd&#10;Y4OFp05AifEOpoKPsV6bwIpTh01pxpYQBHBRGs0gVxNYue+fTB0MMkVjSngJ00VUnbcCBQwuXL1m&#10;bCkGIk/nP3PeCksoAfmsfHjFe8WDweVt1q0JrNRd4hYQYysxsnFop2ROQBNYdUSsxPBgY5ibmWwC&#10;6wPZ5OrGKTGcY9xTSlthiY5kFu+V2CLRPrVuCQrEuzk6JgJddFlsIPoRG69aE1gJBriYcImhjRCV&#10;Od1dp1WzkEqMCPTjk7pNnxIUuPDJijWvxRLDEUd1dDW2BAV4QTTaFDlihHITuWbd3OluLBltamwp&#10;tuwSpa0JrMtMmvutxE4zKXjmd0VgxZShfIZBrhLDnGT+zXkrAivaWG9jmZcYYyP5x2BJ816pdD5d&#10;JfctvBKbmie0UBE3TvNeNS+oxNgldBk0J6AIrJwAyQsqMcL/R86OGVsaGG/QlmLDTidFxmgrLPG7&#10;JMXeMJMJCsMec1y15r0ue1KNLUFhzpvKW+Q6S+S6m+QfkWuEORFi+HSIfwrPU4vd4glUlTyhzJc2&#10;GG6maG6L3fKcU9l2PDNaG/wSgVwtBnJxm4rTjY3b2nhTCeRqsVso3I8YT7uvRe7B1oZpIpCrxdBG&#10;BFRgCe0/Wxt2ibhxWoyZJFIuUJlCyq2NDp3iHdBi+g7gXLY2F+9uMaygG+ULokR3aaMMiblxWmy0&#10;3RBsErskQYHZh4mq9mSKTVxLtW2hXsnV2JTPvMXYJbSDE7YyZWFbm0SuEvPIVQTW8R9xx+1bCtg8&#10;8ZGE5J+m+9z+ujXvFUf7reFPslCtjWQjNZOFJfQwUz48irmXtsdn1ZDpvnmvfmwJQeySI2xRM5OF&#10;JY803zXW633RZW/pCkR7eaOtsAS6ATn2ZpekGOm3FJcVlgKNE2MBqEjL7jL3W4lNAyjqMpuxJSig&#10;DQhSY0sxQouENs26FYGVCBX0SYNcJUbDPDwYSlthibXwiMrGAkyFuntTqZpqASE2PgVVVarF4AUR&#10;zBcvKvjJpQ1vnOErtxhj4/JWM5mgAEbifTW7pOiygB3a1NgSFCaIoDItSAiIKcHPBTVUaWssoXCx&#10;yUjDQdLaqOhirKBDgsLUa5LaUoyxoc2c7ua9UoeEe1ggV4l5LGneK9WhhlS9++5mL+VMUj2GBFeB&#10;XEVgBbnIUTJYUmKD5Ee1J4vAijY8H8ZWLjFsLvwlamyFJfrGad4rjGqsLjOThSWUpRh39P66Ne8V&#10;tgNpREZbYYm+u4suS80TAndqJhMUvIVXdFlv4RXvlY/k7JiJTCiZ4lDGy3VfrFd0QRg3uhJI0DWp&#10;jvuWa3FeR5d6BJcUuhSbl9pMCQdkjCqDpKRw3E3x5/1xXRFXKSloDnVJwTwCV42uMism58pAcZFd&#10;qdGkusPDk885JDXVJCK31FgUblyJHkvnURFKwWKPL3ziRWX8kZT9DanRZYpstBS63D68T+QgkCXX&#10;K6VmDg1PhipaOS6qw7l9mFJH8j6UTVCVXalD5M5XSR3JF3R7I98yhPpVYjV3cswGuqZsvDjLjRsE&#10;sNQ+TCl0uVdTk1RJlFLu1ZKa4gCG2Uq0KmaDsg5T1WH/ci4pVClmAP6P1PWILmMIlBQorzpWkHWa&#10;uo73gwBiXCk1o1J7ozit1IO7N/QKnN/xhejinSv2YVFTSYhzZ7mk/BwmAkB1UG1D4e7FuPzeSMsB&#10;qgksLbNeKUXxgSOknf2z3KRUPCcmXEgMLcc15pexAZrJCgQYIitp/KULa8yMqwmplCpVT5aS4qEz&#10;aWn7c9h01CnkZuzDkiI/YNr/CF2FG3gV1PkqCqu2bYqKSlImhCKxD0tq/BfqXi7+Kscfb43Rlbgx&#10;dfkNDxjSV+wo+mwP22MfD0uKjI7pLC3WKxHgllew2xslNQFT5fYuDuotkU/DS+eJkdMBsj0ZjhQl&#10;fkqMujVq17fUvMHUNCYIjCtHmdnFW72FQzQlkPbXrAiomG3K411C9ENmK5rzXPRTZkOZNyU0zc1U&#10;u3Loh7Fi9K1VJkcJ3VIYVvX14MpKXdjL5jiXECXzqN6g1itRYIgyZiNWldZbMk2cD7Nop1DglCug&#10;hMjpIkRtNn1xVUnFOJoijkQ/YubZ9JBOzaO5OaeQO0yFVl67pYymnQS2xQkrFJjaxuYFUQVaae5A&#10;KEqUlCPbNb8RLFUmTktRSn/Kg+6PrAmn1ARSDr6WgrQ1cWahrB4sWBAE2fYvsmKpwnMhU8HoSvDg&#10;3UHxC6MrpSa8oDZ+c02poq+QqqRo9kL1UjOuBA9OC6mhZlwlhYnurLcmmhJdUwHHluIFrOhyOERy&#10;33MlmepnV1IcaDhNZhqvgEA1fCQkkJ94M/xBpazg4+YWG86sWUlpa6BqslIZaTKkxCEr0Lmxdk5z&#10;TC3kX0lZC64pphMxMSNrKW2bNsPUnumS0kZ380sfoAMYrCop/ZhodumU3FK6Ej/0I6m5pU8QCNSC&#10;5XNHP/6qouqBcbnNkZijH7VdhtU6IUqKDkXOCVGsUorcPJiuFtSfCqDCcQGYClAsTumiS+2NhA6r&#10;ixI68YWQBoa4sQtTLUXuIbWo9sf10DRUrSutldFlaGrUJIhx8XrmZWXGlVLQNKltYMaVj5b7R1Zd&#10;OEopfBdfiC6efkZXIgC6ppydWK+UIuw8VtiunUiMLr4QpySzaHSlFOGwCW0JXYkAOHZxQhhdKXVH&#10;V2sy14SuNB9wc2PaG10pBb2AeI7RlQgAoY0aLkZXSdEdyOAGbNFYL8x61a2+paZLKF+4P4dFOsWs&#10;Jx9PjKuk7tkbag6LOzo0BlM/jRyimA3+dm8Sz4gvhRR5l0M+2T9fJTXkH/M2olZU6CLJWXEkWwpn&#10;zGS1i/UqBBjKnMH54pqyWGQLGl2NAFS2Mnu+CKpQb7Hyja5EgCELscpivUpq+owoXYkAGqOquqrG&#10;qGKLapwvKY3zVVqVJ+mdYc8S9c3dOwXTBFWXahYhRclY+rqJ9SopSsFObYX9PV880Xtev6ZSFBZG&#10;fCHP+huq2gpdiRtTH8Hw1InRl647yKVGV+IGKbUqSEVWd+qi658hI8DuDym6cY+1vH++Soo0hqkf&#10;LeYwcQOaNQWlja6UosCBIj5Q1SPHhS/A1HZsKWKeqmwlzOvQpe/lkiIXS5VcfyhmKLqYfDOHbW+w&#10;XsYWLV7oHXxq0zf3oaSWJBdBE6TvVM4hVHG1D0uK3UudP7EPixM63TFN5VuqlscXYr9yLo2uQoAl&#10;o0+sV/FI6WpNoUCjqxGApADzTikWKbrgaBpdiRt3+G1MmA8eXM3hM0m3RlchAEWACR3vY1QxSKEH&#10;qEahTFl84SQpKtumpPRZLgIp+ZGE7My4Cm0Go9SeLwSYktTGni8CqcbeooIOMcOtV9kb3CnMxv6d&#10;UlRQ7KgbU/0AkzpXee5KM4dFBeWkqEgp7tPUNQVK1LgSN0j4e1bvyqKdYkdRTM7MYeIG9iGFTcQ+&#10;LALptJRWGNUEUiouj2tp/zC32Lyz1SQmcECLO6pOZjx1Y8UguKhi8VyOKfU862xgqsWmna6BxGKD&#10;wknEmFLTmNiBs1KlOrEdcmR+zUpMr1nCAIWAqL9rkKpqpPKoN/nXeP9yYMfZ+kZXibFiyvgtPijF&#10;m+gRqXQlehCc4hvFiS5CqJ/EEtOTmOhBzG1wUZzoYp8CA8rzUITQITGoRFBoY7HOeB6crkKBG4Zl&#10;SkuRip+6KGRljnMRQgkmElhRmyMh52kIzWZvFAbQllY1EIDmEOOaKvRqXAkBlIt7NPUNeFqnqqU9&#10;174hUHzQZ5zSKiBQUnBpKEwkprD4oM8wChT4ltQcZeUcLT7o03QMNZdzSREHd87R5oOShWbKilOI&#10;NJaLPA1Skc0cJmyM29ywmYnZpq7pImLsgGKRUv0LK1EgVEkR26NQohlXnv9HaIKGYQyZIsbFQ4Dp&#10;MLry/D/yaFaGWxdAvTuoAClFceMLSS09KodKSZF8rKpVPRSHlEoeEOvNeiVsUEh8iC37uFFk0Okf&#10;pezRkmIKVUctUuJiDgmPHJUDrKSAUBp9inEVGZRa7IphTLWb+EJK7ah6zZStCakHmEgqqFJSFPpX&#10;VRGJDqWuU7/m/fdDSeG8HQTY3xtFBuUhNzQkoSutDa4GVReaQFSOC2e7IYy01IEAqckKoyRh6MJz&#10;Q6KhGVdKUYNgXPtiDgs3HuGPKl0pxZsZRDS6EgFInlIFxTB/Yjbo7sIVa3TlOwVuCsaomcOUgqdD&#10;rrfQVTzQ4xM9Esw+LClMZTpwGF2JANQwcQHtIo/CDZxynvt7o0qVPuHkUDhfUrc4b1RQpWmgBMFV&#10;ILGkeNyQyGvGlQhAtSAaD4i90cVN591rMKpYoJT7plm80ZVogynqAh1X1FGMFOVFLLFHFtmc5eaA&#10;jsPH1FehCUIc5nsyXQxh5Ko86TO+LHOYS4xrTzmzmzdKxGlatu5fKiVGZUZ1lpsAOmE6kwMBvyHm&#10;EJNA2djN/6ThGJWMxLhKDD+nesIW/RMCktwbJWb3RtE/adM3ITczrjRTABuTJYCTNyZ+WnAqUnGL&#10;kTFoKpxQTbp0HR8wwMy4UowWdsrBXKRRaPuwwM35KrGpWm6wt+ifb1ivwg27Xmk5YA7huDGstmKN&#10;AqLKf1ik0WHtT4u3fdwosXtcRMLeAF5yb9xMxQahq8XADXMvPxZplJvoSGrB/rhaDBe9eRPxQK5x&#10;3T4qw7fFYDyb+4v1CV342flEM6yUkq7lxypaOo0GTQyspU7V8fZNG5IeY1jHaYuhViulrClKjd7U&#10;hSl6UFOYUjja1XOZWzh18aw0KN9ShGEmvrRr9j5WsdJH2t2YqENLkQHJ68boygcHyYwQLcw2TCl6&#10;EmLcCF3F/qRq3DQe2EUokrhi5ik2d3M04yr2J8XrH2DQCl35uCEJTxU642KML5yioVx6QldK0Qnr&#10;xpTgxmxKXYQQTZWzlrqjSLsp8kB/stbFi9mMK6UorDylV/b3fLE/4d06lC8pdjyFlo2uRACcjmNU&#10;ivVKKfquKpfDY7E/6b8zKbxCV6INlWEnv1vMYZobB5iLbr1SivsfkoTRlQhALuiw7sS4UoomG9Rf&#10;ErqK/YnZSzK50FVSR2bQ5AhSgzf2PLpujMuhpQgtURLWjCsRgGJZysKmlll8oS1gRWAtpIhwThuW&#10;/fUqKcqBK44UC1S6Djcm36ylqJB+a4ovUVMvddHXGhQV40qp6YR5I3KZH4szStdBlV/cUryHpufd&#10;/lku9ieub3itZlyJG/gBMR6MrkQAng6qSxh7PGae2BecZ6MrEcCmxRLTSF2Yyup8Fftzap2aLV9C&#10;7EFXQwX/bnwhZBtlYpcQ0WVqSZs5LPYnrZGMg4hfHR8I7Z5qj2ZvFPsTR6W6vkqIFkwHFeLg6MYn&#10;4t5UZm8JwQaiC5Y5X8X+5JyYQiPY/PGBrBfpMGoO03J4pmqF2ocpxD4kN1PtjUSAcS0LNgAHvsaF&#10;mUJ3hH2MKvbnIJSBqBKacVGe0+gqBGAORYSeqmQ9rsMcy/1xFftzKaBiJrGknsF5hb3F/oTgy4NU&#10;4HxJcbxI2zXjKgggVvFg7srijHKlQBo1usreANfUghVnFF1H4+4lCTaXGS68oR60FFVAVYEiOlCk&#10;rqk8bzZ9SWk7qqmfvFNMNIXXQnyhtg+bMEoayUGQ9Ogi0bp4+pq9kZYD5gYlecyeTyltYxfv8xbw&#10;NcQ5UrhjXPjm4ASJcRXvkzJUuEXEuEqK1tJTTmMfo4ouiuubFEajK60UVo8Ch0ZX4sYBDozyERVZ&#10;lIcUVUmMrsQNwgf8nxlXSsHfIknY6ErcgJU6Daf23w5FFiWYQqzN6ErcsHQb4iCxDxd/lLEBii2K&#10;Ywm2mBlX4sb42QyFnhqI8YWP5Acqn15JLQdFjSsRANPmRvn0ii06flGTLw0PJcY1PEI3hyml/b1F&#10;/KThymS37u/Dklr82GYOi/gJo13lBTyWlPbPF/FzYrCmr/BjSem4QxE/cenjDDRzmLjB55mUIry7&#10;sTVusdhoX2p0pdhEidRyJQAMJXg+UeyNFJvol9KVAMBLihiasW2KLirZAHxRziF+NoIcZlwpZqOV&#10;xRYlCotn1PgPSwwO7NGYNsX7pGUiTgc1rsQNuEcYRPsmQPE+p7HsEDH290aJmaurOJ/TkAViqtGT&#10;tsZU0jBDSkuD+DDPPKUqxfC+qlHl0ScLA+6LUnUlpi6T4olO63KVyYnXPw4JGUumoh5HPYRg2j3D&#10;mzOrlWIYa8r5WjzRKRTo3F4lttRYMVsjjz6A8fykPNhVaZQoheFT4l7MOcTTqbIrWwzCsukSQ4ev&#10;1uU4PS02pfmNY6MZn5arRIZCfCKVSdXNdcX4hD9k+F6PJWbnsBmfsEtV9jLO8RgXPFGT9kUtgBAi&#10;m4We4wY3SuwARqn1SgAgQHTjrLUiilIwzXABqdKe44L9NrXq9m+TFhs2hTjLRfgc23qa7wpdZaBY&#10;XYUbkJydBVU80cW6NuMq3CBywHPejKvE7LgKN6iz9mwSv0ikzGUm4dnclUX4JIMTep65U0psOiWb&#10;vVGET1olE/sy+7DELM4X4ZOgKLxepStxw1qhzROl7sk0idjf8yUGt8QUZqEhbC4yuiajVehKsanA&#10;ZZzKzRNlAnErG10JN3oOCwBAjSn0LsaVYvheVIDoiieKbaNeXiVGDoyyo4rwiS1KxXY1rsQNkvVN&#10;kUDo9bk3cMuT0WLmMMW4LIxzCO9i6YJNZRLaWmzMeYFRx+aJEktUL68We8IjKu5ltkKO6xEb23Tt&#10;bLFnnhxqXGVvUGpCecuxxPMTsdlMtJffnVL89da4Nq7EcLEdBNITL7xSBt9ufydeid08PJvYF12e&#10;ShmddaEe7ULHlRguUYOJ9CYpZTCqTILPldgwzEQU9lhsUUqY0IlFhG6uxA50zlFrljCAMihBwsKh&#10;YWZOCKaAgWBqe6TUkSRwU4jrSoyEWGP/crOmMopkc2mKDdJi43Y0AFKMUer53xOZNsoKd3jnQLvf&#10;9RORRFwjG3NAIP6VGI5+w+/BaChl3GWmRsCV2Pjb1cgKQehmo94sJCzlN+KKNYYptN6U4lGlErNa&#10;jPj+s9v6hSDc7KruIhZ2fOOBrW9cYceqGnqLw+jGPMdajFLZw0MSu7GgAGXQwM3WTzGU8T4VyooD&#10;ih1BBrS5YloMpoDaIEUdBVBJ+DMjKzHc0w935g2NFzuXGm03cHb2L7QSgwUGY1JkQB6LCDpl0cfY&#10;FNoKemjdSecjs2wJItAeloo8QluK8W6cS81oSzhA22JwCm0pBhuUavHivQSZoNZtmjiIt1mLDYKr&#10;9A4MsdKGl8BY+y2GtikcYGYyHyRMh9WWYmjjwlbaGhKe6fOhTkCK0Tn8ZqhJ+7hVvFDGxjPSrFuJ&#10;DWeY4hJGW1ojkwN8azIiafAeyz2ek4mfiLEVlpCzoLKbMHX+a9oSFEikIuyqZjLFQK6buezF2BIU&#10;Jm1rLLT909200ikDrW63YoiiDX+owckS8yegyooe4MKDzGZsCUEEKWEDm/NWLFG0QY1W65YQdEtd&#10;sOH1inVLUEAbgUc1thQjKLq0RhTaEhQOE7oxnkAwOE/A/QGgNHuyqKJoI4RgzJISu+XBBslUzGSR&#10;RUfbvL72T0CJoY2ZNPdb0UVnJlk6o62whCLDqpczTK9YAL9LSuwW23pyA/Z3SRFN/QkoMU4ABFW1&#10;S9LAQJs83cU15XTf3RzMHVC0UY9cJQZygQlKW4KCR+Xim3J3o81gSRUopX71UoJOnIDCkjsYwoQi&#10;xC5JUEAb9Dt13lLMz2TRR9GGh8rgZInd0nxkQqb7Y2vaKQT7MbH3Z7LECOpMQq7RlqDALsEuMTdO&#10;MU853dASzZ6siqNoA/HUTCYEcUstqVpiJtsuOeAoMLuk2Kf0SOHGUWO7wpKl4KNYtxQjAE1dT6Ut&#10;DQysVzwsamwpdsvzgQonZpcUllBATJVUhNIdVwfaoFCrPZmgMJkXU+lUzGSKUViCaJLSlqCA35TA&#10;i9KWYlNi0nkKi1KKNmh65ryVGNpwyZuxFamUdzf+EnPeSow2xZA9DSoXrXRsUDwoYt1KjDavPN+U&#10;tgSFocwfTfQQfMs9Sd0iuIriBBQjlbEthM/9PVlibxhbgoL3zlQJ0zesW4ICM7mU3hFjSzGiFDSu&#10;MVhSvFQ4gQvpTmgrLMGfP5Xq9u+AopgOA3HKugpthSW0ycEVbbQlKIw2KP5GW4pBdgbPzTugaKZo&#10;g/5htJXYREaIrYqxFUeVXYLnydw4JeZ3SVUmxS4HuZS2NGdoiICj3Zzuqk06W4uHgFi3EiOOi/Gq&#10;tJVdAtmXwRltKcbOon6Y0lZYMlW53S5JMawSGpIqbQkKFLpgbGomU4wADkwrtScTFOg8BA/fxAOK&#10;scrzmRrRamwJCjRxpMenWrcUu6UE+xgY+8hVrFXCl1PZxOySxJIDt9u4Nfe1FQGV5xQ2vRlbi7GP&#10;x9EotKUTFW2kCxgPRjFXgQToHmaXFAl1Mq9V7Tuy/sNSwDlJWFGNLQ2Mwx2vDmUFNXuV5yK1Is1M&#10;JigccH7joxe75Iq/OrxXpS1B4Q1jKzEcJgTxzdgSFN6wbiUGocRFjYqOeqBj7SzAvqXQYrie7kzt&#10;RyoI5+biMqXrjNFWYrxn6T9nZrJAYUpnKP9kMVkPGJQ82YW2JqXiHJtc0f2ZbDGMZSrdGW2FJYQk&#10;eTEabSU2JBtTv5Dep7luwBYWhtFWYhgmcKTN2ApLyE8hjmC0tRiJHOruLk4rpPbn6Q8r1q0g6MC6&#10;qXdAsVqnvzlpKkZbYQmx/Elr279xqpDpVBinsZzRVliC+0JVaYZcmruE2LpiWF+JUcmU6nhmbA0K&#10;pNEpnkJRYjmjIKXIvzsWuxWnB1R1g1wthrZnQsm760Ztu//KTF6JURuDXnZG2wtQMLuEOGl+JE5s&#10;rGyjrUFhnh3ivHGWUxsGxrN5LcI4SjFK691Bptg93VdiVP6YXkVi3QoUiP6ozvaQP/MjSTKA6Wq0&#10;FSigjWCaGVuJoU1l8XJM8iOJf6pC9ldiZDXJsRWWYIbS092MrcSgIBESMDNZWMJEPpmSXmSe55Rg&#10;y9zQ+FTskrJLbu7vlV1C+k5pA5WNz5xMgRS7gVtr4gFXYrTPUSXfcMiXNspmGaL3lRhM0iGK7M9k&#10;012fubvd2ApLcOCp0nncnjE2DAVuLoMlJUYjoicQz4ytQOFmSsaKu5sa7PGRaKMRgcGSoq5OtagH&#10;w79+ajG/boklEEPnnS9OdzFlp1on4GVmMkFheAN3pibAU3NeIQ4feayIPZmgQGGgG6xeM7YUw4XE&#10;gROeXgpnxnLjsCIAanCyxNCGd8bYJcVfRRszafZkiaGNqTRjawIrEclnE+ugwFRMCROCOrNLmsD6&#10;RDE9U83hqcTQNnWWxC4p3qsm6hMUzLFNaQHDRMXbHWK42h9VS8kWG1c7DwEztjQwbjHUINCLE1AV&#10;Vye0pfhc8AtybEeuABNdbzFc7VPW2IytsOSIOlOXCP9gfCTacKuZO6BKocKeJG5ksKTEmMnDFNje&#10;R64qhoonYropmXVLCBpqtIotYizFlKCNzCmzS0qMsVFqyIytCazkM6i60oTA4iOHek9MTMxkE1jJ&#10;O7wz8W5CYK0Nq0tpS1CgUh5Xt5rJFCO4S5qFOQFNYCX0AOSJXVJiaJt3vpnJwhL28XRn33+/Fe+V&#10;dePGET4FgDEWgC6J5A+rmUwxtHF3K20JCvgZKTFr3m9Nl33ghWPiOLyEamzksZrGIC3G2DgA5kXV&#10;BFYIpVO0RKxbYwlJJIYbimOxxjYJfWYmSwxUJmfInLcmsALlivHBMsVHoo2ZNLdp8V55qvASVmNr&#10;LJmHtxpbggJLDd/AeGeK9zokmAk27d84TWCllD63t9glJTbapuSB0FZYAnGGJhJGW4pNGo9qqIEB&#10;GctNhEoiV4lBlQKV1S4pLAGVnU+heK+EELhwzOku3isUGPJB1J5MCEIby6a0JShQHP8ZzrhZtxRD&#10;G/9nbpwmsOIKUmW1+d2x3GhjK5t1awIrKXr3Jv7G6zy1TU8uE1nBqxVi1IOgWIg53SVGXBEoM/db&#10;8V6pIUfROqUtIegN2uqNA5SoLJKn4r3y5v7/pJ3Nsi23kZ1fhXFfQKf+qxTNHnjcQw/sIUUzWh0h&#10;kwqRtmU/vb/cu1AbuWqfe3JFa0LdPDuBBGohAeRKAFDJpe/WOwWCLBwcrcxv6d7VSGDdSyvzdPEq&#10;xMoQ10l8PZsmtUivYg9d8JM5gZVzhKXnh7mIrwNXtG0r7YTTNaqRqEbucaVtyZcQLuHWsUrbeqdQ&#10;vgWIzNPcNkZ3xXPlBFbOo5VeVeKCzFxbEZM5gZVXC+NCta9RktT4bvDkpbYlXxLri8pdJdwn17dt&#10;Icm2kkO/5wTW6k1RWQ1fEvu+AkpyAiuYLN2pxBssuW1BW1Rqy74ktrSV+S3lvQJ/RndlzZWuVSWe&#10;wBxQ8SVJjZ6stq13CiT6s4At1dar1WfTlPfKHZW8mVqqLfkS7iBbKieuSXzsPjdZKbVbKrNarCfj&#10;sdWvV685gZWILRUWRndSq69ecwIrx2PIu6zUltYlvCswDJVoaMp7pSfJza2szJPas22VqFpOYI3r&#10;42q15XUJjqu0o0qXrTICuLSn1LbsS0ANRhZQkn0JK7USI5Yud637knThKkeUane08fp8N3Bi4iby&#10;UWlb7xRYKRy1uHLKezXa1jsF8qT2uKrg69k0XfEafpJdTqVtyZfwkuJUWk/mdNmlipKUwMoqiJyz&#10;StuSGntThkDlu6UEVsK87IxKtWVfUo3OpATWYee7lTxXUiOpmshT5bulBNa4gyde5/kaJUmNNGeu&#10;RK/MASmBFSazdnvPntTghHkxo1Rb8iX4n5pXTje3cooNBrqEkuQU4uRDyU+mK1+5mYjk6FJtvS/h&#10;MUaOgFa8cs57LWdY5bxX5pvSiTT8Yu8ncV1BI3w9B+QE1nibqnKfAk441Qa7PlZqywmsJMuWbhQB&#10;Sqk2hk7lbB9XxCc1RkDllmRRC69Q2uVL3isByhKzktXiUGblVksWq6ltcRynsg/IasQiSOgqoCTn&#10;vTJqSEMqeK6sFnN+aXTnvFcSWNfSHiercW6XDVylbcmXAMnSSXkejOs/AFGP2so8572OnH0oZUWI&#10;WlD5lRknJ7ByHiSu+/x6xhE1NpmVE6CwDblLuCS0hMmkxtJ8rnAdR857/eAIeiULSdQIfXO88muU&#10;HDmBlRmHU0pf96SokTkTSdVfemUOyXU9SfYYgeVSbb1anAmPQ+iF2npfwkohMuoqbevVYGghxArx&#10;Eo67pbYRja74yazGKmiORP9C29K6JCLtlawIjg52RrLCiwyHSm29U4gj7+yFKz3Zq8H2scsvta1f&#10;l7Ayr8XwiMb0bYsIRiV7jBVdpwZEajG8rMY+oFpb7xSojWhowXOR590ZiSvhe1dGQMp7HTjZVGL7&#10;ON6ba6tFZ46U9xqX9uGWCyhJavWezHmv6MVG7Ms5AOI4tS3yiSqYTAms3B0cWK7UlnxJ2FiJl5Dn&#10;3RkZZ8lL0ZmsRo/UeNMjJbByCX5cG1ppW/IlsZiprCe5eCS1jRcjKgx0VoPvJmhbyDMn2J1qI6ZQ&#10;2eNktTKXz3yWapu4kbawE85q5JdwSrKEyd4pMG1wRK00Anq1qK30+DF5p33buMWWp3sKKElqzAFE&#10;6CueKyWwcrK1dAnAkbSorJbQSA5v1zTq4hqMSst6LTJDmTkqc2lKX43T9aUlUNIixZZerCzvUtIr&#10;Mceaj0xaI10fKc5fr0lS8mrc2FpyI0mLxOiP0mFr1oDdN9t5F6NyO2PWKke4jpS6SoCRd6QqAOl9&#10;j9Gy3onwwBgpOpXKei3OixK7q/iQlO9KBKg2ZSctAML/KpWlvFUeXOQoWqVpSa2cgs1x7A4hcQ4t&#10;HqH+eoGQ1PAhgL8yrFPe6sC2Lbj4Qm3ZieAOKuGtY+rXFbh+EktKtfVqcZMLb3kWBnbKWx0GQuyV&#10;44qcwug+ALWxRy2kJ5AV3qmxHGGtVZlEkxq11VJCWQ+k2vAQJeef1J4poaWe7F0CCztGaYHAZFx2&#10;RlIbc33FIed0VzbOcVdfAZPJlTzSXUtt69cVDO3HrqFQW69G26JxBUymvFU2G8QlKyhJakZtyZdw&#10;prKUEsqTPPm7MblV/GROdyX5aC99t6RWR0nKW43b4EuH/zn0kdtWxGTKWy3TpYQ3cm1sNiojIN/X&#10;So5snJb7GpNJzejJ5EvipETJT0q6a9Urp7xVEj14bKoyupMa8xtbosrozumu8J6lS1IgedJ3g+Sr&#10;PNHBSxKdGvQ9vECpbb0aKwXmgApKUt4qN5qySq6sFJIatT2mjq+XySlvlaMqBNMqmExqMeGXrh6G&#10;QOl7ksvsOAhSGAFJLY70kUZW8Mo53ZXIdS14ndSoLdLZK7X1ToGe5FxxJXCR013ZgJWuaMeovidX&#10;Fhil9WRSAyWPWE4BJcmXsAjCLVe+W69GbcVNacpbZYHHhFpCSV6XELyuEJhHTnclmvlRCiUkNTxX&#10;0ZekvFWugycdqNST2ZdUAxcpb5XUQi4lqvRkUmP1ygioeOWUt1qfTZNarMwJexfGW8pbjbtttlLA&#10;KakZtfULjPAk8Ub313N3ypKtr/BS3mq8XDJVLsoiWNQ5BWqrHfxkJ9qpsVYmnlNqW69m1NY7BWrD&#10;yFJtvVp9FZSuea2HypMao5uYQmUfkNNdYflq65KkZmCydwrs3wioFRL1udu++9xRW2RsfD0HpLxV&#10;nrV/xE6/HgFJjdqYcSq7jpzu+tgtVvxkUgMlsXyttC2tSx474VJtvdoDk5VjphzP7T4A3y1e9Cr4&#10;kqQWtZUutyGfP9XGuqRyYDer8d2AcgklvVMgFsS4KbWtV6uPt5S3SpwL5r9UW/Yl1ch8yltl6UR0&#10;rOK5khqrIMJcpZ7sNyvEJ3Elpbb1avV9QMpbJVTARWwVSCZXMpO2WlpypbTViNeWVpNJi6Ay179U&#10;1gkp2ZXH1Ni/FVqWtIjN89Eqm4CUtMpR7VjKfO0jkxaV0bKKj0w5q3QG+6JKZb33qed4pJTVjc4v&#10;EQFJi8rYKZa+We8OeC+j9CIUzGHn6ZgyNi7yKjj/lLDKO8ClS22IgqXKuA6vcnCQ/LVOjad5YaYq&#10;36zX4gpaotmlbux9AWwK0YRKZb2W0Y29L8AzEt+qVNZrsWWDS6+Ms5SsCvTD73w9zpJWXGsZvf/1&#10;yieluOIISvdrkE/WfekxGIDSBJpSVQlY1JibpEXSNS0rdWPvC3hNJbQK3dhrjdzFOFROxHNdWtch&#10;PFZVeigja5FICNtUmT1TnuqCuyrlLSYtrpuKJ6UrAOl9AU+87ZWrSMkj6PqDJFUmmVJlvS/gkhjS&#10;uyvfrNeisjEuUilAv/cF5JXNpRWPpLbirkpMQ0ptJRYc1wMU0Jg8CB+tdMvw8JFSW5ePYahk/oha&#10;PBZZOiqFXu8OeGwEV/d140SNC4NrGdDo9VuTmbeqKsFIUWO+IKxbwCR6vUuYOLFfmWlEjUt8WcEU&#10;Bjd6vSuZSKYdC7eUiBo72CN65ctBgF6/sOBwVumybVGjOtZMtdb1joHgWymblup6tXjstrSvR693&#10;DRNR2srKTtSIUHHUqrDaQq93KWSBlkKSolZ+UAK93j0wd/DUUmnc9WrxmPteuV9g+EjZqnHnSyVd&#10;QNR4vpy3FQtxC/R6r8Kb5yW2VNQIHO3crVkZCDlflV1KJT2B6npnxAzObFyrrvcqPIJauiyd6no1&#10;p7reqxBgKb3qTnW9Ghfx4x1qreu9Ci89EGWsIDMnyML7lG4swczkHkhlqaz1RI2DctyJV5oRcq4r&#10;GbOVh1yorndGhEo4TFCrrvcqY711vVpchVDK98DM5B64KrFyVEvU4pJR6NbKuMt5q1xbQqd8uTJi&#10;VZ6yZOtQyZmrLO8rl4BRXe+MWKpwiLOQYoVe7x7Y3a5LIYwtapCtcCSl2TxnrxKh5N76Smcmr4LD&#10;JJhR+na9e4jHrbmAoVJdrwYyGQmlGSFlsPKcRSy9K9X1ziiuJGd3XGpd71XiOfnKvZp8u6QW1+lU&#10;LvhAL7mHhUMdNagkNdq2FjszuQeOf1ZuIMbKpIZv4KnSUmf2XoU1bWkfSXVJjUvEeEapUl1KZSWT&#10;kk1CBSpZjSeu2V2XqkvugeoqGUKQHEktVjiV8wjo9V6FCWFiJ1MYCFmNi7hL149RXXIPfIPauMtq&#10;caN2JQGK6pJ7ACqV1E1Vg9mfKxlQ6CX3wEG9yoURqkbyOHf0l6CS3EM82l7aLKc8WO51KX+75B5I&#10;CquQH7QuqRnV9e6BSF0l44raei0eFuGq61pf9t6BdVjlCjJq67U4rc019qXaUkorNzzWFipJi0OW&#10;fIHS3JpSWkmpr1yrEKn+XeAtDllyrqGCypTSyh2bNZQkLae23qHEdSSleTwlwvK2PAGq0q48pbTG&#10;G/GFDEd6MnmhiTmkQu4Hmdl9ATYitUVD0orpcSuipPcmOIXKhTCx5u1sJJVs4lLVEkp6r7DGY3WV&#10;aSclwpIVwwiojbfeK6ws20pr2ZQIS1YMlFetbb1X4MnwyoFCerLXIs7Km4altqWUVljAyrV4w0fS&#10;4no7XiErLZxTSmu9tuRLYlMw1trWr07KmEyJsPQkbSt5rpTSunC1f2k6TVr0JC+wl1CSUloJPddW&#10;QkmL9RpxlVrbel/CxU21ZV5KhOU5bg4RlfxkusE1vGutJ5Mv4TKMjbBgIfCcMmHZ9leyCRgBvQcC&#10;JRyRqtXW+xKWhizrCwvmlAhL8jLh+FptvVfgrqEK2UPbei3DK6eU1nJtSYs05CBSKt8tpbQS2at5&#10;rqTF3M26pNSTKaW1/N2SFhmteIWSn8wprTzoVhoBSYv1JBuWWtv6FQapqZU8WPYLvZZTW+9LmBVr&#10;fjLnz7JOIIWkhJLkFcq1JS1cMjvbUm29V4i0jtLoTomwrEtmbiMo1ZZ8CcH00iooJcI+RndtZZ5T&#10;Wssoyb6E58sqnHgk/nUrQyieSu6JaEX+bOmVR/T6FUZ5BCQt1uU8ZlL6bnKDa3igwhyQtJhNJ9j1&#10;CkpySisRzlKIJmlxny1XVtTa1nsF3pavrRRy/iyv2pbuxeO79b4EX16bu5MWS2eSIAr39VJb7xVA&#10;co3lTFrURuCw5LlSSuvEzFFDSe+BMJnvVqut9yVxO22ttl6LTGQuZiutJ1MmbH10J18SjzzW9jg5&#10;qfWxWy+Mt6RlrJVzViuUYGkOSFpxhoK3oiqjO6e1ltvW74yYcXjmtFZbHy+J58tKviTl0A48286p&#10;mVLbel9Sry1pkWtBLmGptt6XlDGZ8mFZBeFfa7X1vqQ846SEWKe23iuUfUnKo41Qb1xOW9hRpRtc&#10;y34yafFwCkkktZ7svUI5qpbufSUjlsyAUm0pvRULa/Nb0uKI5uMaxEJPpvxWgtiVZ07J8OpXM/gf&#10;NgIlr5wSXIl7VO4porbkS4zaki+hJ2vMWLr4lVgQnrn24ZJbCGasRMSlhFpyJUjjqfVl701ISuDB&#10;icoiLyXH0jrOYdda17uTMiWQsmN5rQug1Grr3QlXjdeS2dLVrywMyWUoTQMp03WrvS4f55S6DQQY&#10;4Ya10tY7JcgydGohk6RFbSQ2VXqS1LnOymqIMmvhTiIeUXDMwLCrLe4drSzyslbEDHlDq1Rb7xhg&#10;EkpBDJj2zsY4qhAXwX3tKmHTOr3qAjZr8U4FK5Pad0vepBhWYPHf2ciEetRYfSJySS8uC/x6Aata&#10;hCNKo5vITlcbMYxK7CkrDSQRxsCpfLbelURQqda0pMWLbnG1fKW25BSK61c2bF2HxHwT59IrtfUr&#10;k+Dtaj2Ztar7fBJSOiur69esxX6R41yl75aTYov7ReIInY0AlG1Habil5NZqrBf/lmojh6e0F2au&#10;7vRwriU2P2sRn6/N3ARyusoiAa00AJIWHjpufq1AMiW2RtMKh9X4asn/kMzOMfhSbb0n4b6iUp42&#10;A6zrEQ4cbqzUCqMtZbVW+TcYt76ylRFQmtvSva+R3FDZ5EMT9ZWNBxN+qWW9R4APrk3bKX02Tp2V&#10;qAeCpr2NLJNLTitpkSbKpWKVlqVs1mMtXTDLsO69SORK175ZSoGN7JvKfY2xSOo6JE6FlgIzHO7u&#10;1BjlpbuDqK1XY56JxNkC+NMFrpG2UTntTW2988H1cA1XqbbkDzjNUjn4R229Grculp5cRK33B7xP&#10;XjqMJ2orq/8SZUpuevfdSNngLu7KYiupEXGKq9kq3633CCOb2cqtMLStV8PXkTtWqq13JByXraW4&#10;E7HruoStRrxoW2hbymElZ2OpHJ2PjXJfG8RDaZcIcdypkaGwl/b3WY2H++YSrUjiaV8bmCydK8lq&#10;rCtKT1LRJb1TGInMVO6zEjVOlZZOz6PWOwWOXZBKVBkBSS3OK5fCdxy+7nqSq2R4JKRUW6/GXdAc&#10;cithsvclpOgEX1HYSqWk1/n5rkhlBPS+hFwDpu5Sbb0aThmYlNrWO4VpZR1Vq61Xi5vQ2fBV2tY7&#10;hWmntlpPJjWeJ6ncDsCw7J0CjovbQCs9mdUOqPXSKjklr1IbC7dSbb0LmnicofbdUvJqZG2UjhGT&#10;ndwPnHXdan4yJa9ydxMX7Zfa1rsg1kC8ql5BSUpehbDjjZBSbdkFEZsvjYCUvMqlksU1V1KDw4+z&#10;UYURkJJXIwZX4gII+3TfjUBV7TQcYOrUeKp3Ko6AXo27P6ojoHcK1TsJGKa9Glm561Hryd4p8Lod&#10;+aUllPRqJHtwuKby3VLyKne/cl9apbakFldklMhnYordd+PYN88Dl2rr1VgEjbXQRUpeZWiXbtGN&#10;gG5n5LATPS99t5S8SmCeDW2pbb0v4W7OWkI7sdnOSHY4ZGKXauvVCMIVV68peZVIbe0+AgLWnZHc&#10;0fzBodWCL0kpr0GN1EK8SY0OgqEt1dY7hQNfUsoeJsGpaxvulYN6lab1PoFj8DyUUPpsvdq8QSOX&#10;KutdwsENvmMpMJMyXnkyq/KCPSueflFCEI5bK0r4T3pc7VM6Sci2t+t9aBLOnVTOZWa9iF6UptKc&#10;ucpZUt7drXy2pMdx4VocKGeuskyr0aXsTbo+4cKX0pokJ65ORKEZNYVNQNIr0omsijsLy3faxmq6&#10;0yMEWhrXa7+0oLKx9LYjlfV66wpRVxjXOWuVOZuQWqkbey8y1lK4mCS67iD3MZJRSpX1ets6lJxI&#10;ynRlvUYMtLRqzXpgv/TRUqYry7yD61oqTct6PBBYGtc5Z5Vu5BKbUm3J+0TsqIKRnLM684QYC/nC&#10;UEt6K3ubUmW9M2DHyGcrYSSnurIlLVWWVhVGZb2ebEb/9NOf//1//Nvvf/zrv/z055/+yv/5U/y/&#10;n//56ynj//3w06///uO3j2/xh7//9vsP//zx28+//frr7//xxy//jdno/77++d8/vqFOkWidxXxP&#10;mc/bKw+WMqvHXnm0lPlqvfJkKdObvfJsKeNie+XFUsZl9sqrpYwL7JU3SxmX1ivvljLro175sJSD&#10;Yu61+beFMQWZh7Kgc1PtHs6C1U3qHtKCcU3qHtaCQk3qHtqCE03qHt6C5UzqHuKCt0zqHuaCiUzq&#10;HuqCW+zV+beDumALk7qHuqD/krqHuuDzkrqHuiDokrqHumDckrqHumDekrqHuuDEkrqHuiC5krqH&#10;umCtkrqHuqChenX+7aAu6Kik7qEu+KWk7qEuCKOk7qEuqJyk7qEuKJ2k7qEuyJak7qEubgxJ6h7q&#10;4gqQpO6hLu70SOoe6oKw6NX5t4O6IC6Suoe6oBSSuoe6oBaSuoe64AqSuoe6iOIndQ91EZZP6h7q&#10;Ijyf1D3UReA8qXuoi9sfkrqHught9+r820FdhLiTuoe6CD4ndQ91EYRO6h7qIqqc1D3URbw3qXuo&#10;iwBuUvdQFxHZpO6hLq4VSOoe6iJqmtQ91EUYtFfn3w7qIh6a1D3URaAyqXuoi8hjUvdQF7HEpO6h&#10;LqKDSd1DXcT7krqHuoj8JXUPdRHLS+oe6iLKltQ91EXYrFfn3w7qIn6W1D3URWArqXuoi1BVUvdQ&#10;F8esk7qHujg3ndQ91MVB6KTuoS7OQyd1D3WboI5/W99dUMcJZkc9DhP3xvNvS11Qx2lhS11Qx6Fh&#10;S11Qx3leS11Qx3s1lrqgjhO3lrqgjiO0lrqgjjOxlrqgjkOulrqgjlOrjnocO+1Rx78tdUEd50ot&#10;dUEdB0UtdUEdBz8tdUEdBzktdUEdBzMtdUEdJy0tdUEdRyctdUEdZyEtdUEdhxsd9cfxxB52IfAK&#10;EODFEUSvAIFenCr0ChDwxUFBrwCBX5z98woQAMZxPq8AgWAc0fMKEBByNsYsQGAYB+k8CwSI5CV5&#10;BdwIC5uxUCRygs1qwo20QOAVoEiEx/AKUCTCZHgFKBLhMrwCFImwGV4BikT4DK8ARSKMhleAIhFO&#10;wypASYw4Z+UVoEiE1/AKUJ8Is+EVoEiE2/AKUCTCbngFKBLhN7wCFIkwHF4BikQ4Dq8ARSIsh1eA&#10;IhGewypAiY04cOMVoEiE6/AKUCTCdngFKBLhO7wCFIkwHl4BikQ4D68ARSKsh1eAIhHewytAkQjz&#10;4RWgSIT7sApQsiNOeXgFKBLhP7wCFIkwIF4BikQ4EK8ARSIsiFeAIhEexCtAkQgT4hWgSIQL8QpQ&#10;JMKGeAUoEuFDrAKUACFzzCxAkQgn4lmgSIQV8QpQJMKLeAUoEmFGvAIUiXAjXgGKRNgRrwBFIvyI&#10;V4AiEYbEK0CRCEdiFaCkSCSZewUoEuFJvAIUiTAlXgGKRLgSrwBFImyJV4AiEb7EK0CRCGPiFaBI&#10;hDPxClAkwpp4BSgS4U2sApQo4cYuswBFItyJZ4EiEfbEK0CRCH/iFaBIhEHxClAkwqF4BSgSYVG8&#10;AhSJ8CheAYpEkznhPcMchQ6BZYGSJ7wibBagSDT5E+7QlSaYDArvcWgBJhIhTVIonxskzT5QJJo8&#10;Cg9hqAUmEuM60RQWNrkUnv3UAkyfGJd+ZgtMJCqhwuUg3leIqzmTBSanwn35WoDpE+P+zGyBicS4&#10;ETMXYCIx7rjMBZg+Ma6tzAWYSIybKHMBpk+MyyVzASYS477IXICHRC6myQWEwHGqXAelBXizM89D&#10;awEeEnnOWgvwkMhl41qAh0SOPmkBHhLHuCqx/4wh8L6CIJG7rMwCBImjybFwbF6bYCJRORaemPea&#10;EJcCpk40ORaukdUCTCTq0RAulDSboEg0ORYeQdEmmEjUAyKjybFwX5VaYCJRD4mMJsfCC2lqgYlE&#10;5Vh4jsD7jLejIibHws180gSTY+FlJy3AROLtwIjJsYy3IyMmx8KtH9oE0yfejo2YHMt4Ozhicizj&#10;7eiIybFw+6r0gcmxjHp8JATWxKIHSEaTYxn1CEkIPAvUJ5ocC4/0aieaPlEPkowmx8Iz6WqB6RP1&#10;MAnnps1OVJ9ociyjciwhsD6jHinhDiGzAPWJJsfCO53yFUyOhesktABznahHS0aTY+HuSbXA9Il6&#10;vGQ0OZZRD5iEwMOBItHkWEblWEJgWaDHTEaTY+FOHfkKJsfCmzxagOkT9bAJL+GYfaA+0eRYRj1w&#10;EgLvK6hPNDkWbjzTTjSRqMdORpNjGZVjCYHVB3r0ZDQ5llEPn4TAs0CRaHIsox5ACYFngSLR5Fi4&#10;HE5wYHIs3PGqBZizsx5E4dpksw/UJ5ocC5e2SxNMjmXU4yghsD6jHkgZTY6FN4m0CaZP1EMpo8mx&#10;jHosJQReHygSTY6F2ym1D0wk6uGU0eRYRuVYQmD1gXIso8mxjPGAXYrimBwLFxxqAaZPVI5lNM+p&#10;jMqxhMDrRPWJJsfC1c7aB+bsrBwLt5maTdDZ2TyxMirHEgKrE5Vj4ZJyswBFosmx8EChfAXz5Mqo&#10;HEsIvD7QHYt5eoU7o7UJpk9UjoXHKswmqE80z7DwWIs2wZydlWPhNjyrCTywmy0IgfMZJ+VYQuAV&#10;IEjkHWSzAJmdJ/McCxeKah94PpHrFbUAD4mTciwh8DpRkDiZHMsU7z/1U1sIPAtknTiZ51h4Z1Us&#10;MDmWSTmWEFhNUI6F54jNAhSJJscy6QVcIfCaoEg0z7FwV7p+BROJyrHw3IHZBEWiybFMyrGEwOpE&#10;5Vi4P9IsQGbnyeRYJuVYQuA1QZFonmPh2RrBgcmx8Li5FmD6ROVYJvMcC5cAqwUmEpVjmUyOZVKO&#10;JQTWZ1SOZTI5lkk5lhB4FujsbHIs3BArX8HkWLhhVgswfaJyLNxqb/aB+kSTY+GCaG2CiUTlWCaT&#10;Y+HlGLXARKJyLDzH5HWiciyTybFwFbg0weRYuBZcC/B2LNxirgWYSFSOhXcZzE5UJJrnWCblWEJg&#10;+QPlWHiV1CxAkWhyLLznKF/B5Fgm5VhCYPWBciy8q24WoEg0z7HwDov2gYlEvdJrMjmWSTmWEHid&#10;qD7R5Fgm5VhC4FmgSDQ5lkk5lhBYFijHwoNWZgHqE02OZdIrvkLgNUGRaHIsk17zFQLPAvWJJsfC&#10;fe0ymMxzLJNyLCHwmqBINDmWSTmWEFgWKMcymRwL7zBIJ5ocy6QcSwi8JigSTY5lUo4lBJ4FikST&#10;Y5mUYwmBZ4HunU2OZVKOJQSWBcqx8NCMWYDunU2OhVcbBInmOZZJOZYQeH2gSDQ5Fh7Q0iaYSFSO&#10;hVd7zCaoTzQ5lknPsYTA60T1iSbHMinHEgLLAj3HwmuHZgGKRJNjmZRjCYHXBEWiybHwLKog0bwj&#10;bFKOJQReExSJJsfCE9jaBBOJyrFMJsfCY8LZghA4fTArxxICrwBB4mxyLLOeYwmBZ4EgkddkzAIE&#10;iTzGZBYgszOvkJoFCBJnk2PhDTTFgYdEHq7VArzZmQeLpQCTY5mVYwmBhQPlWGaTY+HVNG2CiUTl&#10;WHgv1GyCItHkWGblWELgdaIi0eRYZj3HEgLPAkWiybHMyrGEwLJAz7HMJscyK8cSAs8CRaLJsfC2&#10;oUDZ5Fhm5VhC4DVBfaLJsczKsYTAs0B9osmx8HS4dqLpE5Vj4YFRrwnKsfDgtFmAzs4mx8Kbc9IH&#10;JsfCW4NagOkTlWOZTY5l1nMsIbCApBzLbN4VxnPf2gemT1SOhedcvSYox8KrqWYBsnfmjVGzAEWi&#10;ybHMyrGEwPqMyrHM5l1hs3IsIfAsUJ9ociyzciwh8CxQJJocy3x7KsXkWGblWEJgNUE5ltnkWHh6&#10;VkajybHw4rkWYCJROZbZPMcyK8cSAq8TFYkmxzLr0ykh8CxQJJocy6znWEJgWaAcy2xyLLNyLCHw&#10;LFAkmhwL788KEk2Ohcd5tQBzdlaOhWflzT5QJJocy6wcSwi8r6BINDmWWZ9UCYFlgXIss8mxzMqx&#10;hMCzQJFociyzciwh8CxQJJocy6wcSwg8CxSJJscyK8cSAs8CRaLJsfD6tQxnk2OZlWMJgdUEPccy&#10;mxzLrBxLCDwL1CeaHMus51hC4FmgURzzHMusHEsIPAs0imNyLLNyLCHwLFAkmhzLrBxLCCwLlGOZ&#10;TY5l1nMsIfAsUCSaHMusd4WFwLNAkWhyLLNyLCHwLFAkmhzLrBxLCDwLFIkmx7IoxxICx4JFOZYQ&#10;eAXI7LyYHMuiHEsIPAtkdl5MjmXRcywh8CyQ2XkxOZYFSiUdQwmBZ4HMzot5jmVRjiUElgXKsSwm&#10;x7IoxxICzwJFosmxLMqxhMCzQJFociyL3hUWAs8CRaLJsSx6jiUEngWKRJNjWfQcSwgsC5RjWUyO&#10;ZVGOJQSeBYpEk2NZ9K6wEHgWKBJNjmVRjiUEngWKRJNjWZRjCYFngSLR5FgW5VhCYFmgHMticiyL&#10;ciwh8CxQJJocy6IcSwg8CxSJ5l1hi3IsIfAsUCSaHMuiHEsIPAsUieY5lkU5lhBYFijHspgcy6Ln&#10;WELgWaBINDmWRTmWEHgWKBJNjmVRjiUEngWKRJNjWZRjCYFngSLR5FgW5VhCYFmgHMticiyLciwh&#10;8CxQJJocy6IcSwg8CxSJJseyKMcSAs8CRaLJsSzKsYTAs0CRaHIsi3IsIbAsUI5lMTmWRTmWEHgW&#10;KBJNjmVRjiUEngWKRPMcy6IcSwg8CxSJJseyKMcSAs8CRaLJsSzKsYTAskA5lsXkWBblWELgWaBI&#10;NDmWRTmWEHgWKBJNjmVRjiUEngWKRJNjWZRjCYFngSLR5FgW5VhCYFmgHMticiyLciwh8CxQJJoc&#10;y6LnWELgWaBINDmWRc+xhMCzQJFociyL3hUWAs8CRaLJsSx6V1gILAuUY1lMjmVRjiUEngWKRJNj&#10;WfQcSwg8CxSJJsey6DmWEHgWKBJNjmXR91hC4FmgSDQ5lkXPsYTAsWBVjiUEXgGSn7iaHMuq77GE&#10;wLNA2L7V5FhWvSssBJ4FwvatJsey6l1hIfAsEI5lNTmWVc+xhMCzQNi+1eRYVuVYQmBZoBzLanIs&#10;q55jCYFngSLR5FhWPccSAs8CRaLJsax6jiUEngWKRJNjWfUcSwg8CxSJJseyKscSAssC5VhWk2NZ&#10;9RxLCDwLFIkmx7LqOZYQeBYoEk2OZdW7wkLgWaBINDmWVe8KC4FngSLR5FhW5VhCYFmgHMtqciwr&#10;lEoi70PgWaBINDmWVc+xhMCzQJFociyrnmMJgWeBItHkWFY9xxICzwJFosmxrMqxhMCyQDmW1eRY&#10;Vr0rLASeBYpEk2NZ9RxLCDwLFIkmx7Lqeywh8CxQJJocy6p3hYXAs0CRaHIsq3IsIbAsUI5lNTmW&#10;Vc+xhMCzQJFociyrnmMJgWeBItHkWFa9KywEngWKRJNjWfWusBB4FigSTY5lVY4lBJYFyrGsJsey&#10;Qqnk2dnkWFblWELgNUGiOKvJsazKsYTAs0CiOKvJsazKsYTAs0CiOKvJsazKsYTAskA5ltXkWFbl&#10;WELgWaBINDmWVTmWEHgWKBJNjmVVjiUEngWKRJNjWZVjCYFngSLR5FhW5VhCYFmgHMtqciyrciwh&#10;8CxQJJocy6ocSwg8CxSJJseyKscSAs8CRaLJsazKsYTAs0CRaHIsq3IsIbAsUI5lNTmWVTmWEHgW&#10;KBJNjmVVjiUEngWKRJNjWZVjCYFngSLR5FhW5VhC4FmgSDQ5llU5lhA4FmzKsYTAK0A4ls3kWDbl&#10;WELgWSA7ls3kWDblWELgWSA7ls3kWDblWELgWSA7ls3kWDblWELgWSA7ls3kWDblWEJgWaAcy2Zy&#10;LJtyLCHwLFAkmhzLphxLCDwLFIkmx7IpxxICzwJFosmxbMqxhMCzQJFociybciwhsCxQjmUzOZZN&#10;OZYQeBYoEk2OZVOOJQSeBYpEk2PZlGMJgWeBItHkWDblWELgWaBINDmWTTmWEFgWKMeymRzLphxL&#10;CDwLFIkmx7IpxxICzwJFosmxbMqxhMCzQJFociybciwh8CxQJJocy6YcSwgsC5Rj2UyOZVOOJQSe&#10;BYpEk2PZlGMJgWeBItHkWDblWELgWaBINDmWTTmWEHgWKBJNjmVTjiUElgXKsWwmx7IpxxICzwJF&#10;osmxbMqxhMCzQJFociybciwh8CxQJJocy6YcSwg8CxSJJseyKccSAssC5Vg2k2PZlGMJgWeBItHk&#10;WDa9KywEngWKRJNj2aBUEs8UAs8CRaLJsWxQKmKBiUTlWDaTY9mUYwmB1QfKsWwmx7JBqeQ+MDmW&#10;TTmWEHhNkHjiZnIsm3IsIfAsUCSaHMumHEsIPAsUiSbHsinHEgLLAuVYNpNj2ZRjCYFngSLR5Fg2&#10;5VhC4FmgSDQ5lk05lhB4FigSTY5lU44lBJ4FikSTY9mUYwmBZYFyLJvJsWzKsYTAs0CRaHIsm3Is&#10;IfAsUCSaHMumHEsIPAsUiSbHsinHEgLPAkWiybFsyrGEwLFgV44lBF4BwrHsJseyK8cSAs8CWSfu&#10;JseyK8cSAs8CWSfuJseyK8cSAs8CWSfuJseyK8cSAs8C2bHsJseyK8cSAssC5Vh2k2PZlWMJgWeB&#10;ItHkWHblWELgWaBINDmWXTmWEHgWKBJNjmVXjiUEngWKRJNj2ZVjCYFlgXIsu8mx7MqxhMCzQJFo&#10;ciy7ciwh8CxQJJocy64cSwg8CxSJJseyK8cSAs8CRaLJsezKsYTAskA5lt3kWHblWELgWaBINDmW&#10;XTmWEHgWKBJNjmVXjiUEngWKRJNj2ZVjCYFngSLR5Fh25VhCYFmgHMtuciy7ciwh8CxQJJocy64c&#10;Swg8CxSJJseyK8cSAs8CRaLJsezKsYTAs0CRaHIsu3IsIbAsUI5lNzmWXTmWEHgWKBJNjmVXjiUE&#10;ngWKRJNj2ZVjCYFngSLR5Fh25VhC4FmgSDQ5ll05lhBYFijHspscy64cSwg8CxSJJseyK8cSAs8C&#10;RaLJsezKsYTAs0CRaHIsu3IsIfAsUCSaHMuuHEsILAuUY9lNjmVXjiUEngWKRJNj2aFUEssTAs8C&#10;RaLJsexQKmKBiUTlWHaTY9mhVMQCE4nKsewmx7IrxxIC6ysox7KbHMsOpZL7wORYduVYQuA1QZFo&#10;ciy7ciwh8CxQJJocy64cSwg8CxSJJseyK8cSAssC5Vh2k2PZlWMJgWeBItHkWHblWELgWaBINDmW&#10;XTmWEHgWKBJNjmVXjiUEngWKRJNj2ZVjCYFjwaEcSwi8AoRjOUyO5VCOJQSeBTI7HybHcijHEgLP&#10;ApmdD5NjOZRjCYFngawTD5NjOZRjCYFngawTD5NjOZRjCYFlgXIsh8mxHMqxhMCzQJFociyHciwh&#10;8CxQJJocy6EcSwg8CxSJJsdyKMcSAs8CRaLJsRzKsYTAskA5lsPkWA7lWELgWaBINDmWQzmWEHgW&#10;KBJNjuVQjiUEngWKRJNjOZRjCYFngSLR5FgO5VhCYFmgHMthciyHciwh8CxQJJocy6EcSwg8CxSJ&#10;JsdyKMcSAs8CRaLJsRzKsYTAs0CRaHIsh3IsIbAsUI7lMDmWQzmWEHgWKBJNjuVQjiUEngWKRJNj&#10;OZRjCYFngSLR5FgO5VhC4FmgSDQ5lkM5lhBYFijHcpgcy6EcSwg8CxSJJsdyKMcSAs8CRaLJsRzK&#10;sYTAs0CRaHIsh3IsIfAsUCSaHMuhHEsILAuUYzlMjuVQjiUEngWKRJNjOZRjCYFngSLR5FgO5VhC&#10;4FmgSDQ5lkM5lhB4FigSTY7lUI4lBJYFyrEcJsdyKMcSAs8CRaLJsRzKsYTAs0CRaHIsh3IsIfAs&#10;UCSaHMuhHEsIPAsUiSbHcijHEgLLAuVYDpNjOZRjCYFngSLR5FgOKJXE8oTAs0CRaHIsB5SKWGAi&#10;UTmWw+RYDigVscBEonIsh8mxHMqxhMD6CsqxHCbHckCp5D4wOZZDOZYQeE1QJJocy6EcSwg8CxSJ&#10;JsdyKMcSAs8CRaLJsRzKsYTAsWD4UJLlITGLEJqFIjzGDwWB40NiWiGukSI8RKIgkHxITCvEPVKE&#10;h0oUBJYPiWmFTNYU4SETBYHmQ2JaIRM2RbjoVOJl+DCZFxRu6DS5F4q4odNkXyjihk6Tf6GIGzpN&#10;BoYibug0ORiKuKHTZGEo4oZOk4ehiBs6TSaGIm7oNLmY4UPJmIfEGyNKx1CE6zuVkKEIb1WJwg2d&#10;JidDETd0mqwMRdzQafIyFHFDp8nMUMQNnSY3QxE3dJrsDEXc0GnyM8OHEjQPiYdOpWgowkWnkjQU&#10;4aITViatVSnCndmVqKEIb9+Dwg2dJldDETd0mmwNRdzQafI1FHFDp8nYUMQNnSZnM3woafOQeOhU&#10;2oYiXHQqcUMRLjphagSdJndDnTffabI3FHFDp8nfUMQNnSaDQxE3dJocDkXc0GmyOBRxQ6fJ4wwf&#10;SuQ8JB46lcqhCBedSuZQhItO2BtBp8nnUOcNnSajQxE3dJqcDkXc0GmyOhRxQ6fJ61DEDZ0ms0MR&#10;N3Sa3M7woeTOQ+KhU+kdinDRqQQPRbjohNERdJocD3Xe0GmyPBRxQ6fJ81DEDZ0m00MRN3SaXA9F&#10;3NBpsj0UcUOnyfcMH0r4PCQeOpXyoQgXnUr6UISLTr2+jCLcdacSPxThrjv1CjOKcCNKSv5QhBdz&#10;R+GGTpP/oYgbOk0GiCJu6DQ5oOFDSaCHxEOn0kAU4aJTiSCKcNGpx20owkWnkkEU4aJTj9xQhItO&#10;JYQowkWnUkIU4cY7lRSiCI8VQuGGTpMXGj6UGHpIPHQqNUQRLjqVHKIIF51KD1GEi074IFkcmAwR&#10;dd5mdpMjoojbzG6yRBRx850mT0QRN99pMkUUcUOnyxURv5cvEhILnYRdb0WY6CQ2divCRCcBjFsR&#10;JjrZZd6KMH0nW4FbEabvZL12K8L0nUyqtyJM34nnuxVh+k7geSvC5IqGG1cUEg+dN65ocLmi4cYV&#10;hcS04oZOlysablxRSEwrbuh0uaLhxhWFxLTihk6XKxpuXFFITCtu6HS5ouHGFYXEs+LGFQ0uVzTc&#10;uKKQmFbc0OlyRcONKwqJacUNnS5XNNy4opCYVtzQ6XJFw40rColpxQ2dLlc03LiikHhW3LiiweWK&#10;hhtXFBLTihs6Xa5ouHFFITGtuKHT5YqGG1cUEtOKGzpdrmi4cUUhMa24odPlioYbVxQSz4obVzS4&#10;XNFw44pCYlpxQ6fLFQ03rigkphU3dLpc0XDjikJiWnFDp8sVDTeuKCSmFTd0ulzRcOOKQuJZceOK&#10;BpcrGm5cUUhMK27odLmi4cYVhcS04oZOlysablxRSEwrbuh0uaLhxhWFxLTihk6XKxpuXFFIPCtu&#10;XNHgckXDjSsKiWnFDZ0uVzTcuKKQmFbc0OlyRcONKwqJacUNnS5XNNy4opCYVtzQ6XJFw40rColn&#10;xY0rGlyuaLhxRSExrbih0+WKhhtXFJLOij/99Oef//nrv/3+x7/+y09//scvP//xw99+/Pa3bz/8&#10;8eO3P7798I8fv/3j2w9/+fHbX0Lnpz///ac//nr+Nv7vD//nx2/jOvMuGh/tr/H/h3Ehnho//Z+/&#10;/e9f/utvD6U/fvjnj9+GeeIQ97NB/IgLY1tY6vXLv/2aNUbeiH5GB8eV7Ikr/N5+1/7797OGkZd4&#10;nqHA+P18JUm33/38t99+/+XRkFedp+4yj+NJHI/LBCfUvtXrlz//r7/8x8//5Zf/l2xcsPFMdERv&#10;Xp93+dBTT5OWYV3OLBr+zDW7j2Jffyar8vToI/ZOrzBEquttzTPXwZ1IR3fkf+c3OjuDh5nP3Ef+&#10;vATL9fyE55/RONcY/Jn3Qq7wXKHmpPumaPLgnh6NomnTA3BXmwMHZyCfP5ttprvPvW2n+yp6XVrA&#10;7l1vzzsb0IbAacXwNhIKbT74kJfum++8LFejpml9rvcuwz5FV/6y38HnOq/TGeEYl5FP2wLcL3w2&#10;lJ/QW+epXQCIBmu/ptF+1/57/X4ZzqTI+P14Of/2u8+t4xKueGkkiBVARce2uPfLuNzQZ5VcuYTD&#10;aGpgMCGYK2CGkwgcMf58xbN1KZchDCdBx1+3+bWQ+vJbHsD9DPejyt3ZaWRwsny5htX9rwzwl1FN&#10;N5zo19XyztgZEaF/1/OU3tUe7tg442hAd+F/abjiB7czl+M5pprz/LreSI2fzzxTdHFBD9i3imE+&#10;1jjI8fx4ADt/BVgNDLv+/KmjaCA5wURia8uMok78Xpt02u/af9vvZ5KTe5/R2td+l9t5aa3tRDi1&#10;MEE8pvlXy5ZpvXp8pselT/mWJ4sWNnZXEn75LaFIqLnZGx5Qiubl3zPuNC4BT+lyXsU5aS/+jCdq&#10;k01uZWv72dph4JByc0Hr+HqKo/2u/bf9fqSWZiPguibc9rtcW9PCd59U7bis8xmyu/qUbWh7dYw/&#10;06e5Zaw6W8Y9f2aWb98x15X/1Wrm4e6r5o0+laLptMtbbMP5muvLMKbDq8vp/tf+7uuvORyMt+aI&#10;eCr3OTFcRdOPbTU3LtuyPPc63Z9p57lMef255BMIlFN0+0Zvip6w5jKM2S15SBZbD1ufQxf38to1&#10;fN3mMbrwKrrpvhp18OfLMAZw/hjTQDc0r7A1w25tbkg7v/A0MG81BPda7Xftv+33I47j6ll6qm0m&#10;2u/e4miKofEkD/lcN6BME2Y8Nxn8GXf3mBevhk90+fVFVrzC+7H5vmYWRmdwE/Q33VfR89ZORsaf&#10;WVAkHz8tV6Jy9+dbn76veVlaUkGn+6p52V9zzxvD8PrXDBGjtnnrXFfr9fZ18EGXVuVrxjTwDjOt&#10;3Fxbq4Xnds4gKZ+LdWr28ROia0LmQRWZAiZGxZmcxUKbZj5gXOxT2nTNfPt6Hqd+9Snj4wIKzucZ&#10;t+3+PK3XOoKVziup4euxSSPb+1dsldhh5Nllwslea3duRHoy0q+aWVRdSyNmqRfDWqiZFp/n+ai5&#10;6b6K7hH85s/scK4eu/5c7O2RCbj5I/zxM5Tzqpml2LWdefNn8qSuGfXqklrNY3zbq2ZmjuzqRnob&#10;2DydLKs0/XOsOy7t9q2KNY+xD25FP/xxv0fDV7KWbn9uELq6hOVALHufhu14G2euja1oq/kO3gEn&#10;cA1t3vSQlRPOnz1jq7kNulqboUhYcDZdFqMZ2wiO6zvfh/tAl1wfo/c52Xfkf52ehHyz9fpSW+zb&#10;k/slS7k99RXzgi4/OADS3iLDw/Jbw5OwztyH1l/XSuz6kJwm3k4mn+XgY8bvYcCcMZ4pfPy5rTVv&#10;vd28aGsth62vgAY7siuntf2u/ff5e5aWr4Efe4QWMWs/e9el3H3UsuHYtIBG2UmxqGoYYxfxJDBa&#10;qw9+fa2+Yxy0CnNF+V+nreyPrv6676RwXNdWggXEc9l7VUt09nLLsbCrDxouOX75CeI62SvvdMa1&#10;IgKlecnPpfHtfg52yAyuOnp23NMVeeCURt6+4fbimo6nE2BWyMPp04157tbPd/YwcAD//IgzE+iV&#10;Ufza2jeEnMCb+bDnUb6RXVVEXEAzcG2/a/89f89+Y2yhk/mYYjb//u831jLNonCBbbHSys1ta7Ww&#10;e2iOY2ZqksFPZJJNwLMb3/6Zldv1Z5zflUb29ZQ6c3ah7a/pytji9KN7jlDl6RtmbrGWDdXMB2ju&#10;kt6MBxWevZNbmf91fQk81rncRnd+3rHdRsIwszE9k6n4UI/QaTIMV3Rm1/PnxxT5tubvxFRB+pkn&#10;Nc7byLL8tP1T7CzcR9CW7kRpIoD5rLN92/bfs4URvmkzJOu86boKov3ubb8sLDVaFDFqeSZzXP3C&#10;hnw708cxm+noset4/XkmAnRuL9gpdE9uZyx83i/bNODBTrAFONq25vN+2QgntI1TzIGK+dbes1/Y&#10;WrQ34kfG1OvRjPa7z0f8hh9vK6kIG1+Aexn3rlPBbXvsY5zZYeRwMziMeOLDS82sJ55MSOtSHk6L&#10;+PPzr/2IzhXlfz1biludrqmAYPqQ1m68exNxgNM53lznf8Inf9fZ3yaKtM87WD1h5tOomIHat8zt&#10;y/96tpaVURwlPlWZ2nLBeNLWyW8CjHzMKyrPfPvKl8mwTf86q+1Dorfg9rHShGbUfRHASuqKYMTS&#10;r+45uVVwb57xTnBw62G7l5QwSKxYercaHv5aoeJCn0HN25rpbSeDk2tHGSNAFjVdePheLYvE5utf&#10;1EetWsIbjex6s5ZizF/Br+vrXQOIDdG1a4uI0vtJog3+c+jQvRcg4sM0HLafvescVgAwMG1EMR0l&#10;BMbIvno9FiP5r4Tsrw0z199cTixXlP912kqg9lqFXB7iav7AI6DXikBnWJ7vvgKD5gy6Mcyb/4gg&#10;9jM/t1WL5z/OE2xMkG3yuf66oduMIlTwXA+WoLAB7baNnlmXPxeLV8G4vIaxmV/mTiamx6L8+YGg&#10;jLpchDSw33VyrN/bt50JGOUl0sYQa/hkzRUx4m618OmskSv6zrRDZPDMHiDcQ6vaduD70w5hFVz8&#10;2dyg3dJucsfVXss2hjLesbOZt2uDZnlOO0z6xg6Eh3djO3Oqamew5qUv21/59NmokZmyrR/Y7T23&#10;RSVg4Fvac1TjzMolb21YtLT788cZR5x3IA9QtWpjk/3eR+Tv9Rx9G9No24EQ3zlVLzwG0Nsq8/7X&#10;z75rruhzYCx0VsNdUGRXHO37wFhZcbRZaWL4Ec3oPv3K127xjYm1ypCAsfLrFjScYqZsq1CxOY2o&#10;Z1cRHZraXj247RwsitF6jTAc4HNt1Tpy5c/Ni8O7rE+TS8BglcOy6kQcM9bzFMBVMBi7PMbdqL4v&#10;8Cb02nPNXWgtUG6Od4roSorNpk9w72TWwG02iN0XI7FcLQGTNhvEgiN3I+5xaZ3MSj66tPvyn8JJ&#10;Wvvp6j3SPVp0lR3lduXOvfDYJtBz9KBwnvcb2d0yT5wNbT9r/20/X9bGkUwz7dRp+fbzoy36piBR&#10;29drP/t8ZI2cngzy++HFiMONV0b6Z00h74DQyun30IjwzvOjXbW9GRMjJ9zZJ531MJzzoBi5f2Rv&#10;kV+iBexL+w/GCpk/n3XGfPYEWWlYjKwyIo73aOEUQbhU9EDk5Iq/vjqvDRviq8FmntrsUV45jqmV&#10;GTnPrziwcsBXnbrMAHloEGvgJPA5YF9e7VUz0bLLblbQ4Lk6OEAMr7K1NgcPnQYlf2aB2AyDHXnO&#10;eq+aifg0BwZYgyCv10yko8XWXkP6KhrsxGT3/BgsJIXM5EU/Js7250cstlwzMbKhuc6JWp4xpFfN&#10;xFSv3uZO2TwzDjyTC0afNc9c90T31Gtmrd6snvmmzy/1qhl3eq1Abh4f9E3kgpw1g+1r9GZM5X+d&#10;CCNsQRD71GWU5OUaTCtFn90JcxL3kdCol2GMjOYlCWjsz7hhaVQNwOJK1pjZD+b16YDLvaLd821N&#10;BonL0ZdmGHPkM4xaq5lozDVv07OxIO0bhTdeG3kQgbM8DQ40+EqimdkKvC6b+Ho8b0xu14dkZ5Pn&#10;nIE10Ct+yPY+LzfY9mB3+87eUpPkkVjknt+ZjIzniLw+ZKQ6XB/yWk6+/kx48QpsxtT4gEGxtzmD&#10;ey2QaeCQVklwROsVb4iQj7i4lUXy1eZI7TBGFSuh9tYkITiW2vk7U2/wg8/lNzOqwGBlX44x55/5&#10;WIb3xF1eu+J5Z/GXh81K3L9NZW+CuTg1dt9nzbFPNXo76OnmtwlPSyiLwwY8OHq2mdF8XjN/fefI&#10;4by0404To7cJWsRm4dFf5AAKdUFENrK52p8jTy0NOiK7lwdkDfFZ8OGtD4vd7WX1jashW6D/Mx8y&#10;AxAi55XiCs6vlVWuq61NTr85k6V7njSKTLvXxTftd+2/1++X5cpbvjLzGEHtd+2/7fesdc7DDfh2&#10;AjPtS7Tftf9evyda27q377/2u9yapkU4ovECEQWXIQDhd+3W33zSiEC2PSgGWmiJlJq2QngHRIjo&#10;trV6A2PIjnY6lci0N0LYUExXjODOpKx82MtdvRm6jJBm9ysGXfOEK0vya2IhNUOGwMoC97yuIBiD&#10;iPv009LKC/DX/tn0hNAD08XC3J0sCYFXTiCwVhe9jTS57Qtd788etH1IYp5nnOJyOOwXcMynq3sz&#10;LUW6cosKfD7jNYyfqIZ6WNumEDaVdUR05OdjjaDUy8bYXTd/28p9O3aYUQmYnqYTUpCF6Ebs65o+&#10;3rVsaWcER740H/e0MdeV/9XaB43GSH3OTG9WEeCobRpmvLIs3aHj5uaJXuGfG4Jb21udkUVxMsRo&#10;sSP+ok93YsnNRoJ+z91a9w3et4z3sC5O7RZ8YjomS6l1+X3JuDOtXi1jn/YM5t9a9rZmfvxiSN8s&#10;dNl7tpw8AtA45DQ2dyaRliZBkiPkdf1rBkzaruMVsLlGCPvcy7Gzzz7JzNefWVFe7CjB8qdPKbYZ&#10;JFyrOjyErI9wwVcSDdErtii5zXyrNuMQrWLVXG8zb01f6Tv3yNkAuq9DBzD58WF6T8jOINZyD/xP&#10;+FFw9hzf+csKgtmwscA+tfhEzzVZh0j9/cw0evoeJoz9Gfbtfp9rO8dJJJWdZ3/Hib1DDiWzoWfj&#10;eCJ4Ytg/O+36mnxe8qBOG/GVzsqPPBiWGKcuZ2PylpwgBtua1mnEM/JUz5wYA/bUJnjy2df8NKLF&#10;RukaQMxsLyB+FgaCV1jb9yAO/uIY2ndo/332LPNSvEz9+Oj8HHd0fvT2s++GqFjonqveETd2hSM+&#10;s42gFuc7zu5Ag02i1NZqfRqnv7/TYPL7eG+ipQ9T/uvR7va79t+zfI5fEEc5W//Onu+0nttcXrrs&#10;uS/X/WnruZEHsJy1MTddHFuzqv23Wcf6oe2kRqK5V/+237X/Xr9nbXtClQMF83UnSPvd562ZyK5r&#10;gVMQHXva59j/rDFs4jhQeLYlttQtTaLV1f77tG3C+JZFQCRpMEyLo0RXch+TwMmp4TE+sy00YpP/&#10;/zk7FyTLVVyLTqmz6tZv/hN7ayNtgTA+ab/oG5F12tgCIfSXGEQ9VvPZTavxJQDRn5W00DWbE0/C&#10;BuS6UUNRHlhjpzz+XbU5sN4to5HHuLb8tjIWnvN5BePcYBk/JrmiTYTwGHeqzyXWaAQNzA2pNoOs&#10;0qJkrBLjvufzvMViTVzUcldfJ2+0/5oY2/rQBQ3F425witeisAJDagrBhnJORNPl+z7Cml74Fnj3&#10;7w9HAjBs+U9YmUgjml4TQyJsfP6WRvsq7w8gH//pvCY2CNv0uwMoh1luMvEZZcd2mjWeYz+wfJAL&#10;eSSIrOJS7cPvp/bzJ+puSmw8KJMJz/PXV5lHHt+rVVWsysyqNEIxB+XWjCOKmRCdCespEWwTG0wT&#10;b2DOtgPqS0Qv+I94e3ySGVfDLg/z35wfe0x8KIZjpV8IusPyS7xjXCgduNEnwp68vfwk8f1+Ln/C&#10;Au2eAjT5d8dFncCioWJ95YfJbAh8GFtoVHKUxEqUbdJOBb5NdIh4+oNLGGbD128dq3hxlaE7Pqyi&#10;0x4bwl6p0irYEC5rracm1Z7i8nixWnkuzKCgnF6vK7Nuah3w1Q4WPdG5OD9wCH2dKeeIZCjSejvG&#10;I6pKWw+BW5837BRV1a+rxePhKAV4Wq6F+x7JiEafExyxSlFaP8zqLZhVFbbtrUq2vLcQ400CVyd8&#10;vOtSvGJXUdsi7rZo4PtweTZq+Hc6G9uuNNn4OvXgJdf8Vf9NvnS3Ag877pSQ4ikdkMI++ilz75Vc&#10;cgzbHfRypyi8RnfJpWGadUcTJPHbxqoi5v3wY0GXq19VbBXO7evrvwJFZPqWovkTCyROks8Z8YVS&#10;+jDFSD1ZyUceEuPiJ+X+L3KjEcQVYCAZR5dCLHSpCjqjUZ0VOtXihvxt5YaA3r+gWkisr6//ytWi&#10;WpjVzVdrtTBYO2F+EiUKFbqeIqh8gufTZ2BJkbAlcFgtEmqu54JkdHOf4Ld7i4PLmiq1j7970qhi&#10;VdmSnmgNq22Mnbp7HDNBjgonhmPz0WrlvnLKMtY4brZ1b+EPvvsIyQLRtJ3H708Ojk8BHGk8fQZ2&#10;1Mvlq+hnPUGRoOBkNNdzO3Yl3+U0hbR5BlZeRM+YCHqPMOOXJUcqP1wSwyRFujWqbz4FyS/EmGLd&#10;JXi/sCoaGsn7VnZ6ylZ0lyZPqNWrziUkdqB7aoMerRazFw6XH2b3IrvW65FS5tWqRu2rSRscMn/M&#10;4abN8gwsItuUTAnvVqG1TkoF3V2MySVpLkW4ZNaxdAbRf6VC9lenIFZ7AKvlWF27gsVnZKfSNKMe&#10;rfY/spwc7cAps5lYVJVUhd5Bb8IP5MoPLBpi04/3dtX0aInzbzuZIwMnd/5KyVCUWSfqzXLtVVNR&#10;LHdTPP/3Q5UpQaUcnSAXUORh/pvD75bmYact7NhCoWvn5DOm2xkrS/jRFuIg/UQb6CX2pRzoCuex&#10;Of5bgl2PWFkBdTxJlbESgQjNzj/1lFx6yzdayxEMfkw5iNK/DgGgBcAjVo6P4lABS6RvtpcpsHcG&#10;YN/NewuSYBNZ+8GTvuQzLHY2TUhTSBCS3rC9qjeuhWT7+B/K6gpCJRfkqqV+mh2+L8+OOD9+8ETr&#10;7eww5axEijiu9ZsdM7kmqRjJe7/+UbnXbV4yF/HfByuD96LVNYnAYzL6/Bhz64Uk4l3uegs+SI6Z&#10;cuPX3cdTirbmx8jZrrrymHn7MZRSxQh9lf2X1/xbHR3GvsD3+fQGGV9U2tPsHwmr7eyT9MjbXvNK&#10;Nx1W/2XIkHzNGk7fk4LQp7ClUjRAMCKeRb1VqB8zO+kJnM2bExq3PEPGze2wsJL0umGMSoVh6k9z&#10;2LpijSf5P/T9hIyfJuT3haVt9I/DD5XOb4kok4Y9zn8TOz+gMJuzOi7o8qFgeJz/1ngi3Sln0TQz&#10;rWwRBDeYgJv4LZwJPeIEJugq4McIr32L4IDWVdDClKv3VAlSfh0uvcQH4jhKFszRyPWF7syQoMvu&#10;UIHu4D6meCTBC9WaveW0+NPKKe9uYZRtksLGxDgQI9O90R1u05oYBlsEDy+7f8Y2yS2pcKJu8unG&#10;4zcmAAdrviseUz7gNaMxg/nn2JYx6Hd5M7yXE9uN8ZFstkGmXCxD/iyesS8gQ15w70AnarKq6FZ0&#10;qqmJORs0oCKu9ph8W68Z64p4y3nNt+E5URk8KuEjY5EjgbUpO457hcPRGfbEAeAIfa/IYnACh4IT&#10;RBLavPEduskIfmskyc28G6/Kk4zu6bSMIbuwehtK2IzUbBUwVt+B9pjZFFfFHqpAUV9l/5WQcQSQ&#10;g5akD+Pb4hIYlghAnwzKVraJ0fClxCMutuAlz04GgdffJUdwp3DC2qLAZxoCKBt8umObvAMYRk7s&#10;39fvG9Nz45hKdC5EKkvSe+RxZxz9pl7znj1QU+b2SYjhUeDRFkIcPKUWHEBJyFrnQxzJy5QnCWN1&#10;8wmgsuHUMRLwRXQLjsfQs7keNkOdg77K/st0QXg+fS8yOolF9t0hf7xYInpqxKuKuVCX78ZNDAPP&#10;PoEdVv9lyCApU344C+Brg7ycBWJNv78GOgsysFh2nn3I5s2aEezisDKsOOB4l7ZPr+cfmyBY4oR8&#10;x3X6Kj/pvJQwGOcKVNY5nnzLdGpc0dko/QpfZAzN3lse579zfJ1X1caFHFw0hn08CEz7VKHTGfPx&#10;uE+r+UNde1LfbyIlcKig+/vV4G1K/UcxZbKl842CduKdkpB5J4vyLJVr0I4f6Trp+1a5RPq+a9cI&#10;8FkngedjvI+3L6fTM0g84umaeCdGGfz6Ho8anzoXrAIVa9D0Mr7TSEFBITI9XkmdvUchThZYh2yu&#10;DP6aMZnlBF9WdobMAc4YhvTsi1qCCPcRJU8/FaIJGduldB7sixAaDyGDnNSZMT74dD/9P1EOTFTU&#10;3iqYv242flHH5BAavG0K6qvsv4xtTr9pXZlLG8cjZQyRM7BNSSV9N/rEyH6qMiBy3MBf0m6H1X8l&#10;ZNUBOg78P+LMmyRkydX8Enwg69qaoeoqLkFOvUknZzCWdQWsCb10GYw/Q5s3PE24QLbYKfwOwej4&#10;NaHsG2xvZ0eytPyZtOkIZWY5C5fxdPlLdxcZAOg6iVmP89/EpjIWa00In4rqeJz/ejyB8CRmfHFo&#10;YgO9y3yOe0bw17IVvZysqY453KVsWmAOXThV0DohdEOVXpsuPJzuZ2rZZsq9139xWOdbkrGfMUEu&#10;lDSyGE866SWPbP++PN4OQv4WRX/3ffxsXgWOsZK1/u4ZcyhJ9g7PksiJGiriOHoxaYwHGOBywqlA&#10;VEe9fIxiUtTTYfVfsdNwBLkQ/C5Bu+3Ta8Ii/uOe54JhiGcwJ6aaS1hvyLMOy2s3zF/z8GJNq/Aj&#10;3vI4//V4iNH+b2yCrMBfqPEyHv9UpjegWk5Ny+P819/nENtngEU98wM9rq/Gb1GE4D0jsph6vvcM&#10;NQ3d36ghQNZDV0g8UoYT72hVStB6gDmasUHAsVuq7qzUDM/Uf3OOf2UvhDKMHw7fyxMZi1YDQwkh&#10;SjkNKRuD5mtliJhCF10W+K9RIyVbeHxjjrRpJ/fiycpkzKSeh4qkNMXPNIF2TY5IQlnL8IyB456p&#10;GiDlf/Q+aM40SJGy6dwz9C41sljPGSKJPHDDpEzrrBedIdO90yfl2leBM8vEkhyUCNMjjlAPbuZ6&#10;jPb2AjKaYGVnXhsviE1XRuUo8ewokc5ZE6P9c1mHfZX9V1Iftqwsu8G2VFXSfaoUDxFqNDpJHo4A&#10;7SQzHMBpqWGn4Z98sWYMxOrpPUp5+6LIolergDEx4pvouG2fKYTCJ+vHCONHFEzVbjUFhOn8K63Z&#10;FOm/PptrubFE/n429/EU2DnxD30Il/PnE0LPAs5mroKw5dc3J4p+D6W5wM9I+/3m+/jLHUhFbEyN&#10;1vM+0gRd/aobDqxcCZ7rEYNdyXCInalcgaKJJm+wBW80Ss/AnPrv79JmqBSWC+WzvFEqfe4/ZEde&#10;4Tb+tDIUYOTwKoUbzTFZznBuBy5wdbtaFk6ONsSTJPnjPkPqDBmuhCso1INLQgK5dArH+jHawwaZ&#10;LgKVxQZdVcpzh9V/BWZRDYHsWWPV9N0k4AxkTwwS7BFTHqsTRE4MD8WLE04cgE/7XXzI/QhTtkjc&#10;2FtY6RCmI0KmdF/140oYfGaN0cFInp+BbVQvbeq6kV8QuClY2bYbtolpVgk4uZy0pU7a6vjtvxLb&#10;XG5VXUOUTxjRybko4ntmmEQwCLv3icFvLIFmZPXZmonhqwtNrBk1fwtDUDxVpULUaFEO0SDjC6hO&#10;v3iQdaNynL++yn5qGUdIPXYYNHOCjSmP89/ETrNzYTLPTm0znmUd91OroGCqhire+bPhlBw394aK&#10;IInn2FfWf3m+a+yGSFVPuyG0g2JlNycKTpeOPMYyN3aUv3OGvOOILLzcR/yu2BHf2I0YP+WvYoen&#10;F93fPa8Mq7/8FYcA8Rr+4ZNhXBYZjxhwnC+UaDkgjtRyhoyAsH+HGG3mjtSnyeDwTa7ILo5LP7rq&#10;vmCKQ3NG9XkOmc740Nw4ISg2BAGbXEPZxGcbBwj/lLJa2glZ/f7oem+aDSgDGA6fkLHBwgKea9bV&#10;WpE+Tko8EZgNMvIi9Tvimsz8Zs0fIku4/Yg0iDfgG0Fn9n7d+jRpb+VCma9fxCkCV7f2HBT7zfgP&#10;HlcFNzLZnnIFBdNzT+9nh3/H1AsT+dbixwGBjZTrZ6LBG5fVHClVtltKTvRLKq6a3U33ab6Uh2Ak&#10;0+yP0c9CpPM2zVCM8w6r/0q+Q7qAWtvEfol4OqXipZSjLh9L8W6UqhCg/a9MbHKEDsv8IWHy1i/y&#10;QPKjyy54nP9+nOP3OKV6pFbmudVJgNSUMpOTwHrrK4N2XcGoyqOp9fWVfaI1ynEw3AYAmVIVSbin&#10;NbzIWJF+Q3T0STPlJPxCzM3xcZgXvOx4hNVaSlBml7Vdy/i+NmN/fQs6DK/OxOP6mODApslSbELk&#10;MueI5/aFN6qddLVk2zJSWAyqfH6aWNCmhsD7cY/7MWGjN6eC/B/Hi1WRHf6YuWYMAoeEyczfFV0S&#10;M7jjKiAr97a8Fx2//ZexjcfYsVCQJbV11SeVi2TBwr/UrrY/JiZpoiZNtHxpHdZOF8RJvEcASB7w&#10;LV3Qec7yEUeJrMU2FSkUngpCrrsSyUAgkujHK9fvM+2/jCMlwuS7qCS60LFBxsYxO0RR3dqRYezL&#10;WxS7g7CZJWgdVv9lyHjCHVxBocjcnkkXGBreeBUx72sm68M5NhRdZP8s8Nxh9V+GvOQ/EAJkk/qa&#10;sdbTqkNwE27udIG1hdjMNcPYSip1WP1XQsbNUKkVeE9RZhpkTjwhivg0Jw41ansMGfgxTDYmdlnz&#10;RpGkelZ0jY/KXmeHF4rcxtMVBjdjrk+pjdZ/Pe64sjWnhB4W0oUbHa3bhX+2e+HE0SsWTrAC3SXn&#10;2GH1X95NrB7nDqn9VveFQaIzj4acNbmf2sSWLByak8305g6r/zJkHA+W9xiQaRdNCuZgmvEhpncD&#10;iERIwkWB56bddVj9lyGTTWtCQSr8t0UPmQme5vy0vKldM6XOlL74+fixpsHh90UQ0vdY20ZH55li&#10;TRGpCdUA/XtH/8reQeFm8lMiyT0p+TYsIhSLC8WfIRORdl4Yvi9Iv288yURmmuh5NG7oj5tA1P7k&#10;ajus/su7I6dYaktofJfUrUUgQp2qWG0Uucwb1e5Vli9ViSVMcVzhN+ufxjAukUbQGWW8QV7kJcoq&#10;voEXa1ajglzzb3U22CATUzZKQPyvXb9YxQze62c2NzLdV9XCqEdmBcv5wNkwUa2mqswy5riMP+8m&#10;bqmMCKsyAX9NRxrnGtoZBE5yYfbRm0wAr43Tm9FhcYM8xynqkAvuRxkY0nLdLm79qKwonIVbjzFc&#10;5jPXjoQQ1cQGdvoq+6+k4DXVi4jUVoTAp2eenpqwhyJaa1ZrKMvmlifUYfVfhrzk+GF8bXc9KoDl&#10;flvqYkk0oKNkySAi/JoXYz3jF/hYXb1JZwts9/3TuE+SwNWafF+zkvn9GG3mRls8r5kEF6vAFFwq&#10;1tH2eSmdOGSCUp+D5hUEiEdtxsU7rP7L2CYimdkI2lEEaYcM8Vr7+4eA5oCvE6NvcmXtqun91wse&#10;2Uod5ITbPr16snDIbnKB2xaIJMWaFUWLiT3b58W/R1yGd7tCgIeCMOv4NKGDa0b6TAmCZ40Musen&#10;ikq8ausnZ+6maxNAqUJDppUN7+tU0Zui2ryTap295J6tGddJ1TKRmAGRtI1UkN7xQtgZwPtjmJrr&#10;xtDN8nKmh5BR51JTUf4+ST/bp4k1xEbyGMjbY0JKeap47A4SDyHTMCq1M+IK+Fv7qUI5m+VQlB9u&#10;m4E9WO2/3uY5ofXpWi2JBIkO8N3XTFDJtevc+43ve3vMxIKTQA5Ln45+gq2N50km5EOCRcKk81l5&#10;Gz3Of2s8wspxhwqmgFmP69DyLbni0yNJwJqGD31lePTrsqxZs1oUvLbL+dB25gwZD2tlFxHB2HCK&#10;xSAleKCcFId0UEzIcGdHWRAgszasw/LavVpkvY8Fjgk6qWqjFhzt40mOQbGJSWCHhA30aTxKae40&#10;pTiql//8fUImhQMObMQEP3xflwAnHXLMZicMz7uv3quW4ywZ4CGZDCd79echawFR2agXc0p3QAQO&#10;wN6NjXqGjL5jPnMtqYXgiAD6WJFvuYlJMQiXczGLNzdAsoz2rorwVkHXH7s6uahLdaLpBRE+snEQ&#10;+9JX2X/5HMKbTAPkcaD9dMhEydOS48RcciJlfzoyTggyMyofQm5cSpUzHXJjgHDmjUuhplRdNdsS&#10;8vshZJyt6Qhn9XC4DducOpMQvU04rX1i4Ch1FvaFfR7zfghZua9J28hftqp/Gg3dZXv4fbI/9Nxn&#10;/K9QRvB1dNOILDyETFTdZ/eQVjuK95K2qezZPT+tYBDmFpbAM8iKCjtJAfMEU7etWRcrWliR8okJ&#10;3h+TO5aef/QdLj4ajx9Chjot3Mk63TpswpGqTA6W4fKAwjbFv5zKgW34EYUuY68eQiaoC0Vqpwgu&#10;U7S+LQo/m50SxBaTURdkqe95nvGyAfkFhRFw0k2/AflQqoK71WYy6Qp7hBYPC3kP8XbL3O+8o/9K&#10;TvIf2HbcC1++jJWVh+FnIMchPy2/bT/u0LpK48a8ZwD3GbaFQeeyo5huTaK6zcaB3c4z6bnON4F5&#10;kszzYp/pF6I845g10mbbZ+i1iqFIXNs6UmDGYl/nXpFBk1z/4Zoxqe1LoH5ZWU0N2xCgiVf+jGBS&#10;k8KQkt4MQjpoeXr7IeTVK0AUaDuw0nRMYXg7U1kvyLSMIV8yMIZnTkUGjyGzyRUMOHiv14JGFe9s&#10;jAbfHhQakOlPKhb/HPLi70TI7WXCuIFcOYC3XhfEts1oMSTSsjmfzyGvXk98eZvGy76Xk5EusPDS&#10;DpmT4brBEfl8A5lzYQclPeIvrlF2wAdWWbobAbZY4W/iZud9tiaYPAS3sFKMxnniNM18Io/z3xq/&#10;REHZl4vGe+RU4MxWBO5PTKV+dtpjXV/SOVV7rHzeG5x+yKsg28h5CGSypHeL03cfTaaQ67/IexeX&#10;+S6jFP8m4zPJ4NF4zSj52JjRnkf5ITbOBcSKnY094xxMP99czXEXiPa50AcVFMHeZeSajqDo3MbB&#10;1mQGKYc3Z2qnF13pZDySwfyshkN3c2cWJvTC/bp9pv0xnvyWNS8NsbIyZuT7wmv3mS45C/QGYEOT&#10;Z3ic//okrOPJQLlEzbbxDX8Vj2dWHnezZzoweT6VP9BDB+2jlZRQvL9vqS7rOfJBzyBXBn256gA6&#10;kdN1w8QH2kQhQcombRJAqnzvSZsbtF9YBtluiK5kZE5bG/A4/zXelW5a1A8HslTxOP+t8eiVqefg&#10;0NWpC1ngcf5b4wllJsWC8IxfLft0GT8jMARvpmT3uOO+yulbsyLk+rVxxOXx4SyiZP+1LvLhLN5A&#10;nvPFB8Z+CR9FMngQCr1o1LunfxV/FKXdWb5eu3FK7V5xAVR/PLnf7AEnOPcMt+9sm+rv3qwM2Wse&#10;LA7VzwqEtjxGCG0Lhz1aW4HqM+X3wjXOkAlSONGLnhrJCyZOFf/LiUHilAF3lN+dmQ7rw6nDMHXv&#10;XHglteU+Q/PU9W/lvpDrbcua9/A79Bjet4/pUpG8ab79DGP41ua7MOlNdWyQqf366sejPS6EPoW8&#10;rJnspM313SaGltXbreECWOZd5/YpZHJLknNNqi4qWT+tGtYtp45LtHQ1W2hqMI83sdqVPsjmJgbd&#10;CJAog33yeK85GTsZIIPSglC6SmXKdZrqv0xhWAA+GQellSQfO5VIGnCy10SJiDnXjLGB9yD5RofV&#10;fxVkTPmkTjIvCFD2NeMGqcdwss0nDxYcDcAljy7uE9Vh9V+GjMlvZ8MhV4OKPPhLbORM2Z1rpjqg&#10;kpFY85s8BBXhOg3kkPpCbJW04oDMhW0UFHaU4J2wJ4NEX3KTnmObTa4cXIIweUtqLWrNFyUfCupt&#10;kLFCXLNN/E0pPS8g93exyLZPw/WThPAdyNhp4g43gBMkZhbTs/OMSFN63DiRROpgJf3TOAxqI9Xj&#10;b7Nq8A+aDNgKolMv1rzonjOHacH2TN4V4AhNL4+nfkxLEImmkMadmi1rTdWk55l7sdtpF4Mpj/Pf&#10;u/GmJo/r0Oot5ubDgVDb9d3lcMyU6VpZO1pv+QVBPKcfyuGwtWgj2dHtEqn4wdbb2Am5XfbFUSac&#10;jcSf0RH7o+vVg7MT2d7a0mG5FhOkgoRlNTIjClhdXWDTXAN23M0ztsldtc5DJe1efwUL+W2n1Uki&#10;yfi0bSJV0TvcYfVf3mcZvZZmZZHPjeRjFjkUgeFv7GteH4PtQMlDbC+Qtb4t2ZPclgkZ7GyuCqrw&#10;HKpAL0Vvf4PtRcwiUWjisS1qSmH2dC8MW+U/6dW00nqxz4vuQPJv5pEu2F7UR1TVLYls1R6adtl3&#10;9l4/pQSYsPcgcNXql+dgaqfmCUEdjHdqGeNVQfLJWtDoPD6Mnjls/uaHeZE6nWYUjgn12wg4c159&#10;hTk7qUDBoiiRYM/WXcRYtmccz9re44E82FSYKWbMbluPqJbQlEptxSJwvGSPL+8ffEk59nqIPktO&#10;SZuQ1L14k5L7eTtSX5lxlStUOmkY8RKPFQHyKP/1aDw84UKk2ps01c+7xWyyXJTR193av73MnvS3&#10;nRL6KjwfFLtgSwd0fETksj+k6r7Qc9u26wq3tgU4/FMRQCWAmbeHKw3iZvQK+8o2rGiBYU/+IXSP&#10;FvHxfJA3nhdkMXrq0P7m/fkgHUruDxGW/LdVA/LN+cC1CNccb1GH3dUeMpOJxOVDXSPXcEHSLQw1&#10;3iQDbDx8dj6UQZqf5WT11B4VESIh9Fk1MNnwT4A0verwjrtukMaVOQChnmjLoVl+h39U6dRAGa1m&#10;CR93a6HBdT6eQacLzweMx+oPC5Q2EgwAMth6zhMaUhLKNxg37IBGxI6oeLyDKk80rq/nAz3BOdMY&#10;JHs+E7DY30lPGyToNdNryBBAP9kg7aPZ21Cj0ImURb7N69TdTbaI31GvCr1jvqreLMk6lWsbjsP5&#10;kATkxByBWJYV0Pr+9F+JP3XdSZjYSRHlrs+iCqaWrdKwrn2QTuV9/sDLTzBVKJsxQi490k1hyzrp&#10;mOJOmYisrecZcWM3W5HBUhy4Q+m/kiqVjh7rJE6ddqzXSfqW2xmQOa7gzDohvKMwQlHluKHrBR/A&#10;lYRVqze54lARmfWzRKrzqBOSJu7cH45g1ngTZhdM4hnvIf6Y3j0FHrYtw8sAH9Nn1UcBBaUBRde0&#10;1SDjO959BlUGpT+MSsfurkuVRREYlEKwhcnx+lZTcs5/Jj5fwPbjxQFQvDxWIjXOu+JhRxpQHMnz&#10;0Db35XOjgi1kUmSUTt3WMNzLAyCBSZEoTy+zPIHFqHV6AgC2Hp7E7h1GxZJjr1egSGM72cjT1Dl9&#10;DHO40mO2hA26FqZqlDgKqDzU7zZXAMh0yIT3soPko3Uun0WwbC1ul6XQGoMWNm2dEwnYvRk/v8D0&#10;1saBJmvGXmxcWFm+xzse5b8eXQk5SmQrJ4NHHfdNF5kGiUn36GoUVh5+oUSwFP22Ho5ZEicZ7qkg&#10;X9Zzgsl9oJMIcYpFHK/4FLapfTwoB6k9zad4snLCasp0Y4d6yckXCShn8yHF29WRPmjMw/w3h9Pw&#10;gLqVOHdyAbvq3sP818MR90lqZLNnmsrtLpEnXfYs/ElRl4+TQdJhHWoyBAZJAvxmNOcwdmVyxmUq&#10;x+2g8DbPLk2a1DCE+RS+sbZSOpIOqkae7eFk7/XwGQkoqSC2keTLzGwsmKSh2keCdUVItQFF809R&#10;BQej6sz462vrv0wHy6u1UwV2/TB2W8/GJOdMqdhJFJihb8DiqbHgQCzHjCdYMGyGzUHaxMoqdNQU&#10;6zlL/mqvYl82Fij+7sQsFZ5vcqI91Z3VSXYdrf1XInkRdScRs5xuRvYMusYZ3gkgQJXcO4FdROl1&#10;tZjpqfXq8u4paPv6tmOveGft6iLSPay/bApcsH7VEsi1xXgLGrtqGHL4GeBL1YX06TRfTzrRchiv&#10;6tSiwr3U0iDlTCk5KH+kFWbEBn4sx+TKVxAKedbeaqOLY+aq5OL2TXF6UI/RQFMPeat1f1Tm5bqK&#10;TSOtQ70Q1nWqVUM+vPcUneiIGLLUKFHK1WihMO6DuSMTK94kCPmGexKfV42YYLKmPZcJJKTWLYG+&#10;JYneWKF9ZR+sWBTIbMqJeaqgAEhEztxasRofvLqN98n03ziTxIRkKmldZL0rLhBf9yj/PY6+1rfe&#10;5sRhd6DgDjicbVLyv1mFLo1Pn4ccyCgwn+bFaFSV/PpIgP44mpyT9A8j6eR6/Dya0xqNWwgNqJfF&#10;59E0Fst1osCWfDYe+64HVkng+5UFwLDirVKRBFtKicfS1DyDkBHgLT6X+3HJLn6TR45HybfTYKlv&#10;vRwpQHEdIRC2lFSODU2dYkKc6ajqeKT3LDcO6sLOrm7j4yaLOT6r8rKm9uCLcf0gloWaHMUedGz2&#10;X4FbFHy+G59FhexJrOR+IoXHQ9p6beUDCrdkcQEJmZRKH2F6X/N86MaV4BKKWX6jr1LM5RQLTETV&#10;2XTKOq9H+Vk5ZVoKdjThXkrzV0Htrl6MGxDjpINAkoWP6znCJI6dShqxRlUiLSSohIvkfepmFe5G&#10;0ycmotvIk8iSVyA9opXlOupxjUJbJ44hm4YH4gUMmyWOBqpmf5y+sr5v5A2+OePfcJt7Xo7CzqWx&#10;Y26q/C3+OXl5n2XyB5yGGcfhLapNVvxzk6p711K9hzHaH36pnZ1wQf6JUl9O52bDBdp9lj5jaiTD&#10;Yc88yn9zbiouyBWRfl999zzquB5kqbGA07PzAQQFDdRiyurZ3uLeyhZKnytdhd5kBikNKTV+GDRt&#10;UxuasJBTZBLqlP9xIfD/aFGaDhzSbPJS7gsNe72JFTViCJ812eUzyuJR/puj502fTO1Z35Nx03ui&#10;iTa34QmYx270Ehzbjgu151et/FsC5Qlf4x2nGGG+I8mTjrwO/431wMotz0bemSPHHnWiCfaSKxfi&#10;1FLl26PkJDFCZvFQwmqI4FrsaH0TD3W78dlYM+ycofh+7A8HH6L6vB6ET0Z7dN9fpOjdngh8BtbX&#10;GE0G3zffxlmVS6NHf3l0PN8jrghkpqUE4aoTzEKuivQjHwf7u8pupeckb+RadhS/Ez84wlxkgEpg&#10;2hEhO9j99HXDAdbLOqFFBtzT2xEm+R4pTXEZqhtX++zoTxU0vh8AGL8vPxkn6glN0EJUzQPGBx+c&#10;WVSSxKS4AiI5MPlp3xBkcsgPCCR99H1DBNGkKh/iGmsIRr91W9bB987rOeGQeA8WXXxWzrzmfVZy&#10;qRF8ZcS0sjbfU2GVV9ih9F/Jz9QMJjGJt7dfMkA/JkpXYkKjecG6qWRE2/2pstE6Ox2KcZzQKIe0&#10;NKGH4+V03ktjMgPk0R5zITKitKbYxM/iWK1tkcjx2mhUtS5BIU61ztAuc0qlrC1Uq6uLyLXPp8RC&#10;np9AyJPZ5qso3ptjEAateuEBFj2MGTSw2sAgA0STrvGMlXbE9l+BXsBSuegPY2VtH4ZS7cAbRXcN&#10;7F+cZ6l9g4s3eZa4BhS6TyTLD90/TCF1KjaolWJ462rv9rWv7wNhEKJ34Sb6PNMIbH1DFzBUdy6v&#10;tyylcK/CcAONbE9vIsxNDhBxPGR3ItRwUTH67HN31IXUvmRMmL45mD7VgJJMhO6X+IKjq1JxUAwT&#10;CpXoIVQaz6cEYskhRuZKVaAbp6oWszw8Yrav7cPOEBSBLY1Jc3jLiPlmZ9SeJcvr8LzFOa8poSHD&#10;+eOTqF9NgcaNrO534yEGTMHb5nsI9eNiViVZvIlTqPFzOVrJNIuHJrCaEB0JXFBGW9rQRp/ti5r+&#10;pGORKCvcez0V6geeDJ192fgS4sV1OH9xrpniH6xT3eqTFgifdEUUXzT+zaAxWl1v5EkbTLcJJDp/&#10;Y2D3GSTVE6pTaplI90p/IvTME0Vr6GyS4nf04XiRU3heZpcvlPKrd/w4JiS0R1zzVvvjkgwnX4kC&#10;ylPhb56WA4f1BTqQ2+ajUBG/u2/pupdGRziL+P9ibrh3X6BQ3ez8Walv/bNcgufPllw0eXJnF70U&#10;AmZJv0fkqcbsqZpeJaPavDkkA/9AJ15oFx2GlhUBk2P4QhchVqW26iEWpZq3z2JrOqx1kZm4llG6&#10;4k1YMtImhEDfwf4ryFNV8U5UhqFEHbrRR5MEZ5xTz6bGGcs6aSRBLGXA1MG5oc8TTDpCEsLON0UV&#10;7bNqcBankLD11u+ERg0uAyfKPrOkOpT+K9apZqjJ6Dm+WwMX1Ri4mQ7HPMwyI0HpOW6TAvsL6ntE&#10;QyTQygWr/eSGcKm2C/pUXeA7s+B/nYYon0A3izcxMF/glrijmt4JprpMhhDwUtQ/y2oyW9bZKk6H&#10;cs6A5Ee2Ng5O34ILr8qm/7f8RrUBtlrQvypC+onfsG1uP6Jm0j0LDXJFfY/Fkn3e+Q1eUvs36ZB3&#10;1+fAsINKiO+qbH9gj0SrcGDfrocon5OL4aPPOkpRQ+psM7nAekYFxbVOORyRoeZPIvuFAxo0gW8/&#10;Ts0zOlQzw1gVPT7yvgnTBCIGx0p8VhfvNa0Mc786iUGTL/gKDNKSVl2He5EC8WzXk8b9aOvBAANK&#10;pRunBm7/IpdfOn0mpOhal20paN5JfKT8kGPeYEJlqV7StCo50iPcokdTbxCzFTG2LaORXtWQsqZe&#10;ZoebtGyvv7w5uMMzmJCJZVMZSN5PZIMbJ+pO3u6AJVLiy7TQFdM+egSTAKgqTbUrsH3c6Cv65Eq3&#10;2aUk7kZDah+au0JWRBaZPYOpbQrSVN/qzsvQ/Gx+0yGLwuE2IWboN3FClKe3S4b+KziAZKBni/jp&#10;/bNJT3NcGgm23SSHCegrPNGlyeLQhC7r7PyGikRVlAysytawz9uj/DfnBlPObHXUtavvtY8mDgRB&#10;BsOg9U91EfaoD4aL3AtZaYbLHpd5rOQbw4Wh5KiNxZCcFLqnqZKYFCpc7CVioGsSPFRgYLw5YltH&#10;zJ12i9IZZbDHmzh+GuFhjdDiOB/SHXh/iFiNCeH5eCFh+SzSOvCKMd+1NCYk/1dMCKW9HRPKeNUu&#10;JR6iOw916kIhx3WCM3tKuRJhW4oikJ4QhNe0NKZDCl8iHuZ/psozTNh0hrXVmLx1euY8KqlyLOX0&#10;8Eg/HcoH+kPpdIxj+Gif0R+6ITeExZTQnhpDIP0N1SNoQQUKfV9IiHBaESGVF7V61B7992WyNnaL&#10;5hFkzte7bhoWLFrJmC0s88Z72DEWXEBuUCs2RbkTJu0yUtbTDKuLI5DAluY582l5Rn9Y476/F8nd&#10;GTz56lyTl4iXG1/bVRO62cu+sg+0wJai6ceuor2OXWXO3/AiioB+Z0C8KKimpCvWsuXGlRaw9tSX&#10;XCyZ2ylDpXyGI4ylCvxTy9Q0AWWz2gmobmcdR6CPAQMmKuALaYVXgFyl3FF4UYfJHZRYd53ECglq&#10;1J68iDDtm3qu/+GfyqxPWsD3yyvgeNBkTAjbrXfzgIfwZtB8+RWf4Xb4SeJNjKV+tjm6ipxrx7B9&#10;u5KFG5fFxbNXzkp1+E7hybQRXitRo11UEj2b2bdarfSdwlday6NV0lzRzSlRqNA+VpiI8rL/5XNo&#10;W/1HzShjp1/qdauKCtF238pwDgTWD7qkmlgGar/GNXbJpbeTfXA3UrsjJ87Qeq76K97nZGDEPFSd&#10;t3ATSuAcgVRnyRsdq88guCYlH3JWDZj0BOwCYHVlQFydvdFfT5kiepMsFSb3eJ0UtCrgOd4kDtlp&#10;iJYmLpI6+Dk4txmLIEcQneg5TLw/9hxc/RyDX8SEqBjt2gmtwVSwO2YLR39x9zPJCmoHPd5kP7vQ&#10;wSzWBYh6eDV4aQfkPFr0lrvOANZYYycVCCyjHw+HceNR/pujCSWlf+sn5cGXirzLaML3MVn4TNGX&#10;R50oi0tEyCEY71Atsql8qGPydGr19HDZPKIY42bBOtAvdlkNF4rt82bjFHBgaYiCiYp76agEX8mH&#10;sLUX1jXKhHrDjs9Ck13W4P9Tu8d4yGf7hIg/Y7yNh8R4C6sdm/1X7B4KvCL0402so17Xwm2xDuxw&#10;0vaeQKQDGQkEIF/oV/BA7L6AiUjtnGIp+/1DWKm7NXAFKH1Gs8WFmdcQXzi/aSlWqPyE1KP/gJlK&#10;3/co/63Rrhuc5dJA8KgTDmlrY489rmlhbGGocDaXEx6K50meST6tWvfAxGU9R5iET5JnYjns+iKp&#10;BQ78EKbadCGwkQeGAtO7rA+vN7GCls1XhHdCRXkCF6xso1ENYRpjNNpI2DXL6ON6EPeGAB12BzGa&#10;sWsnwe6vTSFaH4KVFzbf8ibcoXuPKRJwyj7azxaGwdnpS75163zl6fSV9V+JyaVek2yAr3aMcQC5&#10;NgHtSKVRKyGRGpTGF+GHDIk8o5VZS/EPj35gaKqpVbuB1yAb9M6HVQ2iWsUgpEcw1eEz2AqJ24rz&#10;LCtBrUi9+FCBgUMtrUjI7FVRKl4xB7DxIW3+fmKRdlehtKNOrRMiK8H6JOw8y44eLROnnUNGasLZ&#10;UUsgOZkVgWM8c22vcarkbqKpUVD43Dmp+FycRX1VJRULbpelgL+tqFXNAfNN3fMdxHdZZz/M+MyS&#10;zxCmtl+JdzzKf4O8OQscI5186Iy5eVUedToSSx0pZzsbL5gClzpSvIaqlVwWi0MQlhnQdA3HORHK&#10;sGOGcghmvFL90LFS+eDtenTMg4zBJq7Bz6mOmk/GCBktmurfPq1+HhRlX7Jl6wKXsudDyaGqrmIp&#10;REuzieFlN08woZvfmV2vi7JDXTDGoSk8LgOruru42ys4ZXV2hHIIiGKRXGGH0jEuV23meMErv7uG&#10;efDdQCKj/wR1L/vTISVTJYhCqG0InD8oBt33BGfP6CLHLDPda7HLQ8JrFTDrUPovw5yfJb7b3fU4&#10;KmpC/APPw0K1cHbfMP5BAB9hfpbrUyPAW7/VTmLsprH9QdHY9k1XFmXjJLJXfn+mfTV6SzPgueKE&#10;FMt944oOWtg3NMHK0rciP0f4cmvflA4WBxP/Q3Yjf0T7yl9Lb630y66sDc00iE+hwE0zHYbioDLu&#10;ucnuMc9gkrORyT/E3vZ7AbAJM72CtohbiFW+j5RbmLMq4w+O0qmj/wr6JI7uW3rV/L4LPLJwnDGj&#10;iuPNuiFOnaYxwaQM5D9bJ7mOqXfCX5jwup+szG118dpyQVZ7iOBw7Q1hs3DMPIIJ9pyOfbX/1ux2&#10;paq3fA8yx9S/WVwDx5WI4ilucVtam6CiKMPsJk28fj8yO4WpKf1nOftrgF7m+FlinfaTUgNn/gwr&#10;vy0Fn7O7guk6ua49K+00ncdKBg9KeIRbbBPnR6kutaMPd4sN0lO+BxWVcT7HqXm+zjWNBDOx8wRQ&#10;7aQ12jrs/h5c5Jl6JjdSRGmerROzMh0MEPzmncIDS+3WIBPWu/m1lH6UuH3rLkPWW7VQpLWRCUcF&#10;ORswr/47osrZYgxZLJflU7olSd3piwT1FBtfSBNUw8MD5tVPiX6RPOGt+xOzITUGfNMKJa4wl2j5&#10;xR+rCFcm98zg9KP9lOPNCWLioO2soFE6C+fqdybBhqM0kADsSN95BPLfXwIe+SJenwYR3kKyRGzn&#10;IRFTKdjxUC7757uJRophGjCHhFwxi+ZIG4rgboohbBMiHpyCV6GJNzDhCWbxBNW2z0JgSZkwms4u&#10;sB7wmgVLIAQT4vwRamU8meCvkR1uGXJiHrGAvtUqb3GqxttQE6W36Y+Ah0OGC9XSNAVeGFtGw87e&#10;mgvbDKsv47YYQdaaOk/fNC2koTtQYPajRsWJ9qgPwTtGW+Rafn0TuEO5V+byUOE3TZlqJlU/6RHh&#10;3b63MA7FaPRMKU45w76q/iv1ZNV6OyUO+m6IJAnOlWSiif7sH5MJgOyrF9dB9F8JkIb9Lshgoo3f&#10;kDyAcMwVsnN9NmpC8ZX2MZHdNyAJ3aYAEeK2zxIoRRUamOPIbA/RQvIkkjP1xv6AAp0iW29aB1Fw&#10;SwJw7KRkVMPsL4KzU9zdpCGeUYt5nsE+2gN0tVF3YlqfQnCDyPXIKBUkfSwinzGhZ6d/ySvAIOh6&#10;rM63NGatc5RCdZi4BNLTiYodmsRDmIc3C7fYifVZMkU6bsk0cNIUOZEv9DuWMj8LDXW6XT57jbav&#10;yRXOvHi4ziVnA6nVSXPN9lAdX8NtSzrQXevBsTrV9F8+noTivWWXdWIhVCGddPIOk4SONN1e4pYK&#10;FLXGG2RiSqj9xDGHJI2HGJobTCgsDecisGe4Vd2nqQ9W0/eTNIY69iiVG24XhgHrG28+hIlGkGbx&#10;9QhiQahMbPAhpX123CKfk/XXyX4IE1dXRq0ICG1CH4cjoYgB88oYyWzADxUPpcgeacgy0NKEBOdV&#10;+c13POpIcThqbBgMhbktHFmIbtsnUaSBhLCeVG8+wworoxzi7rNkqVUxQS68YOLz9jW69zC93sQK&#10;UVHqAQMaFYWDhJmnR/mvRxM52qlkGX3EIXPCjBwQRoZzw6E6hKVYgEX36xXQz4iWxC6/5ML4e9Us&#10;dJzaC6dQoWG6+68pRsS8nKd8r/dtWKE4XW1bBY0A+DdF7boP3loUoyuhyN884vC/H2AxGI1SE1rv&#10;FqmRqk4a4OF8Wy4gKm76wu7Xc4bJdiT/uqrH6A+2e685Z5wz9QwZE1r8/h1K/+UzOs81btDNM0q5&#10;Aa6E8dlryh6eqOpnAhLecD7OW2LomrJHzFh32Gopp4fFMylKDfXs2RknPdO1sETHvzYmTngl+UqZ&#10;WHXGaepFFnxMyBWID2FOGXg167gOnEKE8dmrQUi+tloMCwnSp80j+g72X7mfxF4xGeJNzmFfJw4i&#10;R/qUG7ZpQxgU6eSgx2FFgzoUnxlDQzt1WAON3PP0KP/1aJacc5MLr8JoHua/OZzB9JMYS1HUPATv&#10;wvuuw1G3PJy8n03c7MO/4JIR+AZlVOBtw/u6PSVcFTa6mFO8VJRCNhQXUMUMlBLc61HJSqvsduWa&#10;OJjVAe2zpIfU7/wk90B8iwP1DUtJhqAPm2lBWYflRZHjabkPmw6JNBdFtnyahASHZAGupgKXT9BY&#10;KJaMMhhWxrPTAVctwYr3Y3NP0C2cxLj4sPo7dA2IUC4sPZ+yzhfMB08VjRTzVVa7fRjW5PXIrOyr&#10;JbeRSGG8i/s/dPBnq1XWiXcGf0uPL6syjp6w8WEskc0zAot27yGm9yqbALNzXuREWc22HvwE6cmn&#10;hkY8ed1buumwvTEp2aU+3Z2I+q8kKV037aPLidkUTTbengQi8uL2Daz6zaWmWY7Ph0j+Kwd2zPji&#10;p8XnSygvP3xxDstCVraFWC5BwKzufAaW3uz2XHFp/RYtUWcBdxTSNceYNutqEWLuUYTGQSBaTx+C&#10;JbDhmkmOSK+ZJFeItKLYPeoXt+xGbk3HeAtKxrOt7IYT2I0Zyc02X4Iq8yUP898gAsQWGc/BkOml&#10;M2NwHnaiHAQU/nRXUtBhtvFQOCBehZg2jYqoHlxxuT7Fs4fEf2Kl6K3/+cpJAjLYQJ+XRXGXa/l0&#10;R0ayJrbs47qUFOocEtWEdcWbPUDOh7rJR5X30Fc2bjUIwkZJS671iEyUGWXnMlrzT2h7+7QCtvFp&#10;Ds9WrsbbQ//QsSCzC/e85WTfvf4rCQDHkjM6yRRgURtkKDTz3zk1SM5tzepnmiiB/d2lGhvrhol1&#10;5WgMlW5pyy+783E8AsyixOP8t75PclUKZOncYRl8+j76uFehhlH2vvi7R8xxXF2BqYSj7G9jmQzH&#10;xNhNTkbeecq/5TH+WRMTsiZYzjNqQSbTzD4pTYTYZMIP6FBpHoMcBp3uj0nJSmLCkHwHmSoVs2c8&#10;Y8qmXxglsbzR6yAh/9j0BRLhCQHVxCitOHO0M7ZJBnPYC5al4rsGeXk8uo81eaUUfG1AnBAY+A0v&#10;vYE8Zz0vzJobuVzopth5d/MDGX9EkgFtSibtdlj9V9IxHkyhMGbN6eqaAdhGffWn4V3dfcxjtH2/&#10;TSLBC78X70K8xpegbOhcyEBRvZ4yx9ucjNxneEbGuS+07dNVqyWRJ+erFqmxw8upvcHRaMwxcKTL&#10;3rYUExijs9lxMYwcykY2eJTBarytTNIzRe4zVYpXWjGo++SKiRaXmV7H1yWg6gx7sWMu41V67Vlx&#10;VcbOj/bxsOXCnLqrf8Mf+/7Im7fN/wbT8+wrFtojzxvJwCU2rtOoEeI6y/0byCuh+5q+eQLXY4It&#10;1lXk7QRCmG8gt8MN5O0crFwHttMNlY3rANn72FfZf/k0YO6ll08ZfAr5N8JFySqNQCbAhm28X1BB&#10;8juKB73DHVb/Zcjru6Tz9cgJWuLyaWkEO+RhkSXPeoltHWDzjQO/Wx+TUxXurEkGK0pQWsJYvXCd&#10;85p1+aXxhU+xBy3YyGUzkJ47k1nfVk7w/3efle+67fMCWevrlgkTG00GkvuN+1aCE/VV9l/e50Um&#10;0khzS3Li01Pg4v7VBRWNAJeTQf6lsvdfQJ4ykWJvDM3t0/idkgyo0lKeZYO8iD0iHjSQegF54ULc&#10;FrTlejfBhev070WiTmGi9LF3Ohs4TOlGgt0W10FnG56gsZEEurYIFsokilXKKTINZYY8x/aiiKoR&#10;b4+c8WkWVZ8mwW58uk4VLUjcM4mANMmTL/aZnhsqHxmLYpuzEez8tNKHEyW/IcBQypbHaBF5JnGK&#10;yHf+eM2EYyCchKzEuuZBGpVOmYyiyjwpaCuFjQusDVmdWV9wTyqHKuVDdZgbe8SEdMhiuRt7rrk9&#10;Bn+v1qws5VjzH/U87seGY0RaQz4mZWuTz0SCXSJNNJmYwps1E/Swbo6M3AXwajejhVMU3LHNc5d1&#10;DD/UG8jqtZ77TNhx59vwdBVrDQJETdtVFs4Zbdzzsfo1Wm/q/LL/Su6pTFRrjqdP0+gJ7hGQDxPD&#10;ZM+IoVKxcFe8oO3vsI0xazI4bMbipXi/zyMqE4viZst9I5W75c2ggmInfSwhW7x0qZ2+po7f/svY&#10;hm9bPmNvbDUtpBmNmP+YmNyLmzakHp62o3AP5yVJF81g06rJXZJJFR8lHymEwb2Wz3iSgT0evmov&#10;jL97Xhm+AxtxJAwo3NFYkcK96c1GButiq/4Y/41hsrLw3lxWdoaMaeRTO5C2QUYmWcM8oZzSVkuk&#10;17uJ7mD3PnoaCT59UdpsrxnG30t4eLjMm1SDF1FNCGVBJ3JhF3Z0+MyuenTIxS3fnWFQDiZ17rB6&#10;m73gF0h8JeQFNSGFe/cnto4sAG8kEarNt0gMgEXH23A8pvGcX8DW4YL5Lgno+6LoHuOwhvoJ9zYN&#10;iIw/vlVbMQ/lLDyWwjRo/2PaZklbigyfZs2JEtp6kmHeyIAGEa5XYVN43+epU3P/lfxCnXPMirhq&#10;OxvklJhF6XRLO2icrob9VNFHwzd703iFVgvnNftcGyYSoRDJDlcRq8edZ0qPwMQRzngMzG0qlBy6&#10;zyOxqa1UF56IEpohAg5KVtU+O//wZ9fcqkZ8axyGFUcULnZHJT74s/vu0EssOY/OY3oCL5C9duNI&#10;pzk8G7xFboL31OP8N8frroPKhSLceOHBR5wqTpfSAt/Uz6312w9KjSqcQzvELRak6IZ8ZTqpMIjR&#10;Ju5E8ftMCc7lPZBsA9Fqa24e579eWYOCyjT2fZEu55WtU0cORpOAouu+cELfnZgaNuGbb+IEXJrm&#10;S0/Rh4E8zsSEjChJn7NqvuhE26iF0IHb7YFTbpocxHShlvOaCWmYEMn6JyO+fxrKJMYU28Vuxa1A&#10;c2LwDgfg8GNSwKS3L5D33SG3trL30E6/iyDgz4J/5SRI2i9bxd/139x94kMYITkeAV/NjDzOf2s8&#10;OAhNlTwXjqY5kscdMYdfSLQfqIGNhH5bqGFVjsSOm8w3fQ3+LLtpvK1i4Decn2iqOofEuwR0N8cY&#10;hTEk7ORj4iibK/GLIHCq7Wh6pKb6bPRVeu2JI6KpyJP8KCHrWM5yovbx4D0NX5ZHgNU06XEdmqHo&#10;mOdO4PFLeVg4pSpdNRNj4aOhZ+eayls1THqEUbD2hBpV9ZDRT8gMvuwaCM/Ufz1HSsWzlZjG/yMW&#10;FjTvcf7r8W1WHNRH1IXtrmZjuVQFqNu5VMPPVJ85SldENeyrFvOIifMeUJyXfgU+TZ1Q50U4Gpzm&#10;KDokdbFPTGpcnlV4fbbdu3CEM2QoJhOSCIFQLdTSCmFt2AzJi5AyNO/pkFFrM26OEILlO27QYe27&#10;Q3ZR9uRnN1WJl5jyOP/1bqLEWvoxflYjeVyHlm+plZFzWKWKbZoxzRisypECQROevtmEa9xJlMdQ&#10;kOfYYXkGhvmHtKVI7+Itb9T9iWVhvr1eSRpktm+Y6NAM5ZeKVJJO1eWzJyTg/fKNzPI3oZa0Pfsf&#10;bUwsCRBiWe7+jFrIMS0Ni4TT1M6KVxADKQ0LS5M+9R0yeTfmNHTlfdMURckxqMCxZrjMVrHHYyaW&#10;aiNlzZmDNidG+lVmBlH1jMC1LtPx23cTpg3M5IwY9+nOu91NxpMnmqknqJKzdtff9V/vo0i0vk+P&#10;V9OYx/XZ+S32O40MdUJPLM6lroiCz26RTIpGMRkTj/eYuIGs2qh8F0YEbuDChszy+bSXg3uhu2VJ&#10;/pFun2+jMRVP7rD6r1gzghCTwu9y2UDX1dRLku/lp6H9SKeYE1N/bT+WF9zVcx1W/2XIVBOk04CS&#10;eIriG2cG13hR6tMY2BtKiHBUOpRqpc9eMe+3YWI8Z3ckumZhIn2WdgoCu10m45Uh/YCLQJ+EGlJq&#10;yJvUI+LyFrguIzK5mvMVQsCm92aTP36jS20rozuxnB9DwgIcibLNdB8/Ux9H5V1oXcsJPO4ZPn1n&#10;4/AW141sU0dGes84C1sTAplPTnnnbUL91h06rP4rd478ZlcV/KBDAhywnRAl2lvppfYDrG2P1c4s&#10;sIMn9y7L4AgZyU2rEL9LBXZf85LYiruJ/Ol9YvSEM2S8xm8SAukP7hpjubmwlfqiYAqZYCPIyj5f&#10;mQaRSbtYecw0x9uPpBF3zjPr5Aq/0OfDw1/HnrZ7dugdN0M3IRXGwIm5b8dv/5X7jDZabQ/mTk3I&#10;ONrMKH+hrXV1Ds7I23l2cOjfeem3s6A4RO2RSpI8X4/zX89RWa6pzZISotbBXWc+rwz/gZVcuvxk&#10;juZcGXqvDTACBmpt1XZTt10kTyEmqC5UAbPD6r9yvtx1p8jn4A1iuuFvKMh00VDcNB7D47ZDLY3S&#10;ImCklpoHdlgbjjDa4EL+qOyXDUf7eDIe5s5pFtv4Ds07IdvbUxfSmkKGH56uWRdyqIWTBK3+IYkX&#10;sbPnOCUY9LMYTtHA/DQMzor1iU7xUML9AnKR8cOzCQ/GZ5CzNvVNyJgx1hXmEVgeq4jJbxtjDyGv&#10;h++wZmjLpha673YrBlVqsnK8ZoTDG2zj+LcdRqNMLgLTTs1FqQmr9/kgHFTUYGzjW67z3Wmq/zKF&#10;zYvbjuwdV0sdalzeXSekrTATK8hM/IXEUyubQudJsKwi7YoSyQ5Dljx8wS9w47uLKg4z08jENjZz&#10;0Tbu3J4GzEygT1OYRO0Z8nb+cf9jEiR14JpDt+s8dR+/nj+psIMivtNf8FLhqU4oYoubsJ4VSlTb&#10;wIPG1GvhCLLJo6hfutHMjnSEyYoXICGD301w4R1xS1EgI9c2yKDcluW4qcar7bD6L3N/UldqPyiL&#10;iybBc1FsdXaIE+TLY6LmmSmgVAiK0Y48ctsdAkcOFPEW//uO+6P1TihQgs+Jv3tcGRkq0i2CE/Lv&#10;oLRaGe61siBIR4H7NKaxVBBKeSIX/riyM2TixnZKqlS/hx1pdFctKfg0MqqzK/yNik7kvD2xZzxY&#10;fbNKATosCgu9WN3hMUpGcf96/Azyco0Ji0IB6SQKI8BaikWpBqbHBnEiEJfLNTMHTJzn2MYSdD4U&#10;kHUbadvIpViWx0xjmxgsyL7e+fjhmmcF7/HTCEFvBtobllufGGRgr+d8fIFsGs/zSpWE790STFrY&#10;J6Y8zn89nksq7bNSgyC8MZ1zHimY0kbyqHK7pIx2pI2q8mSUygcP92MdLSLj5ZueO3JZ2Rny8d3l&#10;01xglYxyEso3j59CJiTmRdEpJvSA5dM4WVKLmAxheUxQK/WXeagfQob6TYPUAqMUNELhPlpEws4Q&#10;JmTEd1blKlyGlpU73PHbfyV1UPWu/MHkNTKuNsjEFi0QryyUSN7sVkCjgTcW+09yVRxZIA8x352L&#10;wmIvkXZ9jJPTHQFYM4f+hbaI9HR+GseBY9lpmzT8amR3ejybUixvX/Z5P4XEKNAHEs/LfD3Of3Nf&#10;1O2oGLVuWDY/9Ljjbq6Chfi+GlavejB6ky9AQ5ZLOvbHaNGWWmwrdy49pyNYqPwPsb6raqTb54rM&#10;rorV2oEIsazriIJH9VX2X4kpQnrl/JRI3wQL+a1qNx0TOzzWFQyWtfX4u91EZSJxxh9lr77hweLu&#10;jtWNOdrX8nk3cVKXjl5YqROydBQgsRky7h4BtXkqmDCF4OCXlR1xuvTHOamb9CJXfULg9C+qUfcs&#10;Ydqq8jgfI8ut3XVY/Zfpfl4Sxuky3dealexci5Jp0de8dK35dDaPkFct4nTsFzXh9HgR9YjYnNgz&#10;bC+dbJi1351rxpSZ2L6yK2irhENxs2eQkfJOahUXRX9vDIHeh9OPd3iMIVL8oh4/hIwLsfwj1zWT&#10;XjI/fSUDwqVTXpI994bCVt3kwCPlbSlnGKrI5mcbUsukLzeoT3Knqf4raXvVcckUUyypceeVhUJt&#10;m7mCoPZlFXgaQNkLHgmup5TXjeYdMjltziQn4oAvoIsNbnhxgRCRGDwzL84zEkUNDAYvIEy9N0Ig&#10;6l2GEt5oFc6sKCFLS73T42203a8XaybA55xb3BEIp75mHH+VCkRDKFX2NchLnb7uZQhr5hltt6AY&#10;euSmU5H+UmydWvT/4+zcdvU4kuz8KoQuDfRon7gPwmhuxrB9MTAGGMAYX25TVIsAJRIk3Wo/k5/D&#10;7+VvVWVkxaq/pFr/eAxQu+uPisrMyMg4rIhUZa9xZieViqOJjXwTHkec1c282t8pqz2q/UqTAPLi&#10;RBnTKZvSEwbC3jFl62yDO7qqPkNtS8jzLytFqnrgHDfOAibVYyRodaa3xx0SQJjsCjuSlVUF6eDM&#10;97t7B3TnZuowyv0VdW2zTZti8EGDGuU7qniy2SZTp56wy5iJ5+pyaXs17fRrzGrq7WcVmR6gJWNK&#10;QAuQGsvXGdgcJvHgfM8lb84ZXFcVoRN7gLOPGQya8APrd4NpW8UgGzNiVVWujIC7bZevngtJ/rTq&#10;rWhVdwATAwMxODN7I74WcgaHW4FrBU7XTNnGWaiRsRgshQCGfTFouTn1kCpWVpPlgnPZY6vGFpYL&#10;oVhniryS+muue7F+V/9uvwfiUb+HS+3d+l39W78HllHoCFLrI6nDV9Xvjs4RcGyau8GFCNdesNiK&#10;AxLPG4kPmOLT4qvPzbL6yMk1tjaeN0iLosXTXPXxtgboq0IYU7E/nJbtMR9eK8iX6RaGdTZ9lP5X&#10;zRQRw9KKfMbONwdzyJSMDyMSqliprT6owUr0gHLWORpzFmy7HFFuAdMNVP3VZPOnt8j0PK9wzTnm&#10;W1TqQMyzE8l4X8MZsFEtJO2EhEg0zhxrU11TWbbb5Tfk9ApvQnRYRk08ZuJp1feK/wBd5rt8UfZD&#10;AHEFRmO2OWbOEbb+KmFgKISMzDlz4pdnhX+qDo99zNSiTSAMRZDqytceo3F4XJxfQOjknEHJgEio&#10;c0Q3uthsA4Th1UPClNvaWWcAI4UmXnYV0jnuurvQL0eyTdZLyMJBi5rZxZ3UGm4DQ5GntylBf0M9&#10;vhuBGPWJIWdF7opWN4PZOiPaIFHqwy7BP7LLK15G6k/6NV1ncpC0UqnpZCFdSa1JosEZA2qU+JeE&#10;Ue5Itnt89waqyMbMrc4AkdbZlp+72hrz1dhAmuFlIeVC72Ybd2lG+RQj+QNc0eE6m9cyaSdn0jCI&#10;YHGuV2+Pe5RvUmdjxuLaYBEzM9VeLZVanC/yWupTNR/LDbliV6nMpNZ5i3xsnFWNVAt5GeIA679l&#10;0efjcMxoki2XdxEeoeZsXsuhZoM7TcKmqrIeIiC1GBlnesqgDWo6L3J5yuSVqqCGd5/qg93EW26P&#10;Q85oppnonl89Z1udNrckY4WEtseCONTOuDJiBJZ421WXvq0wiHX0H8y2urHV6b49zsaM9sPaq9m+&#10;2LD8D4Q96/GFbKNKaHI2Hs/A5AXnssdWa4RDCNu3XvqWK+D36OH97xVsnb8v1x4u9bv6t96vtl0V&#10;ZSCYNv2h+l39W78Hv1XG74bgae8/1EeYMtXwjzy+kjx2mErtTnGYoLgpLUgSPZrGzE0M2MXMHXOW&#10;K1qzfoldADIxfbZLYBuZqS10JAxXro6ANukGgFW5owDcM8egJSxTT/VHnw+4UnRcT1HG+WnHAT9N&#10;MWLVu9JyVNymibSNzPBQoWSZNEqxXhHGJbjCkbJ+MXb5rpaePKgs8NVi4ShHSzdT6hk4TllDOhJX&#10;3zZaXXyKqYRwunadbFCrcnNWtqh0H60aztV2RD8pDZ6aFKp4rmSrmid7OJwoE0s22F6giZ+xcSs9&#10;cWWEC2ACC1gvVgMIm0bM39FxkxAAq2f2KpHLuiUQ+PB1o0Wt1RmzIY9rc6qSeZtkNJyvLbtgfvJc&#10;oGxtWZ3aIpfQZaI+CkUMkdobdZy380gVLGiNAUVskZKqlmY7LPq+ySpZWZDGpYoIh+/MWIXbyk69&#10;FldMSYd8kKEx9jqB8A+OwlQZyxlnH4aA1y4CGiQsfCrOqAms0xoUUa419lArrKrQuvqKcDBTYpJF&#10;fAhxm9QolXwj4aPjRdSgLrUzdUlbDmYGoueHEWm9KZFfsHjHY96fYJjlFZMCeXOK79LdzBMR1BGS&#10;9d7Dc0eBoWnJyouzzcqxzktLxV8eiBzJsyJhg+BGAkw/BxThiHwdwC6velwndcZZUTo8ylWCJ+Z5&#10;LhdRic2UOXiMeE9E0IQdh5z1ujmdTLYdbOxJVN58rOnumlOPFZsa312PQ85y3Kb9tAywb8vFQJ+P&#10;69VzSvhSxWn+Q5zVgGVao+Q7XPMClCYGNsd8+ZgM/MxGa3ryaBHdKMgDzq++eDXmt9rg/5EYgCri&#10;Rtd6fJ2EkamrDklHdiT3SYLU3796zvZyycd/mPO8SwLOFwtJtG7irzCLx3RunO0xuc7ckCRhRvC6&#10;zoVLzLw6MG+a5OLDwK+qCmssxnWzbdl17U7fVZyTmH3j1TxcLag5ZtUjbHoWQT/WzofaU50qK6Fx&#10;UGODBaV+TOugpkOwcQajOj/synoTEilEVuvVCguaqpDLWHmtLRy0cQbBOoMMcoGvWGcO0VngdnDM&#10;CjdaFg/pif0hDT4Pq2d8NxGFK6xoDriGawHV6YFlsgW8vEQIcfR8BwkArMLadHzXGs3MtCdtGdUV&#10;aV3IC3eFT7kVUGB9jDOzAxkJRDO15wzdXXCuc3p4sECGJm4VG3rcwAJV/a7+rd+TTywbRaCQNUzX&#10;fn8owXI3atduztQUFAsrAmHdbS3auxFsqIGzqa/QziwGrZaL9jKgqSLaMtd0YPumpmnk9MY2B/Ji&#10;To/HzFbcTNSShG3MgI1rSqRa9nKEctps55LCkDNdZiZ48MLbpgUgry4Rvdw74Nhn7egWBMg4K242&#10;sYUYOJ6/IHbfoFEHj3XpWC3GtfqCm/bK5z5SRdvNM63obi6GzrBpO08VGo5ZQfP6arxdd0S5Bomj&#10;cj7WwWAqlIx8dXimZE+qPPdUVNYzjRqcvDUmPgdF8W5dC8arLw4sO6Tn42zM7S6pw1czkLlh56u3&#10;D+t2y3wcciYnUx72QeyM6v+t4ujSMDFA73yccdbilAu+eSFzUPRF30orpsG+PcYLnfH4ae5nnNXK&#10;cbNtFXkzEWI3byrukrOSo3O7X8sZy2Pz2y45y9AuxSxjy2WbPGnzQ+pxOGY5A3PbXMg2iRGa7g21&#10;fllXLK029+R0lUPOOlpLPV7uZ7A+5DeLc23Yuc5krTeb549le3eqQkW0uV5Kdq+iBvW7+necwlwq&#10;OJOim0XI+Op3hycSgSEt0WpASJy9XgPUxUziLvpi91ijqYFLzJbH4Zz25Zq0c9Lo8LVN+RTR+Xhx&#10;0idnLe2hjqyxV2weyZ0nAhbgRaeR/e+xMuaBPA34szmlTxi952pOL9Q7kA/SYfW4zP5tZMjmzIle&#10;KafKyE9zcJ6W26uZ04LEbMf4fKxo3bZD2KdX2OZLYKO2/Yyuba9mMefWvTQ/KCBozQgqspfJEZA+&#10;+I3pnJ0KNs6klaeSvbSpaEVI3LCoyyILOWOPT+kn7OnxBcLJEwsnH9OrCIUmL42yXBGUn/HtYnZC&#10;qbzYNCzdK6dhTKNGQeNbuEWh3loHzo/RXz4aLqk5ropZZ4q65H2ygH4ipUfU3sJHyzUpeEiDlpzq&#10;9BBcJ/lf654ljkL1RZFepBKwJ+d4Jhy2Fh8kB7uvaBlt7iSoNWqtLa2CRq/o+WLBWevFF1gNZhWv&#10;abC9DgVCb3I1pVvU8QYgKbYU+5IRqaeEdm1tqUCeakcQq/VptLZ4txu4hD20ogomWwI3M+2FnHv0&#10;mzsc6pYKXQ/CZB1q4qO1xWucgXFVsXnUERDhTIkK6u0ipT7FpZrBJQi+mYbzj0nnaJGTsum2F29P&#10;yZWMlReG5IqYDTcy0dtqXb2D8ZAyq+11MBdk6kourp1kXIjyOTl5dmApJEqdclaBm1ipOVryHnWe&#10;gF0ccpGJFJNTTvbWbGq+mBbqc3sRI/OEJxuILpb1UUSYcuVIiyRayhYp+Q+zixnO9MuOJpl9OxcI&#10;8+AKkSKjUHqIjmqjLckcLedKnbuXWG/bBYqn5cfuI1nL8upBSqkHQVP2j+jksvIPnrLj5wbC71nT&#10;odHa4tBPoLaC7L56hKzqckk1XRV6oH8Ucj7ZsiPW/GDGlq6M5XlQwLcDWXLATMgWURTVvDa2ahFQ&#10;MSrgDuo8k6oLgeNqA3HxgTBS/cUASUtWaXgJesaectlGaWxFWNYFikarNq9lmWykJVJknKuXceul&#10;uT0VrHzdBTi/6pySjxYjcmwgoaPcsST4W72dYUug1/JEgLNms0FFla9ImRCupiJgfDH5RGyjP5pk&#10;jvk1dztHK+Dk0GFyWK6QZKE95+pxynswm3IFrjIcH0Wm1SEqbwWALbYcGleEdalwmfaQ7mr0bByV&#10;czMZJ1vZ0wak+gUjXzT2lZhxWXylzvl0JKNPMrCLGT+XV+KQG65mm2gQet4Nvz6SZN2NVYgyOqWq&#10;NrWtLYOB1xgPitJD2LrWtw4+EukczYeS7H7bPQjgKpinu6C+exX/+ln9u5qYHMazC69wWFMl1c+O&#10;bBdp+TrNySyynn1QmJ0TBEYGHjyMPWWm67TgGsPNtXdG/tf4Vk7zssXAQ+xuJ9RVjjWXHPW7roi6&#10;0rP80hs89yv2CRmM5zJ4CVrtYNHcBzwzbMzEruOlfRR7bJWrC8mpyR7jpPqnNhf4O+Klf76EFBpU&#10;wvVGduP+54dzqbtr1rQNaHWOLSvB1gkz8r/w57Nts+iuwpERJ1DDyXMsl0dsdcHiSO8CNwdPaGx1&#10;1eJIR1JmAVbBIi5oOpWCafPLmiR2PqbFGflccpVddUR2ovqZE68LgPdTLY24EQLHwodPo4mhcjnx&#10;dANIl2/lf4cy5yxhbx1/5SFbDsyh3agiYXJs43D8V18qyjFQv84WwRy2H3EQksJXsF1Kbtd5Xa7r&#10;8BdzLowzEVgK8HqfC8RoWDSkMjhPlk++kO/D0bKFxwGjFgOE4vo0SuxGRYA6cvGXPyUtuR7UCosO&#10;IGPEFmmfV0eolbg7dMCHCwcOWwExO1uqe7bRzk+O2OLIV0REpX7qFNDOAUoHCw/K2USZq7NVu9P1&#10;KGYx0LxXrK005iRV1tHYEh6qSSb8tWuVwzRV85Q/E6naSGPrYEyP/lhIKLbjvsvL7uccJaOrE9YI&#10;GYE/P63uEEXuoFlUAGoHR1/DYQHqrfXv+Bju3qMlwvJzJpU99ac/p7ZGZtv6c46m6LYbVEA152OJ&#10;qT0xjcag5oUfFO6gLPr8I2JVjaqrFtiH4/t8v/iguFed6Mj6lXzj49mgAGKMhquSIhpg7ObAea0T&#10;p6tEhrdBenS5uq5Jq25NHj2/FXMkNmaDQnvWvgaKANwnGRSG0Ai/6sJTbLXdV+7mgJ/frsgAfs7p&#10;vIh1k4PDQXUiTAk3pNHp2ytJbLmhptNyhAqIo8owOxzUMdvlosFFqvAQiKf5bNGPeTWk6fnDzO2e&#10;AoAcEql2u6tnECkc3AgpioUtSJxx4cDrD2OByYINpAonLnFzU0fK6AyQID3C0CC1zXx8/le9GJzf&#10;OKTJOz+7IU1CYY6W+d+5UIqFMDvrJ2OkXXGG2eoRJN6vLatd08hZ48FqRLQgKlevLfHzUR/RSOck&#10;qw97re0Umu0pCzRm6lqR4uZADsRVpC4lGd+MFVufYti5V85JOlAxbHJ679ZG88X0v9al5W7JMt0A&#10;7FPR2+WYfNWIeHERDXa4P8RpqpEyJ1ecX9gxw2njYgv639prMdLKHgR0uAMa0M1v+F0gEpnpXISf&#10;Gdv4Wk6nXW0GG7gkiWjWDqVCeJj5XCYeJ2iAZ6LdqvtZx4JulCUp3FZZYnTwkPmsr72S5zIr42sZ&#10;s6kANVOr17JTVzGZH8Sv62uvu/8bg6vMRY5aIiZdhnTBbU0fP/MP6g/Z7Vco4EZJyzpBxttZ1j6I&#10;a1l23Tcw9gbOUBpxBGqz9dzmFhdeqJTGk/+h9idV/bswLXqitjZQEtWarxaO70g/DunKOVx+0Mq8&#10;fJnVdhrufo1pM2woxRFX1d9+7ZzWvS/JGkvDnOAA2nhoGjpeqOp4v0CkSTb2j7rjno9HG2vIFybS&#10;uOmsfaGPx34tNNPgUL86HM+2U+V8eDOOtt9UYOdHclsf3DD5a0fjOeS5SZMswV0oddsYuFnq79cE&#10;BnMEPstOVafGP5CJI54cDqV5qTkgRmmv1X0t47UodHRM40nIqywPVkNVu0fjrDlepYQrl8tI4jgE&#10;DTto6lf1b/268ohUcpDe2//6aDwqKy/JmF9VagkP5rbGw172Ux5nZqRD5ToLoX40niOeGPWl8uWV&#10;um+GdVSBEl2Mu+PZHpIfvIYnSzNWXI0P1sjfHCeLOiaB7a7CnrZuaNUKTsT6o9HQn4GV363b4axs&#10;fOgbi+/4Bx+B10sDJHu4fT4pmmvKr3TB0DyUuBbDnKm2Etw/uKu96g+fWM9yBH1k/tcqpey8eaaj&#10;KTxc0CaOPB/ubh8nR0adzLhpOG1jVp2L/7XyVPe1scAbZa3+nz9k15bpdx1PToLSMcQEpO2bUPWH&#10;KPRdJ+1GyQXkV5zM/bWaZxMTWQBjEgBf7OoZGyXqcPSLiE5mFF0ZGWSW+H99nI0nQe1dulgZ/joD&#10;2SO3dc74CrqOk42zdq/FnGIflxatX9W/Y9231ds2djv3nNOgIVY7NQXDMSWODzgfTgU0Bak95EK1&#10;9WzI5nCjJCS5v2p0m6bLoxVNUfLJ7JIbyfdEp+SUN6XX9sR2lMxxbruJDMxwdbNxbjuY3a0OEG1P&#10;4DyVSSTrcI1YTJ7EmsY+JIxNNDceZ1Mpqup044N43ajyUIO1Xbst4sN1+oLN4j2HPF3i0L91KnJ3&#10;KY3/Bk39qv5dZY3DhjlY7BBKM+WCrmdo/epIPuUfDPmkza6qB9octhP7BuCAR9LbuQt2b6Qno3Xj&#10;zKkDUs241p06l2ZRUasxRfumXSC2yQrK4A+snqNxdsm+Y2lsnE114I3S+alPQtukmFkjYhKNs1OC&#10;edrlCzb9SZRun8NoD6cdlfFslBeGKiZQuXeXplLXvNKGJT0+m/7X0HFNZ7PVduPceDKxAws1F3v7&#10;Wuo4qS0YEutc/K9LnhceHMI4Mm6kLfALl9cWT6JYFQrhzsbRSjKb222cHIe7Iv32WgLlgia1jdQf&#10;Tnc94tkpFb8wue0PFW2xcTbpUx+0idH22fS/Ls6sjbKmr+2Vg4fbKbA9jMbJWVMaGTdll2FpSvfh&#10;ImLW9BBxOnWmXLWej8z/WsfZfI7LyG9zZS4Dv03TAm26JomoLMcwmy4Du80dBNEuQFGToRYnQV9s&#10;frSPzP9ax7n1KJUHpBu52muVnxsmEPkHlYC1h4ysziyV85HdP5rbOl9WbgQwx914WHIYuXXO1a/q&#10;3/Fr1nokwA5/fTQeIo2lxgjoAfLqnwy+q26SxKUGAGqbgrR5tdIgRsbj/ORXxK1Od3TKMKRrW+Aj&#10;V+kdu1KYYvsoZS9mQpScfE2KD8//WieIpuGFxxHyZYdBITZe1TKwFWDS2LZQ8xMn4BoTjvYj2f/y&#10;NwQC9EggJn2lkIj/7gHVW2SX+3iJyx3KzNFQOa8qRy58oEdgWqiZy9L32HH0Tk3v/KCLcbrkAccc&#10;d9wiBWTzy+esX9W/6zIgyeW3Y4pvsJj61dF4WmyNy7LGffUlMC1kh6HIOdgXrkWxVBR/hU5rKgTU&#10;yK6nsNz5YewBXcfs6DybwsPkGJiSizk8Gmcze6nGFPiiqZCmuwGp7SJnzQdfcEe57m6uID1slbtv&#10;PPtDXNGdPbfZkFuOKxpnO/o434fXUOvZbCtAcroor31Q84dpArClT302/a+x/TdrBaT7uLOjeJL1&#10;rAghJ5KKsTtPojEVpeDLr9iHKJU6oy6TRfhc9VbC5KuVWN+Da1nxH6mIfDX/gmobngvysutD9Bch&#10;71a3RqUDzrJ9KxXKmwfvc+l/lWKtuxlwATFM/ZxYkh+7kG4Ns5ldqA5ducK0RxIkq3HMEPEUpMIW&#10;bLEaV55I5hqenTz5fVFe5yUr8FW+7oUjzG6t1156rM2CpJRFXcDScbadgr2xh7VsRiL6aZf/bKEC&#10;3Osh0tHcNoefdh46vdpmwOVjslfXGO/Ak/zdH1Uvu2VVIp6bT0/x/O6e2s3SI3gj8W6fs2lpos7X&#10;HMubEYjho2hreykOFJpuHSPqyUMw29fcKju4Ju8uxlin2bpD9JVj46nVHhWf6/rXr+rf8eslFyv2&#10;tM/TbUD+46Mt2EezNAVpowEJAxZmeR1ock9abQkX0LTjGoKLsRwx5GAbQUsSYTvTcEv7gW3EvOtT&#10;ux3WL0jSCsaMGG5mA9fOk+vvL2VLDXuSljw7AwBfbiRSVAlxRTxcZZKrniByNBzq0iGbCcUBhdz1&#10;j9nsPXBe9NoZq+eT6AtOFGWYawIWnmSTmlmu0qQZXahXOqOhoTdjndgXTbf6Bze7GAXDN/vDaY2j&#10;noVJW4XRufhfdSpMOBBN1+/WewprAhfQzmpn4jbR58N4ym2th6Rgr+CJhTccGgoinhycAQyE6pFl&#10;I+gagR1PYNOjdITQwLggMBJMPEHhbLS/CI6O+xjnOMlAj6FguO573pLQHa4BTZF132I8tyACR2UV&#10;e+gCUcpr13HSeX4H6yALruoVfS3pHqURU54ECQvGyoE7bkGvcWKOkopaX4vOWk2k+RCLjgDjwhNd&#10;uybJornl1KpyH7Sa2iw1vaZbKMa2oVJp6JLJk5BEjRPU1xXeqYAFwyejmx7LZzw35DKReTxge6j/&#10;aUwCsfB1l2XjRIaGZUaTSYw/ey0zO2LXaiPp1gxSXpehA34bsI6M54b9BtFElMR4om6HBUpYZldi&#10;QEe10lck3a+5qaWB1BEmLBbjKY9nPSWxPge6f66n8PTr3BJhuqYQdDlmxmsJvfulo6DriVIvoimX&#10;YGfN4BUMm06lc6tjGc0t8Fd0+vpahGjNNtRQADkX4kBtNPz0APkFcHtQooyPdV/p+lXTwqCwt+qD&#10;TSXNuqfrV/Xv+DWhj3Ei0oNu3DTAqOpXR7pcifmh47huY2AK5njwpmqa9PVmSlHGhbCs46GA4Irc&#10;Gxg8IheDkr1se4Jm9Kovl0oR3MBtQi6comfWeAiq5dirqPGOWRH4f513xQtnnKB+Vf/OXwOuGByU&#10;iNvN+OEc4sgNjbToJtMr2BoVS6efz6ipqwlWanxUWpDwJ2YzuDkX/2v9TjWhH4YnIAJdZ9/0JytZ&#10;GSswjeOijMkTKR0HFzbGyM5Fso97I4t5WRri9ytqe74WQRqKjjN2FPHNh0JYj1klajJn1Ufmf41x&#10;bjVvKO+dl9Qr7ZAV9+2R3Io2EjgXRD89D9m6syvbEzU6Jp9UVOItLpOAht5deaA41AgG46SN0/ti&#10;bl3iOP4IKa8vZFVP5NNqNCmWrlHVO4/mkIScUsZaN6I+NLbosgJkQftoecjSuO1EVLyKOiAE3x7P&#10;IdpKKmF5LUebm57a1hV3wbf1c492e3VbqeqLI7SdakCGXuB4po53fGfNSv27ypTStOUFPqu97+7X&#10;R3OI/CAKy3jA87Fr+xxySxAOyHjI2GwzEkLFHVofEulfd+qFTBzyJG5fdVgcyy6HtHHEDR+vxYBb&#10;aiJqv2FlP74dGQu0wx/YSLtZoRqxUuME8Tk7/+ysUUy7llDo+mQOOZCVTJBMMOu6VqvprKWB9/qQ&#10;7I/bZpRqVFXLYlyML/M589FQ1IdgL7xoozIP2/pR/bsKBPeJKVekDwMhMe+/rR85n5UEo0En4kqj&#10;O9j7WHgI4nPoO/ae5YuILXDOrgJBDCarLWE5qmJGjuH+VKovrW8jGjjcZvT0dFTrV8fjUe+PdcIY&#10;mGOKOHQ5xdaHTwzWxsqRWlh9aptr5zkP/2t8JfnnJ+RGs047UNtQbGF04roi9dKSbZjhra50LSXh&#10;LPyvwZB50xErhtQ0mzGjAKD84+NnnAFlpjM1gfTRURMTeF1jIjNlptQC1L/ju1CGs+PChp2oHx0O&#10;hdCdgJrL545Jn/ND4RNW/zqv43O3Z8BXhulVCxmpIkEqlQsRQ8x7l3a1+S/NAQTHtjUgWgiHnkIW&#10;o9lbbvccoUj03Im0MyIQzsunEXy40P3H8/enn8wOG+AblsOUOV431usqmI9YbIeycMyRTkJDYV5I&#10;NMc+e2EZARauRUGBNEO3rjTufUmSs/C/plRdEG5isL2U1bTt3Pj9QSz746ev79ej4fPrt1+WqL7+&#10;41++fhsR/q/f/uv7T7/+0z++/vD108cPP/2XDx8/Ln+8++X9r+//+eOXN397/fjjd6/v3r3/7dvd&#10;d3r0+vHzL6/r/0xWeMWFIJdfi2J5sb3s429vfl9EkYV/9/r5x+9+/vj6bXnXb5/EcD1Zvnz99p9f&#10;v/6yvnmhX8f664dv77/U8cbLf//89Yevn//1yz/9o/7rf3366f/865c3X759/OdPfCiT//rbu18+&#10;ffnxu3ffviwrrl/9/vXz+nP+483ff/34G//T568/fvfLt2+ff/j+++XbX7/+w68f3n359PXTz9/+&#10;4d2nX7//9PPPH969//73T19++h6T4Wb5r89fPr17//Xrh9/++m+/vH5+zyj0/nf//W98xIefdCZ9&#10;9+a311/f//jdv7x++Pq31zc/f/ry6+sPb25v3vz84a//7/9+edVHDZp/Yxjjr3VErz/8/ecvv775&#10;8umbjl0M28UW/Pnjh8//jf/huzf6r/+h/9JC8H1v/v7jd39RK43KYaniYdXrrz+8//u3N+/4AX6h&#10;bup58066VEiP2tfipRe9+9+bFLz+DdlYFuSvPy1S8vrDX38aI3r36bffvrIa/84s//zrx9cfv/tP&#10;379RGBib8c3vb7BHaW41DpwLov/Zich3A1B+++YXiJT8HjrqgujfNeaNE2cQ83jKqROBq8VFeDrn&#10;hAozTgzlnFMnEidOh3NOHDUbJxVoPgaz14kAs6m74DknzsjG6YZuoM/nY+pEZA3pbRHMHjt746Qm&#10;bm+DdepEyk9i6J+PCUFunJC9l2D2OlE8JpR840QE9Cbg1IlYJ5LGwZjQGRunVCI6USwRGMEbJ5qe&#10;4v6fS0QnwpEgWHZ7vk7CJHZWXKoeiIRRwYugXcKr73giJoreng9LpfrzC8WLGEEwrr7nufCT8s2A&#10;VSda+gUiS+fKr2966qdBaASsOpHAyBRdBaz6rscfweQOWHUiWFE2+hKw6tseB4vAdjKsTsUWRisF&#10;qlbH3lxi7HbSMAmvThUrptu+9eGloHwwh50KXlyW8BDMYd/8dMAgy5+sV6fK57BvfxJM6v8YjKtT&#10;aVyUR5+PS1nDtl50XL0JlIZRUSeG1g0Ox7u+/cm+ctNtoDSMivQfPYSeg3H1/S8AOX7x+RwqPzBn&#10;Q7w4VgNeXQEQDWDBEl6dCl7YZwmvrgGIxXOE3wXj6lQk61ivhFfXAEwhX5jIRqeCl640DeawawAM&#10;VIANgcyrKLqtF7mzx2RcXQPo7gca/wVz2KkYl+5TDcbVNYBuqSA+HvDqVDmvrgFoK4JiS9arU0k2&#10;KOo6H5fCJHPmOfypDghk3qiUyqe5RsDL9Ib6UDwEVjVNa7YvFC+C1AGvrgF0HTYx9vP1kjM4Z2Pd&#10;ywmvrgHgRVgv4dWpYtlQ9G5+ISFWZCOQeaPKeXUNQLAPpEsgh4qgzi/Eb9LtPsF6dQ0AL+JPCa9O&#10;hTcsxz/g1TUA60UcNpnDTgUv9EagoxTVmLPB/sJ5T3h1qpxX1wA4XRgOyRx2KkUUANKdzyEJvDYu&#10;au3xbc73l1HBi7BEMIcPXQPI3JBhfhrLMCqBSalaDMbVNQB4DsDoCa9OBS/Oh2QOuwbAjgL5kPDq&#10;VPFeJtXR1otMGmDCYA47FfoQ4ybYy0qwbDJPIA70Q8CrU6lnAT2DgvXqGoCM1A1Jp4BXpxIvuqQH&#10;vLoGwOilT0fAqhNhD5EuT0SjKwBSfLTYClh1Itzyxc479ZXVYmau1nptQ8CqEymygfV1PoGK8E9W&#10;FKCQFT9nZUREAMjRBTKogp6NVRhsMKI42KB8x2RFjoPNFahCowJKQmlXYEIJX9Z4qQrsJZjCTgUv&#10;tdkKVqtvfioqEKhga6lJ5PxC1VoDWgh49c3P8U8pYDKHnUpVbRTGBLz65seEIskf7GMBDfq4OBgC&#10;laGinEmlwkCiAMF6dSqtF9DvYFx9+wOcAhoXmNfKWs4vlBzSvTDg1fc/p+QNZf/BuDrVHYgtYgDn&#10;vJTjn19IlhDMQcDLqODFgRfI4WNXG4RQ8eWD9TIq5pAgRSAbghW2cSlZn4yrUzEuELvJuLoGUNUS&#10;tbLn6yX8xvxCeAEhDVxKwFUbFdVLhMoDvWFUhESxhoK9LMDC/EJAk+Tlg4PSqKSj0IiBHHYNQGUv&#10;sOxgCjuRzGTgQQGrrgBAOSm/c2rwCnQ05yLWhgIlT6r0TDai+EymkmZjBQSfEHswqk60WhqBXAie&#10;OEeF/QS++JyVES32E4frqf0kvNzGCiDnY3ByGdFiFT4mrPre1319iW8CtGP7viUgx9F6Pqq+9Slh&#10;of4/mMBOBCtCUMladX2Bkya/+lTYgeX2Ud3BKhlVVxfg8RWqPWfVidBMwM6SUfWNj9evrMs5q07E&#10;voJXwqpvfNo6RKFkwXum2MY2hspDJtVy01ci7J1IR5Z86nMJ7BsfSDQtDYIJ7ESUJAkFfs5KsK5t&#10;VKFmN6JYsz93bbFARYMz34joganC8WBUfePrkqXkyAdYtk0Fo1IniYBV3/iUzWGwnq+VQL9z1mGF&#10;9Z6w6ht/vUgrYNWJmEAVVQaj6hs/XqtOlK9V3/iKVSVonedOdEfcmeK4YFR946unRBLUpSCurZWq&#10;PZLgjKoV5woDJOTMD9aqE5H7ICoWGLiqLdhYIbVJCN6IVKkO/uZ8AlUEs7FaKgDOR2VE4DeVrQpY&#10;dW2RisVLJ4rFQkXxc1QUeuIXB6PqRNQzUn8bmDGCDBurl8eAVSeClZysYAL7xifYTMFGwKoTAUmn&#10;O0NwiKiErI2KBEEygZ0IVoRKEwm0jc/dHYKPnBoXKqKfH0gZ0Vv4BTNoO5+cwkviEQvVbrwoKAp4&#10;2danpYjSOefjMqql7iuRjK4wyCko2x/w6lTMnyoQzsdFXLpNh25Lo3b5nJmT0byGKvhgFkEGGTdC&#10;kkmc1cnY/wtc5dRM05WM21LfPhMIYmOeLpqTwY34TDS2rgbo662ulQm3TkbtEi2OonXrmkBdz/AK&#10;E26djCOMIvpobF0Z0FycQo6IWyfD4qAlcHC0gEfq66Y69cTAdjIVmgqQE0hJVwjqjZ5h16ia3YQL&#10;bowtcB10lc1Ghuf1EoWTnSw2fqnyMm7AmSNMmZHBjeshkpk0oCe35xFdS6TEyHDCcCKSHWBQTwSZ&#10;5nXJ7jYyvEviXskOUN3SPDbUzR63PthvRrZGvqKZ7EqBhkzU4ETcOhnxABKV0Ux2paByZVoHJmPr&#10;ZKifLNBB5rrPJKFbhb/PtbKRwQ3wRjQ20yUPnIsPgUkHxK59JEhspCRat64UqKLQzVbJ2DqZuMkh&#10;PtdcqujeZFIB98cEt2xkzCRhrWgmTZdQQ0UdQTK2TpZLieE/l4Bs4rgvrYPnlOQ7wBCg7G5CaUGY&#10;4NbI8t1tGFA011OUbV5urdjGFmsuNeGYZGhlaj4TmTSyXCvrWrmNm6owkxQmd840svzEUeF846bS&#10;h2hsnSw/TQ0Lqm6ANHIJdoCREfmj71iQW1Tzgj42wg1J4MDJ4EZELtElavfTZ5K2FdEO6GTMJP2l&#10;EitItwk2brpYMVq3TobNRbAsGZthQrHwyFkletLIxI1S2EArGyoUpCtJg0RPGhncQCgnM2m4UASL&#10;TmLJTBoZljk+TsTNdAkX/NHqMtgBuj50Ljdehyrdk5nsSkE3JdHPNOHWydTpgg6OCbeuFPAWdXtn&#10;wq2TEanDE47G1g0MXe9Am4KEWyfDN0VKkrNb3TbmAuDlswSJFWRkePlUmkZj60qB1gxYhpGUdDKi&#10;g89c85ysW1cKujIAiGMyk52MeAmlPcnYHCdKZ5UoJ6iLsbYF4AvJKUTcerwEiE6E0eH2xM6MNg/Z&#10;BlA/3SkkJKjorhPMo1FR90q3vyB2h21szHTlW8KsU4kZujwQEYOYUmVCzjhxTJ0M+ScYl3AzjQC3&#10;qHBh6eM3p5/bnOnCkqgt3Q20keXcjAxuUeoY57BzIwxIT9lk3YwMbi+Ry6EWLtvYlsYtiZJ0snwm&#10;TSOooCsKKBhKlXIuSukSM8HBo7q+7m2y3ZyMLUCgMZBJx48CYYqwIGqv1xZAPSOjHeAIUppL0jUz&#10;kBInozAOuyQZW1cK9B+JaiaWfohNtp44f5PtZiBSQk70OkhGZiaJLnIHUHfu4Kvhy/xGNeRJwFY4&#10;y42KAmOuHoym0TQCdX8RDv/W0aeYduQqk6GZRoAbU5JMpJNp1SJurkh0ZVPEzclUCZlYW7rYfC4b&#10;i43pGnFzMno/J6WGRCuMG229kvTejozGYDimwbo5oJTQZAQNpW1u/0i48f8Tbt0kyWfS8KtcUPuE&#10;vZtw64pElfmZlDgWlSg0t2Mn3EwnxPvN0ajxfjNgKWcNLdCC7WZUNG6gLXBitqpB69wAAF81IecR&#10;XqOCmVqDJ/PYVQLMsFsTZp1KzIjwJsy6RqCbFgjdhFmnojyXdm6J1jJUKl1Go1YvvLtN/h12BZmp&#10;YGQGMaUqla59wciMCmYv97fJWWMgU+xqgTPOBcSo1EaEcEcysq5EgNLQ0jJh1qmEkaSSIGHWdQi5&#10;PXy2hFmnAixFV8JEQAxqSoAqqp5HZXQBUVufBEzMDDSyB6IjFKcHa9ap8GoWaPW55aPrvjYN8sI0&#10;RmvWqeQeqjgtYNZ1wYPq56M161SYxkxJJCBdF5A2lpcXTGOnknNIGi0ZWdcF1PhE6MdbGtRuk597&#10;ogY7RRj5v2BkRsU03slYOl8zA57Ga2ZU+ZoZ9BTEBBVxychMg8TSaOBTorlZyt6ohHcj1ZlMY9cF&#10;7GlCI8nIOhWxMzXzT5h1XcD1K3TmTZh1KpgRO0jMAoOgqo96hHwwKpgRg4ymsesCWtkSzU1G1qmu&#10;WLOuCyhHIuSfMOtUADOId0bT2HXBA2v2NjF4HL56x0XXUQckg6IiwHxjMDKj4jijCjfR+gZGpWIK&#10;gyJh5o5MengahpVWC6BYE2auQWiLnpQnEN9v+ps4Ot3+E2adCqeJm6ATAaHP43ZYKEUQaRCjwtXC&#10;4ImYdV1Al0Dcz2RknQrrikx6JCDdmqCbCXZSwqxT0ase3zPRjQZLBbvGZybMTIOQf71JYOIkSdqa&#10;gSwnk50w61R3pJYRkUDr686NzZSLp7FTxdNImUFjdq/yumAanSoWkKXl/BzZem/G+TQ6VSz6S0Pk&#10;jdlyMUjCzDQIjaCj2lVC330aQzfXqWI3F2+nMQPAQbVxtGidDJG+AaRyLo5Lp+o5j+IWxQucTNyi&#10;gn4ybzY21Cr2xKm5vyOjC0CUC9L9bNtWI6ufzmQnI1i5lMyfmuD0DO3ccKwjs9jJyLMT1A4UJFk7&#10;48a9KQls0Mkol+DgTbg5JpVu8iCsg3UzMjLftAQKzEcu8bKx0eM8sUWcLN8BjkkFtUnj5mRspkq4&#10;6wxsV7DfdPXbtt+4WOLpPuJmZGA4uE874daVAqk4Gp4F7jWBq/6RwP+iPBcWYyfDzI0CnTsybW78&#10;yfP95phUWp6ov8K5LnEyrH71cgq4daUAYoGbBCNuRqZ7txMQPsdgn0nu2qC2LhlbJ2MHMLWRlLgu&#10;IUGTlKGgvNtHsrO5VypIB2FPNDIwOxR5JmMzMnYbQhoERviZceOyNHAt51JiZMwHOyfiZkqBE4f+&#10;eAm3TsaJg7GQyKRjUunujKZMuHVdgq+xuOfnO8AxqYR/0UIJt65LbnHZoiAkp1lfNy7zYnAJt06G&#10;lGRpbGKjxo3mukn61cmwZSgljHaAKQXd+Z2tWyfj7j5dZB1oLoOy4hNxNVVy4hiZxkZPmYRbVwpy&#10;iqIQGkdTWwA8dm60TbjtMKlIctKMkuvojNsCigzGtsOk0rQxcqeMTJemiOx8vzkmFSI2arADjIz9&#10;xmXhEbeuFKhLCHWJQVlzXeJtTqmo4tLHZGymS6gExX5NZrIrBXwcCtwjbp2MPDZXeEXcXJdQ7R/p&#10;kvtOBjfSBdG6daXA7ub+nGhsnWy9QS7ab93AUBUEIMxk3ToZaouyzgCniGvStikYcN2bmnDrZEIE&#10;oLwCKdlhUnUKJ/vNyDi7Xwj5JdzcLqFDSzSThmVld4NUT6TEUakEhKnpCWbSyOBG8iXZAQZmRfrh&#10;lqybkSngCngtmcmuFJQ2iHLMiFMTLu6S1S2PCbeuFIRcRpiTmexkWObYypFMdqXAIUlONeJmZDfA&#10;kpLCR/ZzmxKk/z66cmFPpg5K0bp1pcB5wxXiQYKUElX7SPAt2Ux2pQA35UWSdXMyWuQliWbMTvtI&#10;7nROyiz3ZLSFpDLn3FJwWCo1EGqUf+7j7MgwTJIcKbaBjY3SwKQFzo4MNzjqNk71Z+fG3e9yjYKx&#10;GRkGHh0qkpnsSoFvRMEm8UlDwZIKYLtF3LpSEL5a7kMwNiMDcUtfkWRsrhTYNyjzgJuRUT2BEkq4&#10;mS6h67BydQE3I7ujXC+yXq03Kq6ROmAm3EyXLHnZRCsboJWjAzBUNJOmS9KiF9AVbQfA7T67MMbI&#10;FLBSFfu5LjFkKg60Lo4NZtLIOITvKQZNuHVdAjeuFArw4whhmxId+ZlHZchUXcycRQyNDBCEELTJ&#10;2LouwXiiODDZAQ5ovQeEEkWeDJqKGUrj6GjdTJeo3U0C62NftgXAWXmJCladDPOegHRiKVi/VDXS&#10;IG2XyKTpEu5wBBCYrFtXCreEdHR0nGsu77TKBaq6QyrYb10pEFWmHD3i1sk4cLJ2K3S07+tGBSlp&#10;2mBsRgY3+n0kPo4BVDEKSS4mO8DIcNcpIY24daWwuH0JSJIURZsSJQnVp+h83Z66gQFEkBZAyboZ&#10;GWYJrZuisbkuofg9Ok0d2rr0skt2gEFbQeJj4Udjc13yhFaIxua65PlRWM7z/WaQWOVHslyHdVMl&#10;sE88OtElRoZLS81wYnNZF1ZOHLR5YikYGScOl9tGMtmVgk7TzKNyfCstYSiiC3aAIVUJ2eIvJutm&#10;ZJzd3GWX2CUGVc1tLiNDAS03nJzvbkO44q4/Zj6OkRFlpp1Vksk0sCrWK/ZkoieNjOOGGxyS3c3d&#10;yC0DfYMmiWJBTpbiu0mbGTduH+JYPN/dTsYFRMQiEpnsugTYiJogJtyMDHUHXcLNDAzUFsd3ws3I&#10;dCdr0tqCbnF9JoEYR7dh7MlokZD0yLxzyCoGpdRrsG5dBRFmofg3sfB2mNWX5+gyJ24r6lMClgVX&#10;OFg3g7oqhkeELBibkbFNUQrJfjOsax4xNDK5tFl0xsCuqFf852hsZs6o2UekSxy3iioh+JTMZFdB&#10;IAeU3ErWzXQJcWX1hDmXSev3ykFFBUESVfMurCoBi6IzRpZnoA3wqp6eeBDJ2LouEW6DFUhm0nQJ&#10;kNyobQfJhrbf5PaRXEm4mVKg1wfKJBlbJ5P7ELUmJDrSPpIEFZdyB1LiZOoLRm7lfGz31sJVl7wp&#10;KX8qk04GDvWFK3YSbuascHVoVJR+751f34IcuAvsSUIIfSZzbp0MBzrl1pUC4XnuiA1ir/cGl6Uk&#10;9/4uiZljm9nYnkWYrFsng9tDFA0lGubcMCcjKelkcHtWL4dT65V9YtzAPCURDCdTl01shYRbVwpE&#10;K4nrBLubSy/bR8JNvnDCrSsFcXub3KuGznduoZQYgBUrlOr+ZGxGxtiIqiXr5rhXlELU3+jeyJCS&#10;p8gPoA1GmxI0F7C/ZL8ZmfJoNwlOgZZXzo3GSEGNs5OJmzbO+Q5wACsBeoy8YHcb2cItad5B5MHH&#10;JsMk4dbJ4MZdIckOcAArl3FQ459wM12CNakjP5hJ1yUEdRIkKijqNiXkdsH3RGPrSoGGN+jJaGyd&#10;jP6C9xHGkNr89pFqr8P1YslMdjL2G9cnBREMYg/GDRRStG5GlusSA7CSfAU/mYzNyPKz21q4skkV&#10;xw5m0shkJkQtLggj20yC4U5i5k7GJ3IqJzvAca/E4jCEkrF1c4YuFAQjEs21w72SjkkqTKlfbVNC&#10;eSlF2cl+2+Fe0UCI8rn1amQURhKfjHZAVwocHOy3aCY7GZY5JTKBt0jdVJsSHVMCjAdj62RICWGd&#10;xA8wACs7ACmJuJkuecTESCK9pFdtbARCIikxstzrMAArBhdjS3SJkeUWngFY0cocjImUGBlamd48&#10;iZQYgFUXTHMxdSAlRsaJQ2FVst8c94qdQGQ54Wa6hD5YUT0OU2BSgnOatPF2MmbyJaoRuzcAK+v2&#10;SNw8GZvZJWD3iHUFdon3YgX0ymWuCTfXJZSCJ5EnLjGymdSkRDLZydBcC6T03OZy3Ovb2/sIiUqs&#10;r30kJ44uGAxm0gCs6EnWLRmbkampG8HXhJvhXuleQfFDsG6Oe9V9hpFvagBWYkGcAYmUGFmM/CYl&#10;2BYgxmI7GS0UcY0Tu8QArMKcRbkOipfbR+LycQpH62a6hBp5jLVk3TpZXI1ADrJ9JOonq9pyMkV6&#10;aaWVyGRXCqSS6RgcyWQnQ2sRnozWrSsFUpIwjGTSyLi6XiUT57pk146VmUzqqIhr9QW4YXNHM+m4&#10;V91ck1QjcJ1I54bFxYEajM0BrNhOROMCmXQy8Kt0SEm4WbyE6y2i9uuYITa2EB1977hXxCS6FmZH&#10;lvbxw4XtH0niFJRbMpNGhjLJYubekRW8TRYNdTJ1iIxsrn1HVnLykZSYCkobgpKU6jNJAhR4aDKT&#10;Rpb2aKZtrnEDCxz5OE52R7YvQeyDejFugDWTlmY7MgBXmpJzzeUAVkQk6vyFMu0fCTe11Qq4mV1C&#10;T0r6PgTr5rhXrF6yFgk3VwpvoUpOHMe9AkPSxezB2MwuwTXV9bPnnrDjXknmv41iCg5gBd6ARZNw&#10;2+kSgu3R2LqBQbU3aiEam5FhdHEPSjKTrhTwhCN70uCyKsqnmjbh5kqBjExSJ0wDl74DbnFVokiv&#10;A1j5xLukroN+WsZNSZJobKZLgBNFDa/vd91cde16srsdwEo+VA3Hz3eAk90Qw0YpnO83B7DqctQo&#10;FuRkAAAidDTNWPoCsPrRZV1Ohqv+FF0vQnKpc5P3EO03IyM6CbdoJk0pEAkC5JasWyeL6xbBQtvY&#10;QOFFO8DI8IPp4JNYrw5gJaiDUCZj6yoIxUVrtERzOYCV8/456YNBpWibEjxhbhGN9pspBQwuQr3J&#10;2DoZGlk3/yX7zXQJLSBfohie4V6JYHB4J+vmAFb6LnEKBGMzMqpxuE4p2QEOYI0zYkZGBBvDPJlJ&#10;B7C+pZo8OnGMjOAY51TEzXRJnMk03Cu5RbJ90bp1pUC+m62TZKAN94oNxH3ESVTNAawkA7KcsJHB&#10;jRRVsru9T2uMQjIyMtCPz9Fp+tyVAgc+VbGJt2hkBOLojh6NrSsFcEFctBnUiJHK7ZpL65btbtcl&#10;4haNrZMtUhJxcwDrMpPJ+WZk60wGOPN7A7BiytA+I9FcRoY5yfwn+80ArHBjvRPL3MgYG8U/iS5x&#10;3CudznWr5LmFZ2TqecIVKsGJ47jXGBdkZEgJtwwmO8AArOyAEBdkZKT/n9g7ydi6gXEFt04mdDol&#10;Mgk30yW5lHSyK2ayKwWhxzKsmuNeF5mMxtaVgvZbVLfIcdY1172Kf4JaI8yJRkZMh/xnEHlyslsi&#10;gVEnTyDzxg2EW9I018luceeiajvcDOcGviTQXE6G5uI0DXY3Nq5zw6cKNJeT3QLhfsR4OvUWOQed&#10;G6ZJoLmcDG5kQANdwvWfzg27JDhxnIyZJFMeaGUaKTs3bugM/AAni88A9qVzy/LdToYVdBPFgmjR&#10;bdxoQ5KcOE4mbjckmwIp6UqB2QeJGslkJ1NeK7q2hX4lu7FFMXMnQ0q4Di6wlWkL69xCzWVkueYy&#10;AKviR5xx55YCNk/7SFLyz7p97nzdHPdKoP02wU+yUM6NYqNoJk2XcIdZFMOjmbtxe3yJLmR6cNxr&#10;PraugpCSJ9CiyUyaLnnk8t3Een0wuOwttwJxvXzCzXQJcANq7BMp6WSU39JcNrAUuDixLQAdaZGu&#10;5HwzMl0ARV/mZGxdKcANFRSNrZORWiS1maybAVjJUAGfTDSXkXFhHhGMiJvpktTCIyvbFkAd6h6S&#10;TtV0C2hkiilEXaWcDFwQyfzAowKfbNyIxiV4ZSdjbBze0Ux2pYCOJPqaSInBZVF2cIvG1pWCkghR&#10;pQUFAW1KiHMBDY24uS6hcXFSkUaAxLnR0SWxgu66UlC/ppBbJ2NscEt2t+Ne6UPCORxoLiPLdYnj&#10;XukOJVD1qd+NLPWZpHsMBa6B5jIAK5qLGqVElxiZNPlTJJMGYIUbkY/EVjYybC7iJdHYTJfEJ47j&#10;XkFUY3UlM2m6hLYUCkefr5vjXkE7UEaUcDNdEp/dBpel5wmJu2gmu1LILTyDy+YWnuFe+Uj2TjKR&#10;XZWoOVQS5Xow1Cu8AIwnvLoigZdKHc8tV8O8ilfkBBsVvCI0L72ZujqgYjQySIyKwJ2aP5+Pawdc&#10;paVgsqmNCuQRejXhZWaFaq4SVWxgV3o0RbfDg5Pvc0hpalKI7FSyKLJxde2x3DwapFKw2NsXPuNR&#10;JfFI2v42KvFKmmw4FbwyOXzomoNEVrhenUpzmOBk6KLVx0V3uEwOO9UTdR+RTWCdXelDlO0vo3qi&#10;XjCTje7LkOqPCqs5k9tswEtt44O97HqDBFYkh50KXpnX5CBVCqWi8KpRqTlAgmwlW9Vmg7YO6upw&#10;fjgbFawiZADxj87rEV6JIWBUaPnoxgqqTjuvpwdpgGBcnUqjimTDMK30g3tI4BUEv9sXwgs/N5BD&#10;g6ZSEJftZaPK57BrAKAO0bWhYPfauHLZ6JYDUBNQWsl6dSqaDzwB2jnfyw5KJXKSpAvJofVxyfxK&#10;bABHsqICEiArZfzGC2ssGZcDUmlVGrksRoWjo7K08zl0OKoauSX2oVFRH6DrfwJepjeIKkT7yyCs&#10;sW1jUFSKMgEUBXJoVIpfROey4VfZ/kRrEl5db6gvf4IDBvTVJIp7toX2ONeHRkVFh26WDtara4Bb&#10;vOBMNoxKCdMo7G0Y1FsynwkuHRejTwea7TnBSNHix8joWxNJvVPJB4umsSsBhXIiM9twq7dgiNQC&#10;6XzNDICK2RZFvI2I+5ARxWQ/G/yU2YjMGyPS5WbRdeXAD9uKcW9tZHIY0S2NYaN7PTiyOi/s5WQ7&#10;GxEt8+jeEK1X1wICyiSCaF1ab6k0yWKYBjsFAheFAoyImi5S1InQG1aVUoynpIkj2Y828wg9oNPE&#10;aXbMKeCOpEMr3q4x49JOEtvBDjMtoN7GiQdhDVq53IFUVNBSjmrX/o3o0sjEcSpa6as96PnIHHBK&#10;T6AowOdUgLaUZw6YmcOCBUGS7fwgM5QqOBcqFRJeXXngd9D8IuHVqZReiATfsaZ00Y80lVFx2Qvd&#10;S5NxdeXBbqE0NBmXUWGiZ9abA03JrkUJR6fCA47gcgREutxzJCXdz3ZUbGgwTck07hRBdOEjKYH+&#10;iTfCD0bMTH3c3GLDJWtmVLE1YD1Z6YykCqlgk5nSuUntHMeYpip/R5VacA4xVcYkGZlTxbapI0zT&#10;PW1UsdHt+NK3wAESXWVUsTPh6FK13Ip4df0RO0mOLX0GQBAtWHd3YufPOqreMa5MOLrOiZ1ab8Oa&#10;BiGMihuKsiCEoUppcvM2udWC/lNNURG4QJkGStEwpQuvSDa66kh50UKnfSGgAQE3TtWUU1F7SC+q&#10;83G9dRhqzKtbK+KVwNToSdDGhfeMZ5WMq1MB06S3QTKu7rQ8PLLqQaCUxnftC+GF65fw6hoAXmpn&#10;F6xXpyLtLCvs1E4kR9e+kKAks5jw6lSkw5TaCnh1DUBglyBEwqtT3XOrNZVrAa9uPhDmxrRPeHUq&#10;4AXkcxJeXQMAaKOHS8LLqLgdKNEboEXbemHWR7fVO5VuCeULz+fQQKeY9dTjBeMyqgdkI5pDw44K&#10;xpD0T6OGqM0Gfz0khWfklxoVdZcCn5zvL6MS+CfxjegV1XhR5BxhJJ2KYIyq2oP1Mg0gyFyi5w1r&#10;ymJRLZjwcg1AZ6tE5g2gCvQWKz/h1TWAwEKscrBeRqV7RiJeXQPEOsq6q8Y6ytCisZ43qljPW2tV&#10;XNL7BD1L1rdLrxqmBVBdulk0KlrGcq9bsF5GRStY9VY4l3nDiT7g/SadorAw2hfi1t/Q1Tbg1fWG&#10;+iMkOHVy9MbrHnBpwqvrDUpqoyQVVd2dF7f+JWAE0P2Nitu4ZS2f7y+jooxB/aODOex6A5g1DaUT&#10;Xp2KBgcR8IGuHn1cxAKS3o5ORc4zalsJ8rrxis9lo6IWK2q5/taQofBi8pM5dHuD9UpsUcOF3oOn&#10;Tu7NfWtUS5FLABPk3qk+h0DFIzk0KqSXPn+BHBomVLdjJp1v6VrevhD7lX2Z8DINsFT0BetlOFJu&#10;taZRYMLLNQBFAYmfYihSeIHRTHh1vXFP3CZJ84GDszl8oeg24WUagCbApI7PdZQhSIEHRBeFMmXt&#10;C1WkGNk2RhXvZQOQUh9Jyi4Zl2kb6ahI5k0DqCV1Ys8bgDTWvQYFFTAjWy+zNzhTmI3zM8WgoNhR&#10;N0n3A0zqvso6K5M5NCgoOyXKlBI+7bzUoCQaV9cbFPy9RH6lwU6xo2gml8xh1xvYhzQ2CeTQAKS6&#10;UjrSUQ4gpeOyQkvnm9nJ5GdHk9gVB7C4p+gmM1zdtmIAXKJm8RyOnepF65yoKSfTdbqJSjQ0KJhE&#10;jKloGrvuIFgZlTohDn1k+ZoZWbxmXQ3QCIj+u4mmsh6pOPVJ/TXRvz6wJ4l+wsvIWLHI+DU8KM2b&#10;uCMy4tW1B8kpvjHY0QYIzSfRyOJJ7NqDnJv0YrCjDX2KGogiDwYIFYghKgQFNtbWmchDxsu0wA3D&#10;SlpLUYrfedHIKtnOBgglmUhiJRKOrnKeBWhOZMN0ANfSRhcIAHNo41IX+mhcXQXQLu4x6W+Aa91Z&#10;LddznRsChgd9ISgdJQSMCiwNjYmCKTQ86AuIgkj5GpW2chQcNTzos24MTQ5noyIPngVHHQ9KFVrS&#10;VpxGpG25qNOgFDmZw642FDZP0MzkbDsv3SKS2AGGIqX7F1ZioKGMitwejRKTcfX9/whMMEEYA6Zo&#10;48IRYDoSXn3/P+I0R4abN0C9v4sSpDTFbV9IaelTFFAxKoqPo25Vbw1DSicPgPXJenW1QSNxAVvO&#10;9YaBQXV/VGSPGhVTGN2oRUlcm0PSI09RAMyoUKFc9BmMy8Cg9GKPEMZ0u2lfSKudqF8zbWsa1VuQ&#10;SFFSxaho9B91RSQ71Hmt9zWf+w9GRfBWGuBcNgwMiiMnGFLAq1sbHA1RX2gSUX1cBNsTwIhT3f1/&#10;zs4uV5omN85bEWYDOv1X3SVYWoEWIF8OZEPSzcjAzIW8ez88I0CMKMAdoflu3sMBM5lV0axMBsmE&#10;IE2qwmhJuOYickOhYbKurUUPggntB89Q/MZB/mg019bizIxHTObaHoDiqaihGNuf9TS43YVPbDLX&#10;PqeQm8JmNHmGW4s8HWq9g7kkD/T94Y6EBIeixVaZGziSubYHoIdJRmhL8ii5gdPO8zs2pFXphyBH&#10;5OdF60bwJiJVNA0UEjwiEkWLww2FvMm6tgegWxAXDwTY0Oamc+5NfJRkgdLum8vik7m2t2ErmhEd&#10;ljrKJiWKIorawUtOfsuaAzoBn6S/CpcgrB/zk0qXJGHE2pOexLKSH7Oo8dmLgtmaNwrjNFe2fv+o&#10;iBqdGaPfsiaADk2X1ECQ37CeIVuCaI+t+Z9cOEYno2BdokacMzrCSvonCUghNkQtxYakf3JN31Bu&#10;ybr2NgVnk1QJEORdD36u4IySilWNisGkwwndpGWu94sNWLKurcYVdlGAWZJGSdsnCzz5fYnadC1P&#10;fK+kfxbvS/xG+r72zoHtEIGbJKtNskZxolH8UJJGJ2t/rnj77jdE7UmIKNhv4F42Nn6mY0Mwl6rh&#10;N5Lv8iFJo3yJ3pQWfF+XqhGiT85EHJBlXbcj2viqGhnPyfeL97PmIs6OicmytlYYWj6kaelcNJhw&#10;YKr11+5437c2FD2uZb3nWozobW2tdCtKj949F1vRe/QItxaB9ui4zFd4z8WxMvHyqgUNM/zS123v&#10;Ic1KD667SVgH1aICktNNMtc+cFDMSKJFAsOtxZ2EbG6CuST7k65xc/HAVw9FEdd68jSb+3kn65Ls&#10;T5rXv8igDebahxuK8KJGZ3wYl4XTNJSPXjDX1uImrJ+kBTfbpj0XFGLS5Uy1HjRpT5o8cD+ZzsWJ&#10;OVnX1qKx8rRe+Y55yf4k7zbz8qIF4mm0nMy1PQBBx9lUBu9ra3HvahRyOCT7k/t3poQ3mGt7GzrD&#10;Tn138Az3duNO5mL2vrYW33+SJJK5tgegFnSy7oJ1bS0u2aD/UjCXZH+y7aWYPJhLtN48waRGkB68&#10;C/PM9ZOEHFQLaomWsMm6tgegWVa0w6aX2bIwbWAFsba0YDjnGpbv70u0aAce5UjxgmSu+09Sb6Za&#10;dEi/Jc2X6Km35+Jea7xosK6tNTdh/gS1zIfkjHLrYFRfrFqch+bOu++/Zcn+JPRNXmuyru03iAOy&#10;eUjm2h6Ao0N0SxgYX08e7ouc52Su7QHSslg4jT0XW+Xo9yXZn9PrNIG8KIHBrIcK8d1lIck20RZb&#10;lGCX6SWdPEPJ/uRqpCRAxNDLQNLu6faYYEOyPwlURp8vUeIKpntEcfDTXSYS3oy2vaJENhC3YCW/&#10;L8n+5HeSNBphz78M5H1RDhM9w71zOOlaEeFwK4FDajMjbGwPMKHlIBuAH7ysi20KtyN891GS/Tke&#10;KnFRojTroj1nMpd4AJ5hwNDTlUzXdZ+f5fd1SfbnbwOV5CGK1omfj3yvZH+S4MuBNPDzosXPi7Ld&#10;ZF3iAuAqXsm3UnJG+aSQNJrMJfsN/Fr0wiRnlLneSbiXItj9msmFT1IPVIsuoFGDIm6g2HNN5/kE&#10;9KIV76M09ZNzSsKmcFpYFsb7Q00YpYzkHiTpcYuEzsXRN8HG3jmw3aAlT4L5rRXvsSXv84bzTRLn&#10;KOFe6yI2R05QsC7J+6QNFWGRYF2ixdXS007ju4+SdFFC35QwJnPtXQpvjwaHyVzbb9zJgYliRJIs&#10;ykGKriTJXNtvQB/wX7KurUX+FkXCyVzbb5CVOhdOfT87SLIoZApcWzLX9htpug08yMLhbzwq2QNI&#10;tiiBJbLFknVtvzFxtiSFnh6Iy8KD+sAopidavz+UaF3bA7C1+YliepItOnHRpF6aPJS1rskjzJ7h&#10;1orjvZL4yYUrU936HYei9RvHTp6hJH6S0R7VBRyiFcfnJfFzONjkXuFDtGLeQRI/CekTDEye4fYb&#10;mJeUFBHdXdC4sWPj+tJkrq02LFH0urYDmJTgMTHAxlYb9iuaazsATlJwaMneRtJFw2wALNrPkDgb&#10;JEeyrq2WspWSLQoLS2Q0iR+KGjmw72RrI3mfXJlI0CFa1/Yb5B6xIfq+BZC8z7lYdhIxvmND1JJP&#10;l+R8zoUsJKYm8+y9xnTSSJa0dxrwwxzzoqm2GtHXaFX7p08VBrkv0VSmFn1MJE90ri6PKjmJ+q8f&#10;CRVLSUc9fupLiUy7k7y55G1tNTZrUfBV8kSnUWAW9hK13x4rCTT2Tx+HcX6iCLZ0GoWlSPIpCS/u&#10;Z0ikM6quVDUSlpNbYrjhS+fKcnpUbVrzJ4ENzfhMc5WoUFgm0pk0+nJZxif5Q0m+1yFq6TPUjE+y&#10;S6PqZYLja13kiSZlX/QCWEpUs3DneOI3RO2Oj4re13YAEEQ/2W5NEkVpmJbkAtKlfa+L7LfpVff9&#10;a6Jqk00R/JYl4XP21nP5bjCXbFDSucRvkOSc7aAkT/R3d52sS/wGzAHH+WRdopauS/wGfdbOpPCL&#10;Qsr9mil4Tr6VkvBJBSfpeck3RdTmpuQEG5LwyVXJcF8JDkUt9fOS8AkpSl5vNNf2G+kuVPNE6Xsy&#10;l0R8x7yokVuSNGbhQtj9kplrKlqDubbadOBKgsqaJ8oDJKyczLXdTfwMxQHgNabRe7CurUbsJSKI&#10;LE+UvU108hI1amCifZQkfLIXpWN7tK7tNyjWT5oEkl6/sUFYnoqW5BluNT4WSXCI6KLMRTZVUtCm&#10;arOdD3zUW/NE4RKjk5eqfYiIBt9loLDXdbDHTm7tVLWTI0e0Ltlv0GoiipazE98msmdL2F7G3lr8&#10;eUtCG6ZGiO0eeHr4QpuMfLvvSDS1n9eZcF/c8iSTcbMuqUdfXYepERJNfCJ3k8hkZFQlBT6mNhlm&#10;AQv7lmxRWphwE0tA3ZjanZtzone23QCTkRIU7HC4MHM/ELYCiQumt8fWelMEnjTiMjUKYpP9L1/W&#10;PRlNsvloBgBRtQk7Jg5EMkbp5/+EmU4mE7/DOYe0+69xIoqIZWWzHQg8vqkR6E/ye9g0yGR8y5Ie&#10;AaY28fZoZeJBuM0mOrNQsLRtJBSbbExJ691aHKqiwixVg98/M+iLB+HLHvVdZIe9bLwD/SQU9pau&#10;oTcCRj/JcUzVaJU9eUgBGsUVMBlp4An0txqTcT4NJpMcUPYRVEAnnxhVI1MgAoikjuJQKfhLViZq&#10;hKdfj+QMTRR7v2pm+yFn5/sHTdTIAiNjMqiAfEsi6LRFn81mMJu4Hq7u5Oaj5LVtJ0Law29HnmC2&#10;rca5cT5qyWzbHTDb74YzmG2rkQ1Kt/jgvEQygby3ucQhOJup2njwqLyDjZjMRpQg2e2rGrNN44Dk&#10;Se4DCY8jnW2rMRsf7Gg2dQkn93xEv4Ctxs3hP5Oa9N1vSV4oa+MYmbw3UZucYZpLJLPt3cjUAN+S&#10;ikgueF+veyInw58EaxNfQs1CVN3EVue/N9t2ChRSQbtGT3Kr4bl+5mMfrG07hSnbmh3a91+3ppVO&#10;G+jo6yYZosxGPDTxk6KW/wKkreidXHg8c7K27YIgKckGTn5vkiXKbKRGR+9tu6AbfcEmrzd4b9sp&#10;MBvEY7S2rQYp+ns1YjDbdgr3oW6SSCA+eP8CnnccZYJJSRVlNiiEZFsiajcObCSZBk9SkkVntjl9&#10;ff8FiBqz8SST75uki86T5NUls4kvoclwdJczmV7rBeQoEbUbe+upDfiOEkk0zX8BosYvgATVCCV7&#10;g8Fs4a9bck35dT9+7sk3QNJGc88langufEI023YKuVeWfFO+3cyW+BJpUEr/6t8WdMEvQHzJgwxh&#10;qIgAJdspMBvpd9HvbavlT1LSR5mNCFXiJ0XtxuUjQ5l+X5umnZJgP1vs709S1CB1piA3mW07BVDC&#10;viT54kjmKb9u0hITTErHUWbD40VPcrsgvlK/pVrBk9R9yZ1AQYISyT7ljhS+ONHazJf8NnwM3ttW&#10;g4Cmr2c0295gsHslwhKtbavdOD7Q4SRBifgSGohFLRVJ6V6fDmYjhTrC5HYKU3kxnU6DJ7nVaCwB&#10;mxTNtp0CcVOIl2i2rTYtJrNIoaSUMhtpesnvTdSYjZB8sjZJKuXcTbwk+b2JGtcUk+yZeGVJK509&#10;KBGU4L2JGte8cnyLZttOYVLm3wl7iH/bmKRvEbmKwS9AMlJZ22/C53dMilqxtu0U8uiMtDAt3tt2&#10;CjzJ39Y7wdq2GiwFF9ckvkTyUskJ/E26C2YTX0I8fzrVff8GSIrpZCBOW9dgNvElXJNDKDqZbTuF&#10;mY0U/2S2rUayM/48OQdImimzkf6RzCZqw4zArQZrkxxVUELkKfniiFqOEulMyr4czxXNtrczXIhA&#10;oD35dUtv0oEWB4HgvYkaPC6b12g22ZeQ7Mviktm2Gsiif1g0m/iS6cqdoWSrsSvhQtJotu0UaHTB&#10;2qInudUgcMi0ijC5nQI3D5GHn/ABkrHK8Zke0dHatlPgEkfu+Ize21a70YJ9NhjfPZdkrUJfTmeT&#10;BCXbl9z5uk1Y8/tskoDKcYo9fbI2VQPHE2gMZttBVGajXCCJYEjmKi6BdI8EJZKEOpXXUe87qv7X&#10;ToHgJLRitLa9wbg/OHVEuyDNXuW4SK/I5Elup3An+E2MPkCJ5a9O3ms023YKxdpEjYAJJH6ytu0U&#10;ivcmaiSUZKyRpKPeubF2XsD3nYKqEXp6JL0f6SC8wcXHlFtnktlEjfMs988lT1KcwrTOiOKTksl6&#10;Z0PJkT2YTZNSCY5Nrej3J6lqbJbpdJfMJr4ESpITYzKbqE2STdK/kLtP93vDbbHDSGYTNTYm5Egn&#10;axNfQn0KPEIym6pRyBF9uyWnlaT2c+6HDd6buKA77y06B0hW69xvTplKMpv4Erj8KWv7/sWRRqbT&#10;YZyL5ZLZxJcQvoi6NJNculECtx5lWJsanUzpjpesTZ0CZXRRnoKkxPIbxVMG9XdvyW4l6EGqeuK5&#10;VI3ZTqjkr++N3nb/nSdpavTG4C67ZLaLU0hQAk+6jSSIzS47mU2dwhw7gt8bv+U9GxuMMzktknG0&#10;1Wit9yCZ4uuv29To/DF3FQXvTZwC7E90sz3Jn9tIigzIdE1mE6fAbJBpydpEjdmiKl5+JttI+M+o&#10;kb2pUdUUrk18CdtQ7nRP1iZqpCBBCSRPUnwJD/KTtPSi8nw/EvYyP1x8GqBE9iU/z2e0L6F8R2bD&#10;KycxcyoFttoPubUJH2BqXJ8TtXwjIC+z0TYrSfQ2NTJJJ1Hk+5PUdNeTb3e2NvElBPCi1nl8Pdfa&#10;2Cjw5Up8iahxEdEHj5esTZzCz7SMDb7d9GBfRjIbFxEkvkRSV6db1CvJv/6oWv7eti8hMXTO+cGv&#10;WzJlp1snzit5ktspTN7AI+kJ8NGcVxKH3xxWAkxup0BjoB92vcnathohJH5wQaSXxpnrdROwggBN&#10;/KSoMRvRmWRfIvmrzMaTTDApaszGo0zWpgmsMJJnwnXQYGo9Eh4I0yUo0QTWD830km4OH1Fjtumz&#10;FKBE8l7jRH1Iwb22aS2QZKIS7V5qhNqP6EpJVZtQOweBZG17g3Fjo0YCffALkI6rQ21F+VzkF+y1&#10;vfkEJOy6qhFqn7bGydrEl7yZLulLRHxwGclshNWSb4C0QiV7Et4o8SWixpO8T4Pt755LmqESiZjb&#10;lJL3tl3QpEZH3CKbpfVImI3KqQQlosbaaDWUrE0TWKlniPpKQ4EtIyf1Hk4seJKawErd4SPhu6HA&#10;dDZ2XdFs2ynQKY9Pd/QktxrkLmUWyS9AE1ihHnB5AUpEjdnmnJ88SfEl4HhuZ/9+fpO8V94bX5wg&#10;poBjXC+AWxKpH46e5FZjNr7d0WzbKRBnpMVscn7TdNkXJ5yEx+EkJGujjjW5GETVWBs/gOREpQms&#10;JJRO05LgvakvoYgkyQ0lsChrm4K+5EmKGl6ZmqHk96YJrLjyKOOD17SMZDaeZPI1lbxXjiqchKO1&#10;qS+Zg3e0tu0UeNXkGyTRGcl7nSSYIZu+f3E0gZVW+ny9A5SI2sw2LQ+C2cSXkDjDJRLJbFttynii&#10;CzXYQK7XDUMVei5RI1UKrxyhRHwJXjmLKUjeKxQCH5zk1y15r6TAUA8SYXK7IGbjtUWzbadAc/yT&#10;nPHkvW01ZuO/5IujCayEgqK22oy9XjezAeXkvWkCKyV6z4R/43S+Z5s7uRJmhajWUqMfBM1Ckl+3&#10;qMEr4sqS75vkvdJDjqZ10WzbBRWzyRkHVxJVkXwk75UzN1Ry9N62UyDIQuFo8n2TvquTwPqJdubS&#10;eBVi5TbtJL5/TUVt0qs4Qwd+UhNYqSOMrh+mEd8C16ztHZ2EpY3qJKqRe5ysTXwJ4RK6jiVr204h&#10;7gJE5qmujV934rk0gZV6tOhWJRpk6mwhJjWBlVsLp6Had5SIGu8Nnjxam/iS2V8kvUroJ7fX9iLJ&#10;Nsmh/2gCa9opStXwJXPuC1CiCaxgMuqpxB0surahLZLZ1JfMkTb5vkneK/Dn153suaStKvEEvgGJ&#10;LxE1nmS6tu0USPRnAxvNttXyr6nkvdKjkjtTo9nEl9CD7JVUXJP4uF43WSlZl0pVm/3kXLb6ffeq&#10;CaxEbJkw+HWLWr571QRWymPIu0xmk30J9wrcbkk0VPJeeZLk5iY7c1H769qSqJomsE77uGw23Zfg&#10;uKITlTRb5RdA055obepLQA1GBihRX8JOLWLEpLlr7kuk4SolSlmPNm6fXz+c+XAT+UjWtp0CO4Uz&#10;iytL3muxtu0UyJP6TKuC719TafE6fpJTTrI28SXcpPiI9pOaLvtKUSIJrOyCyDlL1iZqnE35CSTv&#10;TRJYCfNyMopmU1+SRmckgfX24b1FnkvUSKom8pS8N0lgnR48czvPd5SIGmnOtERPvgGSwAqTmXXv&#10;+YganDA3ZkSziS/B/2ReWTq3UsUGAx2hRJzCVD5EflJavtKZiOToaLbtS7iMkRLQxCtr3mucYaV5&#10;r3xvooo0/OL2k7iuoRG+fwM0gXXupkr6KeCEZTbY9XsymyawkiwbdRQBSjIbP52kto8W8aLGLyDp&#10;kmxq4xWiU77lvRKgjJgVVZuizKSrJZtVWduU4yTnAFUjFkFCV4ASzXvlV0MaUuC5VG2++dGvW/Ne&#10;SWA9ojOOqlG3ywEuWZv4EiAZVcpzYdx+AUQ9sp255r3eqX2IsiJMbaj85IujCazUg0y7z+9fHFPj&#10;kJlUgMI26COhSWiESVFja/5MuI5T815/KEFPspBMjdA35ZXfUXJqAitfHKqUvj9JUyNzZpKqv3pl&#10;iuTWkyR7jMByNNtWm5rwKUIPZtu+hJ3CZNQla9tqMLQQYkG8hHI3WRvR6MRPqhq7oOck+gdrk33J&#10;RNqTrAhKB5eR7PAmwyGZbTuFKXnnLJw8ya0G28cpP1rb3pewM89ieERj9tomgpFkj7GjW2pAJIvh&#10;qRrngHS27RSYjWho4LnI815G4kp438kvQPJeb1Q2RWwf5b06WxadOSXvdZr24ZYDlIha/iQ17xW9&#10;OYh9/QZAHMvaJp8owaQksNI7eLCczCa+ZGxM4iXkeS8jp5Y8is6oGk8k401PSWClCf60DU3WJr5k&#10;NjPJfpLGI7I2boxIGGhVg+8maBvkmRPsltmIKSRnHFWLuXy+ZzLbg460wUlY1cgvoUoywuR2Cnw2&#10;KFGLfgFbbWaLLj8m73SvjS62XN0ToETU+AYQoU88lySwUtkaNQE4RYvJsoRGcnjX0piLNhjJyrYW&#10;maF8OZJvqaSvTnV9tAUSLVJseYrJ9k6SXok5Zj5StO48+klx/r4nkeTV6dgauRHRIjH6Jyq2Zg+4&#10;3tmHezGS7oyqFUe4TkldJcDIPVIJQLbvKVa2nQgXjJGik0y2tagXJXaX+BDJdyUClH2yRQuA8L9k&#10;Mslb5cJFStGSpYlanIJNOfZCyNShzSXU3zcIooYPAfzJz1ryVm8c24aLD2ZTJ4I7SMJb52PvK3D9&#10;JJZEs2216eTCXZ7BD1vyVm83QuxJuSJVGOsFMBtn1CA9gazwpcZ2hL1W8hEVNWbLUkLZD8hseIjI&#10;+YvaX1NCoye5XQIbO36lAYHJ73IZyWx86xOHrOmuHJynV1+ASXElv+mu0dr2voKf9u+pIZhtq7G2&#10;WVyASclb5bBBXDJBiagVs4kvoaYySgnlSh59b3zcEj+p6a4kH32i9yZqOUokb3W6wUfF/xR96NpC&#10;TEreakyXEt7Q2ThsJL8A7ddKjuxUy33HpKgVT1J8yVRKRH7S0l1Tryx5qyR6cNlU8usWNb5vHImS&#10;X7emu8J7Rk1SIHnkvUHyJVd0cJPEUoO+hxeI1rbV2CnwDUhQInmrdDRll5zsFESN2X4/Hd+3yZK3&#10;SqkKwbQEk6I2H/yo9TAEyn6SNLOjECT4BYjalPSRRhZ4ZU13JXKdBa9FjdkmnT2ZbTsFniR1xUng&#10;QtNdOYBFLdoxaj/Jgw1GtJ8UNVDyG8sJUCK+hE0Qbjl5b1uN2cJDqeStssHjgxqhRPclBK8TAvPU&#10;dFeimT9RKEHU8FyhL5G8VdrBkw4UPUn1JWngQvJWSS2kKVHyJEWN3Su/gMQrS95q/jUVtdmZE/YO&#10;fm+Stzq9bd5RwEnUitn2BmM8ydzR/f3bLVmy+Q5P8lbn5pJH0iiLYNFyCsyWFX5yEl1q7JWJ50Rr&#10;22rFbNspMBtGRrNttXwXJG1e81C5qPHrJqaQnAM03RWWL9uXiFqBye0UOL8RUAsS9eltv173zDYZ&#10;G9+/AZK3yrX2v7HT778AUWM2vjjJqUPTXX9Pi4mfFDVQMtvXZG2yL/k9CUezbbVfTCZlppTnrhfA&#10;e5sbvQJfImozW9Tchnx+mY19SVKwq2q8N6AcoWQ7BWJB/G6itW21/PcmeavEuWD+o9nUl6SReclb&#10;ZetEdCzxXKLGLogwV/Qk92GF+CSuJFrbVsvPAZK3SqiARmwJJMWVPElbjbZckrY68dpoNylaBJVp&#10;/5LsEyTZlcvUOL8FKxMtYvO8tOQQIEmrlGrPVua7jxQtJmNliY+UnFUeBueiZLLtffIcD0lZffPw&#10;IyJAtJiMk2L0zrY74L6M6EYomMPl6fhkvGnkFTh/SVjlHuCoqQ1RMJmMdnhJ4SD5a0uNq3lhppJ3&#10;trVoQUs0O3qM2xfAphBNSCbbWsVj3L4Az0h8K5lsa3Fkg0tPfmeSrAr0x+98/52J1rS1nKf/fecj&#10;Ka44gqi/Bvlk603fhwGIPqCSqkrAImNuRIuka1YWPcbtC7hNZbSCx7i17vRivCUV8bRLWw+Ey6qi&#10;izJUi0RC2Kbk6yl5qi/cVZS3KFq0m5orpROAbF/AFW+fpBUpeQTreZCkykcmmmz7AprEkN6dvLOt&#10;xWT3aaQSQH/7AvLKntGOx1JbcVcR0yCprcSCpz1AgEbxILy0qMvw7UdSW18/t1uS+WNqc1lkVCqF&#10;3nYHXDaCq/u+OFOjYXCWAY3ePpo8uasqCUaaGt8LwroBJtHbLuFBxX7ypTE1mviygwl+3OhtV/Ig&#10;mfYedCkxNU6w5zyVrz8C9PbGguKsqNm2qTEde6ZsddsxEHyLsmmZbqvNZbfRuR697RoeRGmTnZ2p&#10;EaGi1CrYbaG3XQpZoFFI0tTiCyXQ2+6BbwdXLUW/u602l7l/kv4Ctx/JVp2eL0m6gKlxfTl3KwZx&#10;C/S2V+HO84gtNTUCRx96ayY/BM1X5ZSSpCcw3XZGfMH5GmfTba/CJahRs3Sm22rNdNurEGCJbnVn&#10;uq1GI368Q7a67VW46YEoY4JMTZCF94k6lmCmuAdSWZK9nqlRKEdPvOiLoLmuZMwmF7kw3XZGhEoo&#10;Jsim217lnq9uq00rhCjfAzPFPdAqMSnVMrVpMgrdmvzuNG+VtiU8lK87I3blkiWbQ0UzV9neJ03A&#10;mG47I7YqFHEGKVbobffA6fZ4BWFsU4NshSOJvuaavUqEkr71ycMUr4LDJJgRvbvtHuZyaxowJNNt&#10;NZDJLyH6IkgGK9dZzNY7mW47o2lJzuk4Wt32KnOdfNJXk3cnatNOJ2nwgZ64hxdFHRlURI21HeHD&#10;FPdA+WfSgRgrRQ3fwFWl0cPcXoU9bXSOZDpRo4kY1ygl00kqK5mUHBISqKgaV1xzuo6mE/fAdEmG&#10;ECSHqM0OJ6lHQG97FT4ID04ywQ9B1WjEHbUfYzpxD7yD7HenatNRO0mAYjpxD0AlSd10NZj9Z5IB&#10;hZ64Bwr1koYRrkbyOD36I6iIe5hL26PDsuTB0tclfnfiHkgKS8gPVidqxXTbPRCpSzKumG1rcbEI&#10;ra6zZ7m9A/uwpAUZs20tqrVpYx/NJimtdHjMNiqiRZElbyD6tkpKKyn1SVuFSfVfgbcpsqSuIUGl&#10;pLTSYzNDiWg1s22HMu1Iou+4JMJytzwBquhULimtc0d8kOHIkxQv9OAbkpD7Q2auN8BBJNs0iNZ8&#10;Ht8hSrY3wSkkDWFmz7tsJJXsQVPVCCXbKxxzWV3y2ZFEWLJi+AVkv7ftFQ62bdFeVhJhyYqB8srW&#10;tr0CV4YnBYU8ya1FnJU7DaO1SUorLGDSFu/2I1q0t+MWsmjjLCmt+WziS+ZQcM/WtncnMSYlEZYn&#10;ydoizyUprS9a+0efU9HiSXIDe4QSSWkl9JzthESL/RpxlWxt25fQuCnb5kkiLNdxU0QU+Unp4Dre&#10;NXuS4ktohvEmLBgEniUTlmN/kk3AL2B7IFBCiVQ22/YlbA3Z1gcbZkmEJXmZcHw22/YK9BpKyB7W&#10;trUKrywprfFsokUa8hApyXuTlFYie5nnEi2+3exLoicpKa3xexMtMlrxCpGf1JRWLnSLfgGixX6S&#10;A0u2tr3DIDU1yYPlvLC1mtm2L+GrmPlJzZ9ln0AKSYQS8QrxbKKFS+ZkG822vcKkdUS/bkmEZV/y&#10;pBtBNJv4EoLp0S5IEmF/f93ZzlxTWmOUqC/h+rKEE5/Ev7UzhOJJck9Ma/Jno1se0ds7jPgXIFrs&#10;y7nMJHpv1sF1PFDwDRAtvqYP2PUEJZrSSoQzCtGIFv1saVmRrW17Be6Wz3YKmj/LrbZRXzze2/Yl&#10;+PLs2y1abJ1Jggj69TLb9gogOWM5RYvZCBxGnktSWh98OTKUbA+Eyby3bLbtS6Y7bTbb1iITmcZs&#10;0X5SMmHzX7f4krnkMTvjaFLr72k9+L2JVrFX1qxWKMHoGyBaU0PBXVHJr1vTWuO17ZMRXxyuOc1m&#10;2/GSub4s8iWSQ3vj2naqZqK1bV+SzyZa5FqQSxjNtn1JjEnJh2UXhH/NZtu+JP7iSEJsM9v2CrEv&#10;kTzaCfVOc9rgRCUdXGM/KVpcnEISSfYkt1eIo2rS95WMWDIDotkkvRULs++baFGi+dsGMXiSkt9K&#10;EDu55pQMr72bwf9wEIi8siS4EvdI+hQxm/iSYjbxJTzJjBmTxq/EgvDM2YsTtzDMWETESUItuRKk&#10;8WTPcnsTkhK4cCLZ5ElyLKujDjtb3XYnMSUg2bHc1gVQstm2O6HVeJbMJq1f2RiSyxB9BiTT9Z3d&#10;Lj91SusAAUbosBYdvSVBlp9OFjIRLWYjsSl5kqTOLSvTEKVq4U4mHhE4ZmC4Zpu+o8kmT7UmZsgd&#10;WtFs2zHAJERBDJj2ZeOUKkwjuO+uEjZt6aUbWNXingp2Jtl7E28ShhXY/C8b+aCeGatPRE70plng&#10;9w2saxGOiH7dRHbWbMQwktiTKt1IIpwfTvLatiuZoFK2NNHiRrdpLZ/MJk4h3L9yYFsPZL43U5ee&#10;zLZ3JsPbZU9StdJzPgkpy8p0/6panBcp54remybFhudF4gjLRgDKsSP6uUlyaxrrxb/JbOTwRGdh&#10;vtVLD+casfmqRXw++3ITyFmTTQJa9AMQLTz0dH5NICmJrbO0oFiNtyb+h2R2yuCj2bYnoV9RlKfN&#10;D2w9EQoO3+zUgl+bZLWm/BuM257s4BcQfduk7+skNySHfGiiPdn95IMfrWx7BPjg7LMt6bNTdRZR&#10;DwRNt41skyOnJVqkidJULFmZZLOeR9Rglp/19iKTK529M0mBneybpF/jbJLWA5mq0CgwQ3H3UuNX&#10;HvUOYratxndmEmcD8EsD10nbSKq9mW07H1wPbbii2cQfUM2SFP4x21aj62J05SJq2x9wP3lUjGdq&#10;B7v/iDIlN329N1I26MWdbLZEjYjTtGZL3tv2CHcOs0lXGNa21fB15I5Fs21HQrlsluJOxG49Eo4a&#10;c6NtsDbJYSVn45WUzs9Bec8G8RCdEiGOlxoZCp/ofK9qXNz3jGhFEk/3bGAyqitRNfYV0ZVUPJLt&#10;FO5EZpJ+VqZGVWlUPY/adgqUXZBKlPwCRG3qlaPwHcXX60nSSoZLQqLZthq9oClyizC5fQkpOsNX&#10;BEcpSXp9/vVekeQXsH0JuQZ8uqPZthpOGZhEa9tO4XGwj8pm22rTCZ0DX7K27RQeH2bLnqSocT1J&#10;0h2An+V2CjguuoEmT1LVTqj1aJcsyavMxsYtmm27oAeXM2TvTZJXJ2sjKiMmO3n/cI7jnflJSV6l&#10;dxON9qO1bRfEHohb1ROUSPIqhB13hESzqQsiNh/9AiR5laaS4Z5L1ODwpzYq+AVI8urE4CIugLDP&#10;em8EqrJqOMC01Liq9xH+ArYavT/SX8B2CmlPAn6mW42s3OPMnuR2CtxuR35phJKtRrIHxTXJe5Pk&#10;VXq/0i8tmU3UpkVGRD4TU1zvjbJvrgeOZttqbILuWehCklf5aUdddCegu4y8fYieR+9NklcJzHOg&#10;jda2fQm9ObOEdmKzy0hOOGRiR7NtNYJw4e5VkleJ1Gb9CAhYLyPp0fxD0WrgSyTldaiRLMQrajwg&#10;GNpotu0UTnxJlD1MgtNaG+6VQr1kadsnUAbPRQnRa9tqzzc0cjTZdgknHXzvUWBGMl65Miu5wZ4d&#10;z96UEISja0WEf9GjtU9UScixdz19aBLqTpK6TNWb6EX0KdXMVWpJuXc3eW2iR7lwFgfSzFW2aRld&#10;ytlkPRMavkR7Ek1cfRCF5lcTHAJEL6QT2RUvC+OetrObXnqEQKPf9bG3Fkx2j+52ZLKtdxwQdcHv&#10;WrNW+WYTUose4/Yi9yyFi4/EehzkPk4ySjTZ1nsft8iJSKYr+zVioNGuVfXAfvTSJNOVbd5Ju5Zk&#10;aarHBYHR71pzVnmMNLGJZhPvM7GjBCOas/rkCjE28sFPTfQOzjbRZNsZcGLktUUY0VRXjqTRZLKr&#10;KCbbenYY/ds//t2//K9//PNf/uF//PHv/viv/ONv51///B9/+k8Z//qbP/7pX/7+Dz9/mP/j//z7&#10;n//mP/7+D//873/605//7S//+5/4Gv3f//rzf/78AXWGROs/h/n/KfN6t/KtUmb3uJXvlTJvbSs/&#10;KmWe5lZ+Vsq42K38qpRxmVv5qJRxgVv5XSnj0rbyp1Jmf7SVz0p5KOatzd8VxhxkHcqGzpXZO5wN&#10;qyvqHdKGcRX1DmtDoYp6h7bhREW9w9uwnKLeIW54S1HvMDdMpKh3qBtucavzd4O6YQtFvUPd0H+i&#10;3qFu+DxR71A3BJ2od6gbxk3UO9QN8ybqHeqGExP1DnVDcol6h7phrUS9Q93QUFudvxvUDR0l6h3q&#10;hl8S9Q51QxiJeoe6oXJEvUPdUDqi3qFuyBZR71A3HUNEvUPdtAAR9Q5109ND1DvUDWGx1fm7Qd0Q&#10;F6LeoW4oBVHvUDfUgqh3qBuuQNQ71E0UX9Q71E1YXtQ71E14XtQ71E3gXNQ71E33B1HvUDeh7a3O&#10;3w3qJsQt6h3qJvgs6h3qJggt6h3qJqos6h3qJt4r6h3qJoAr6h3qJiIr6h3qpq2AqHeom6ipqHeo&#10;mzDoVufvBnUTDxX1DnUTqBT1DnUTeRT1DnUTSxT1DnUTHRT1DnUT7xP1DnUT+RP1DnUTyxP1DnUT&#10;ZRP1DnUTNtvq/N2gbuJnot6hbgJbot6hbkJVot6hbsqsRb1D3dRNi3qHuimEFvUOdVMPLeod6t6G&#10;Ov6u3ruhjgrmRn2Kibfx/F2pG+qoFq7UDXUUDVfqhjrqeSt1Qx331VTqhjoqbit1Qx0ltJW6oY6a&#10;2ErdUEeRa6VuqKNqtVGfstONOv6u1A111JVW6oY6CkUrdUMdhZ+VuqGOQs5K3VBHYWalbqij0rJS&#10;N9RROlmpG+qohazUDXUUNzbqv+WJG3Yj6AYw4E0JYjeAQW+qCrsBDHxTKNgNYPCb2r9uAAPglPN1&#10;AxgEp0SvG8BASG1MOYDBcArpOgsMiOQldQNcCIuasXAkUsFWLeFCWiDoBnAkwmN0AzgSYTK6ARyJ&#10;cBndAI5E2IxuAEcifEY3gCMRRqMbwJEIp1EN4CTG1Fl1AzgS4TW6Adwnwmx0AzgS4Ta6ARyJsBvd&#10;AI5E+I1uAEciDEc3gCMRjqMbwJEIy9EN4EiE56gGcGJjCm66ARyJcB3dAI5E2I5uAEcifEc3gCMR&#10;xqMbwJEI59EN4EiE9egGcCTCe3QDOBJhProBHIlwH9UATnZMlUc3gCMR/qMbwJEIA9IN4EiEA+kG&#10;cCTCgnQDOBLhQboBHIkwId0AjkS4kG4ARyJsSDeAIxE+pBrACRAyx8oBHIlwIp0FjkRYkW4ARyK8&#10;SDeAIxFmpBvAkQg30g3gSIQd6QZwJMKPdAM4EmFIugEciXAk1QBOikySeTeAIxGepBvAkQhT0g3g&#10;SIQr6QZwJMKWdAM4EuFLugEciTAm3QCORDiTbgBHIqxJN4AjEd6kGsCJEjp2lQM4EuFOOgscibAn&#10;3QCORPiTbgBHIgxKN4AjEQ6lG8CRCIvSDeBIhEfpBnAklswJ9xlqFHoElQVOnnCLcDmAI7HkT+ih&#10;a0soGRTu4/ABSiRCmkgonw6S5TNwJJY8ChdhuAUlEqedqISFSy6Faz99gNInTtNPtaBEohMqNAfp&#10;3sK05hQLSk6Ffvk+QOkTp3+mWlAicTpi6gAlEqfHpQ5Q+sRpW6kDlEicTpQ6QOkTp7mkDlAicfpF&#10;6gAdEmlMowOMoHGqtIPyAbqvM9dD+wAdErnO2gfokEizcR+gQyKlTz5Ah8T7tErcr3EE3VswJNLL&#10;qhzAkHgvORbK5n0JJRKdY+GK+W4J0xRQHmLJsdBG1gcokeilITSULJfgSCw5Fi5B8SWUSPQCkXvJ&#10;sdCvyi0okehFIveSY+GGNLegRKJzLFxH0L3GS6lIybHQmc+WUHIs3OzkA5RIvBSMlBzL/VIyUnIs&#10;dP3wJZQ+8VI2UnIs90vhSMmx3C+lIyXHQvdVewYlx3L38pERVB8WLyC5lxzL3UtIRtBZ4D6x5Fi4&#10;pNcfYukTvZDkXnIsXJPuFpQ+0YtJqJsuH6L7xJJjuTvHMoLqNXpJCT2EygHcJ5YcC/d02lsoORba&#10;SfgA5T7RS0vuJcdC70m3oPSJXl5yLzmWuxeYjKDDgSOx5FjuzrGMoLLAy0zuJcdCTx17CyXHwp08&#10;PkDpE73YhJtwymfgPrHkWO5ecDKC7i24Tyw5Fjqe+UMskehlJ/eSY7k7xzKC6hl46cm95FjuXnwy&#10;gs4CR2LJsdy9AGUEnQWOxJJjoTmc4aDkWOjx6gOUX2cvRKFtcvkM3CeWHAtN220JJcdy93KUEVSv&#10;0QtS7iXHwp1EvoTSJ3pRyr3kWO5eljKC7hk4EkuOhe6U/gxKJHpxyr3kWO7OsYygegbOsdxLjuU+&#10;F9hJFKfkWGhw6AOUPtE5lntZp3J3jmUE3UN0n1hyLLR29mdQfp2dY6GbabkE/zqXFSt351hGUD1E&#10;51hoUl4O4EgsORYuKLS3UFau3J1jGUH3DPzEUlav0DPal1D6ROdYuKyiXIL7xLKGhctafAnl19k5&#10;FrrhVUvggl21YATNa3w4xzKCbgBDIvcglwPY1/lR1rHQUNSfQecTaa/oA3RIfDjHMoLuIRoSHyXH&#10;8pj7n/anbQSdBbZPfJR1LNyzahaUHMvDOZYRVEtwjoXriMsBHIklx/LwBlwj6JbgSCzrWOiV7m+h&#10;RKJzLFx3UC7BkVhyLA/nWEZQPUTnWOgfWQ5gX+dHybE8nGMZQbcER2JZx8K1NYaDkmPhcnMfoPSJ&#10;zrE8yjoWmgC7BSUSnWN5lBzLwzmWEVSv0TmWR8mxPJxjGUFngX+dS46FDrH2FkqOhQ6zPkDpE51j&#10;oat9+QzcJ5YcCw2ifQklEp1jeZQcCzfHuAUlEp1j4Tqm7iE6x/IoORZagdsSSo6FtuA+QHdioYu5&#10;D1Ai0TkW7mUoH6IjsaxjeTjHMoLKHzjHwq2k5QCOxJJj4T5Hewslx/JwjmUE1TNwjoV71csBHIll&#10;HQv3sPgzKJHoLb0eJcfycI5lBN1DdJ9YciwP51hG0FngSCw5lodzLCOoLHCOhQutygHcJ5Ycy8Nb&#10;fI2gW4IjseRYHt7mawSdBe4TS46Ffu32YyrrWB7OsYygW4IjseRYHs6xjKCywDmWR8mxcA+DPcSS&#10;Y3k4xzKCbgmOxJJjeTjHMoLOAkdiybE8nGMZQWeBn51LjuXhHMsIKgucY+GimXIAPzuXHAu3NhgS&#10;yzqWh3MsI+iegSOx5Fi4QMuXUCLRORZu7SmX4D6x5FgeXscygu4huk8sOZaHcywjqCzwOhZuOywH&#10;cCSWHMvDOZYRdEtwJJYcC9eiGhLLHmEP51hG0C3BkVhyLFyB7Usokegcy6PkWLhMWC0YQfMMns6x&#10;jKAbwJD4LDmWp9exjKCzwJDIbTLlAIZELmMqB7CvM7eQlgMYEp8lx8IdaI6DDolcXOsDdF9nLiy2&#10;AUqO5ekcywgqHDjH8iw5Fm5N8yWUSHSOhftCyyU4EkuO5ekcywi6h+hILDmWp9exjKCzwJFYcixP&#10;51hGUFngdSzPkmN5Oscygs4CR2LJsXC3oUG55FiezrGMoFuC+8SSY3k6xzKCzgL3iSXHwtXh/hBL&#10;n+gcCxeMdktwjoULp8sB/OtccizcOWfPoORYuGvQByh9onMsz5JjeXodywgqIDnH8ix7hXHdtz+D&#10;0ic6x8J1rt0SnGPh1tRyADs7c8doOYAjseRYns6xjKB6jc6xPMteYU/nWEbQWeA+seRYns6xjKCz&#10;wJFYcizPy1UpJcfydI5lBNUSnGN5lhwLV8/ar7HkWLjx3Acokegcy7OsY3k6xzKC7iE6EkuO5elX&#10;p4ygs8CRWHIsT69jGUFlgXMsz5JjeTrHMoLOAkdiybFw/6whseRYuJzXByi/zs6xcK18+QwciSXH&#10;8nSOZQTdW3AklhzL069UGUFlgXMsz5JjeTrHMoLOAkdiybE8nWMZQWeBI7HkWJ7OsYygs8CRWHIs&#10;T+dYRtBZ4EgsORZuv7afc8mxPJ1jGUG1BK9jeZYcy9M5lhF0FrhPLDmWp9exjKCzwKM4ZR3L0zmW&#10;EXQWeBSn5FiezrGMoLPAkVhyLE/nWEZQWeAcy7PkWJ5exzKCzgJHYsmxPL1X2Ag6CxyJJcfydI5l&#10;BJ0FjsSSY3k6xzKCzgJHYsmxvJxjGUFjwcs5lhF0A9jX+VVyLC/nWEbQWWBf51fJsby8jmUEnQX2&#10;dX6VHMsLSkXKUEbQWWBf51dZx/JyjmUElQXOsbxKjuXlHMsIOgsciSXH8nKOZQSdBY7EkmN5ea+w&#10;EXQWOBJLjuXldSwj6CxwJJYcy8vrWEZQWeAcy6vkWF7OsYygs8CRWHIsL+8VNoLOAkdiybG8nGMZ&#10;QWeBI7HkWF7OsYygs8CRWHIsL+dYRlBZ4BzLq+RYXs6xjKCzwJFYciwv51hG0FngSCx7hb2cYxlB&#10;Z4EjseRYXs6xjKCzwJFY1rG8nGMZQWWBcyyvkmN5eR3LCDoLHIklx/JyjmUEnQWOxJJjeTnHMoLO&#10;AkdiybG8nGMZQWeBI7HkWF7OsYygssA5llfJsbycYxlBZ4EjseRYXs6xjKCzwJFYciwv51hG0Fng&#10;SCw5lpdzLCPoLHAklhzLyzmWEVQWOMfyKjmWl3MsI+gscCSWHMvLOZYRdBY4Ess6lpdzLCPoLHAk&#10;lhzLyzmWEXQWOBJLjuXlHMsIKgucY3mVHMvLOZYRdBY4EkuO5eUcywg6CxyJJcfyco5lBJ0FjsSS&#10;Y3k5xzKCzgJHYsmxvJxjGUFlgXMsr5JjeTnHMoLOAkdiybG8vI5lBJ0FjsSSY3l5HcsIOgsciSXH&#10;8vJeYSPoLHAklhzLy3uFjaCywDmWV8mxvJxjGUFngSOx5FheXscygs4CR2LJsby8jmUEnQWOxJJj&#10;efl9LCPoLHAklhzLy+tYRtBYcDjHMoJuAMtPPEqO5fD7WEbQWWBs31FyLIf3ChtBZ4GxfUfJsRze&#10;K2wEnQXGsRwlx3J4HcsIOguM7TtKjuVwjmUElQXOsRwlx3J4HcsIOgsciSXHcngdywg6CxyJJcdy&#10;eB3LCDoLHIklx3J4HcsIOgsciSXHcjjHMoLKAudYjpJjObyOZQSdBY7EkmM5vI5lBJ0FjsSSYzm8&#10;V9gIOgsciSXHcnivsBF0FjgSS47lcI5lBJUFzrEcJcdyQKkIeT+CzgJHYsmxHF7HMoLOAkdiybEc&#10;Xscygs4CR2LJsRxexzKCzgJHYsmxHM6xjKCywDmWo+RYDu8VNoLOAkdiybEcXscygs4CR2LJsRx+&#10;H8sIOgsciSXHcnivsBF0FjgSS47lcI5lBJUFzrEcJcdyeB3LCDoLHIklx3J4HcsIOgsciSXHcniv&#10;sBF0FjgSS47l8F5hI+gscCSWHMvhHMsIKgucYzlKjuWAUtGvc8mxHM6xjKBbgkVxjpJjOZxjGUFn&#10;gUVxjpJjOZxjGUFngUVxjpJjOZxjGUFlgXMsR8mxHM6xjKCzwJFYciyHcywj6CxwJJYcy+Ecywg6&#10;CxyJJcdyOMcygs4CR2LJsRzOsYygssA5lqPkWA7nWEbQWeBILDmWwzmWEXQWOBJLjuVwjmUEnQWO&#10;xJJjOZxjGUFngSOx5FgO51hGUFngHMtRciyHcywj6CxwJJYcy+Ecywg6CxyJJcdyOMcygs4CR2LJ&#10;sRzOsYygs8CRWHIsh3MsI2gseDvHMoJuAONY3iXH8naOZQSdBXZieZccy9s5lhF0FtiJ5V1yLG/n&#10;WEbQWWAnlnfJsbydYxlBZ4GdWN4lx/J2jmUElQXOsbxLjuXtHMsIOgsciSXH8naOZQSdBY7EkmN5&#10;O8cygs4CR2LJsbydYxlBZ4EjseRY3s6xjKCywDmWd8mxvJ1jGUFngSOx5FjezrGMoLPAkVhyLG/n&#10;WEbQWeBILDmWt3MsI+gscCSWHMvbOZYRVBY4x/IuOZa3cywj6CxwJJYcy9s5lhF0FjgSS47l7RzL&#10;CDoLHIklx/J2jmUEnQWOxJJjeTvHMoLKAudY3iXH8naOZQSdBY7EkmN5O8cygs4CR2LJsbydYxlB&#10;Z4EjseRY3s6xjKCzwJFYcixv51hGUFngHMu75FjezrGMoLPAkVhyLG/nWEbQWeBILDmWt3MsI+gs&#10;cCSWHMvbOZYRdBY4EkuO5e0cywgqC5xjeZccy9s5lhF0FjgSS47l7b3CRtBZ4EgsOZY3lIrwTCPo&#10;LHAklhzLG0rFLCiR6BzLu+RY3s6xjKB6Bs6xvEuO5Q2los+g5FjezrGMoFuCxRPfJcfydo5lBJ0F&#10;jsSSY3k7xzKCzgJHYsmxvJ1jGUFlgXMs75JjeTvHMoLOAkdiybG8nWMZQWeBI7HkWN7OsYygs8CR&#10;WHIsb+dYRtBZ4EgsOZa3cywjqCxwjuVdcixv51hG0FngSCw5lrdzLCPoLHAklhzL2zmWEXQWOBJL&#10;juXtHMsIOgsciSXH8naOZQSNBR/nWEbQDWAcy6fkWD7OsYygs8D2iZ+SY/k4xzKCzgLbJ35KjuXj&#10;HMsIOgtsn/gpOZaPcywj6CywE8un5Fg+zrGMoLLAOZZPybF8nGMZQWeBI7HkWD7OsYygs8CRWHIs&#10;H+dYRtBZ4EgsOZaPcywj6CxwJJYcy8c5lhFUFjjH8ik5lo9zLCPoLHAklhzLxzmWEXQWOBJLjuXj&#10;HMsIOgsciSXH8nGOZQSdBY7EkmP5OMcygsoC51g+JcfycY5lBJ0FjsSSY/k4xzKCzgJHYsmxfJxj&#10;GUFngSOx5Fg+zrGMoLPAkVhyLB/nWEZQWeAcy6fkWD7OsYygs8CRWHIsH+dYRtBZ4EgsOZaPcywj&#10;6CxwJJYcy8c5lhF0FjgSS47l4xzLCCoLnGP5lBzLxzmWEXQWOBJLjuXjHMsIOgsciSXH8nGOZQSd&#10;BY7EkmP5OMcygs4CR2LJsXycYxlBZYFzLJ+SY/k4xzKCzgJHYsmxfJxjGUFngSOx5Fg+zrGMoLPA&#10;kVhyLB/nWEbQWeBILDmWj3MsI6gscI7lU3IsH+dYRtBZ4EgsOZYPlIqwPCPoLHAklhzLB0rFLCiR&#10;6BzLp+RYPlAqZkGJROdYPiXH8nGOZQTVW3CO5VNyLB8oFX0GJcfycY5lBN0SHIklx/JxjmUEnQWO&#10;xJJj+TjHMoLOAkdiybF8nGMZQWWBcyyfkmP5OMcygs4CR2LJsXycYxlBZ4EjseRYPs6xjKCzwJFY&#10;ciwf51hG0FngSCw5lo9zLCNoLDidYxlBN4BxLGfJsZzOsYygs8C+zmfJsZzOsYygs8C+zmfJsZzO&#10;sYygs8D2iWfJsZzOsYygs8D2iWfJsZzOsYygssA5lrPkWE7nWEbQWeBILDmW0zmWEXQWOBJLjuV0&#10;jmUEnQWOxJJjOZ1jGUFngSOx5FhO51hGUFngHMtZciyncywj6CxwJJYcy+kcywg6CxyJJcdyOscy&#10;gs4CR2LJsZzOsYygs8CRWHIsp3MsI6gscI7lLDmW0zmWEXQWOBJLjuV0jmUEnQWOxJJjOZ1jGUFn&#10;gSOx5FhO51hG0FngSCw5ltM5lhFUFjjHcpYcy+kcywg6CxyJJcdyOscygs4CR2LJsZzOsYygs8CR&#10;WHIsp3MsI+gscCSWHMvpHMsIKgucYzlLjuV0jmUEnQWOxJJjOZ1jGUFngSOx5FhO51hG0FngSCw5&#10;ltM5lhF0FjgSS47ldI5lBJUFzrGcJcdyOscygs4CR2LJsZzOsYygs8CRWHIsp3MsI+gscCSWHMvp&#10;HMsIOgsciSXHcjrHMoLKAudYzpJjOZ1jGUFngSOx5FhO51hG0FngSCw5ltM5lhF0FjgSS47ldI5l&#10;BJ0FjsSSYzmdYxlBZYFzLGfJsZzOsYygs8CRWHIsJ5SKsDwj6CxwJJYcywmlYhaUSHSO5Sw5lhNK&#10;xSwokegcy1lyLKdzLCOo3oJzLGfJsZxQKvoMSo7ldI5lBN0SHIklx3I6xzKCzgJHYsmxnM6xjKCz&#10;wJFYciyncywjaCy4/TjJ8isphzCahSE6xg8Fg+OvpLTCXCNDdIhEwSD5KymtMPfIEB0qUTBY/kpK&#10;K+xjzRAdMlEwaP5KSivsg80QLTqdeLn9lMwLChd0ltwLQ1zQWbIvDHFBZ8m/MMQFnSUDwxAXdJYc&#10;DENc0FmyMAxxQWfJwzDEBZ0lE8MQF3SWXMztx8mYX0n3G3E6hiFa3+mEDEN0u0oULugsORmGuKCz&#10;ZGUY4oLOkpdhiAs6S2aGIS7oLLkZhrigs2RnGOKCzpKfuf04QfMr6dDpFA1DtOh0koYhWnTCyshe&#10;lSHaL7sTNQzRnXtQuKCz5GoY4oLOkq1hiAs6S76GIS7oLBkbhrigs+Rsbj9O2vxKOnQ6bcMQLTqd&#10;uGGIFp0wNYbOkrthzovvLNkbhrigs+RvGOKCzpLBYYgLOksOhyEu6CxZHIa4oLPkcW4/TuT8Sjp0&#10;OpXDEC06ncxhiBadsDeGzpLPYc4LOktGhyEu6Cw5HYa4oLNkdRjigs6S12GICzpLZochLugsuZ3b&#10;j5M7v5IOnU7vMESLTid4GKJFJ4yOobPkeJjzgs6S5WGICzpLnochLugsmR6GuKCz5HoY4oLOku1h&#10;iAs6S77n9uOEz6+kQ6dTPgzRotNJH4Zo0entyxii3Xc68cMQ7b7TW5gxRBtRcvKHIbqYOwoXdJb8&#10;D0Nc0FkyQAxxQWfJAd1+nAT6lXTodBqIIVp0OhHEEC06vdyGIVp0OhnEEC06veSGIVp0OiHEEC06&#10;nRJiiDbe6aQQQ3SsEAoXdJa80O3HiaFfSYdOp4YYokWnk0MM0aLT6SGGaNEJH2Sbg5IhYs7Ll73k&#10;iBji8mUvWSKGuPjOkidiiIvvLJkihrigs+WKiN/bGxlJhU7CrpchSnQSG7sMUaKTAMZliBKdnDIv&#10;Q5S+k6PAZYjSd7JfuwxR+k4+qpchSt+J57sMUfpO4HkZouSKbheuaCQdOi9c0a3lim4XrmgkpRUX&#10;dLZc0e3CFY2ktOKCzpYrul24opGUVlzQ2XJFtwtXNJLSigs6W67oduGKRtJZceGKbi1XdLtwRSMp&#10;rbigs+WKbheuaCSlFRd0tlzR7cIVjaS04oLOliu6XbiikZRWXNDZckW3C1c0ks6KC1d0a7mi24Ur&#10;GklpxQWdLVd0u3BFIymtuKCz5YpuF65oJKUVF3S2XNHtwhWNpLTigs6WK7pduKKRdFZcuKJbyxXd&#10;LlzRSEorLuhsuaLbhSsaSWnF/yPt3HasR47s/CqNfgHPPtSuKsHti7n2pV9AaggYA/JooGnbg3l6&#10;f4sRK5iRJHeRsCCgev9MMjMj43zKDXZejRXdNrEi/cvFVWyw82qs6LaJFelfLq5ig51XY0W3TaxI&#10;/3JtFZtY0e1qrOi2iRXpXy6uYoOdV2NFt02sSP9ycRUb7LwaK7ptYkX6l4ur2GDn1VjRbRMr0r9c&#10;XMUGO6/Gim6bWJH+5doqNrGi29VY0W0TK9K/XFzFBjuvxopum1iR/uXiKjbYeTVWdNvEivQvF1ex&#10;wc6rsaLbJlakf7m4ig12Xo0V3TaxIv3LtVVsYkW3q7Gi2yZWpH+5uIoNdl6NFd02sSL9y7CK//Ln&#10;P/3+H//63//9j//2X//8p3/89fc/fvnbb7/+7ddf/vjt1z9+/eUfv/36j19/+ctvv/5F7/z5T//2&#10;5z/+JcfqP3/5v7/9en89uReNQ/sX/fft/oE/VUP/19//z1//x9+Xl/745T9++/X2fFDEHRtiEA1j&#10;7ZZaR/7tX/sbd+6IDu/g/UX2RLnfPc5//y1nuHMTT7gCNf5ZSdIe9/vf/v7vf102ss6Z73487/cM&#10;HN8/HsSEfFbryN//91/+5+///Nf/bGv8YI2Z6Mh7z1f08gFSsaSP2+sjs2h4TJvd5bPrY7Iqk6Pf&#10;We9jdUO0uXZnftIOLjGdd+/8L88ogcHFzJn7yOMPRbniCPMxb6SOwWPuCyn33ImZ27s7nyYPLjga&#10;n2ZPC8LVnoUH6cjn8cU9A+60bYd310+/Puyw24P28wsD1Bj4eLFwU8KJPX9zkPXuzjl/fNSmHo9X&#10;6Hu1sEPs6if7Bj9fz9cjPRz3jztHawf3ip/G8kS91/PhBoC8ge7nNzzOf2v8xy2TIjX+Xszf445X&#10;RxMu3TSiwApIBWDt914X1zcaU9JyCYbh18DBhsG0gLllIPDO4vMWT4OUZgi3DNDx9PO5KlI/nuU3&#10;6J7ufl6ld3ajDCrLP4qstk8h8HVRfldM9OdpuWcsPSLA95VVerUfemykHw3U/eB/jVzhg5+ZyxE0&#10;Zeb587xKjX9mninvwoIWtPfERD5eKuSIwwOx+ykQ1WBh9fiQURhJEplIbHVmFHPC9yx0PM5/Pf5J&#10;cvLIM7w/j+v7rLderghnFgTEIubXnX08XgXxJxCfYMpZZhRNaxxaEv54loRImNnrFQecPs3Nv+l3&#10;un8IPSeQcytOhr14DCeysOm79N5zt7cbRcpmQa/7ehWHx/mvx9+ZxWsEuUrgelyfzW/BuzNUe/94&#10;PdNlVzDFDPWtYzwGpn1naJ3OuOcxUt7n2OfqvzwzF3fXzJ/AdPo0QCtu8XnL21zXhSEOC+SAf7Xv&#10;fj7N2zf0ZkbEVbkhGOrTwNHa3P3j8+MjbJ3hMftMNWV9fIon4Cjn0z6jnU8/WE0tDOnWOCTK1rLW&#10;IF3Yy2o1/Lznu0BYn/a766a+eVwLg4D7YTxugMFc4dML2+zZmJYn/Lght4zB41se578ef4dxFGSB&#10;lI0Jj9vFo4dII4KHHNcGUR4PlhFGBo9hd4tcrI0/AHmdyAuusE+b+zOjGKVzE+z3u+unn5+ujNRj&#10;FIrG4x8flag8PN7AdH/mjw8nFQzvrjN/fK2yZ2dhcP2SEKJac+s+l6Hu04EH1VtnTlNiYA9n/N0+&#10;m2fhup10knJc6Kmdxz/4pxLIXKgyiYAHVJHJWSjabHNB45MwZU8l+b5eWU69whT6KESB+YTfdnj8&#10;eJUegaazJjX8TJts0vdfYSphYXTp8oDJlu5OR6SISK8zo1SVaoSUWiOsJ2Zmx1nPx8x+d/30iME7&#10;j7FwCmL1+CS07whg8yP4cbhy1plRxcqc2XlMnlRJ1ALJuZnvOtuaGcnRWd0daIM2wWTR0ubH0jvq&#10;bZ/VyZnvsoP96YUfjzYavBJd2o+NQgUS1AGpvbGwL7jNFVkrU9Qzb5H3BhMo0uZOj0lzgvljM3pm&#10;E925PRMiQeH0uyijHbf5h+865y253wBJHcbIczrv6L+Sk5Bv9qqT+pTd3tgvWcq+6ktyYVY/KADx&#10;XWRwWMZe4CTomV83w6s0sTpIqok/M5KPOrhI/BENkBn3TOHjsXXNDbTNRb1biq3LoYFFVjmtHue/&#10;MR7VciV82Qj2mHnYHkjpfeRsOIwWsHGypFCqjGNYERHA8K6/GV3at+jAE/aJ+q9cK/ZRwWtrScG4&#10;ypRAgQi1t6bFO1tsWYrdeaKhyfHKJ/DrdK78BTBKIwJLu8pP03j358BChrjOY88X7Kk8D1RpdPMN&#10;tqc2HcEEkAqdnA4N8w7WY8ueCByIn4f4RIBWRvFq2htDEvGeHGyW8t2xquRxAZtBV4/z3xyPvXG3&#10;6+T5/ZA0fz/+E13GKxILtLLi7/a9eRasBzOOJ6JpIn48kxgBAcbdx2hu9RjmV2lkP4vUJ7ULtq8B&#10;pUyckbqfclUmb3jSxXoyqJ4cgNkl0NSFCgGdvsv+q04CjpXqNu8+o8e2KeH2xDDNZCoOanGdtoXB&#10;ijK7nseLiNyd+Y1PFUzPPKn78/OOWp5rP8SdD/oRWHXHSyMHZszps/Xf3KHcN5aQ6HmPagXhcbtw&#10;+UDVsBdRs0QyR8EFg/wz08dZNuJosTrWx088QGleYCkMV253XDiGy+fjBgdLZBNy2Kw5hssn7gQb&#10;TpKBM857vwkXTAvfEX+HptZLMzzumOI/4ePWpOQ2LoRbF7cHVPDWl33cn1gY3d0MHsqfuHCpJ/pE&#10;REIMUi5Ok/85no4U3Sfqv2KnsNVHiQKc6bemu3HvjfwAyRw3rPP/gye/ZfYbQdHsvG+0J5YZi5IE&#10;8ln2/fVfsVs0I5US56uItv5hOKmBvONg5DDLK4+8XfNlOtq2Xznt6BLdOLe/X2zBi9oqAWhS5cGQ&#10;6neec9JV8MuccRvgoOuh+5LiBpHGMrJVcfjSUGGh4dTc6Ey7QAZPyqIUBUxKzeAe3k6Lkmhev4Y+&#10;zk2Le8PBrh1dCpov51edXhEQBlFZbfIo7QsJE3+SDuAthNDBGA89bA84aABEYExRiKOGgaLsgrqU&#10;kf4Ul30ZzLS/KSbWJ+q/cq04aksLKQ5R279xCWhpBLOE5frucgxelKCfkLn5h5zYkZ/raeH831nB&#10;hoC08Kmnn7zrReEqCH3wFCp8gto2o5/o5aEs1odhecaxJyM7kPHpoZTHAREyGnIRGmHvAVn6u8/2&#10;icOoq0ifkJjxE51LPuJBWziUGn2iN2IHz2BmD+DuYVc2B96LHdwqsPjcrsJuzZr8gtWW2gYpwx2H&#10;NXN3rcIsIXYQ+hcsEC7elTmTr87AQOcFln7K0fdF3ZGU1h+w9sIsOoUY8BZfR3V/orl00walxf3z&#10;708YcbdAFqTytDKy93lEP6+gvk/EqC0Q/Dv5auGjEN1a5vbp0bn2iY4R4wNgGe8UIis/2nvEeKFx&#10;WCo9ID+8GcPRvzht+zce6Cq3hhgvRttp+JCktBY6rblRVIAK79DDtrpi291ZJGotCoMBhm5lQL54&#10;bC5O3OUVSz6FGGg5qFWJcUisqAKoD4NjxTG2ixphATcBaqFzn9gtqGzG+5B3pflm2xFsgYwObGkg&#10;6wtKPD0tDhNLAykcHYywxw8DGU1eIB1O/hCdpt0eau9K97B3FYvys3LnVny0AE3q4YWs97tj3SIn&#10;cqMe5r8e/vFyjOTxZJ+zWN4M/7bS91AQ1afnYceUdad6UsHvhYvhh7tXRvrRVsg7wLWSfI835N6J&#10;Q6vZdmjiToU7dlLOAzl3orjTf+TLnl+8Bdil44GhIfM455Q8CyQ7RRZ3tAz58ZYdPuSEa5++4Tkp&#10;/+sKPJMN/lVFM/NtbJQ1x7HtsmNOnOINzQFele8iATpp4GugEjgJduVq68x4y2rdaNDg81niAGO4&#10;lc17Vhy6ESWPURC9MKIjIfXWmfH4mIGBrAqQn58ZT4d9aytJ16fBHQm7OAwUySmYyY1+CE4/Xnyx&#10;p2fGR3Yz63wwS/iQ1pnxqRa06SnbJeONa3LB0Zj5SbsnwHN+ZnR1r/rJmcZJrTPDTksD2XB8sO9B&#10;LkjODG4X9Xac6r8Sw3Bb4MTOd6GSrq4RaeXTCU4iJ+pHwqbWhUEZ5pI4NL7Cb3iKqm6gRSVrPLEH&#10;u356g+WWt/u50ckI4lL64oUhI8ONem5mvDElt4GsFNJxU3Djl4MHcpx1MXhjw5VE88QUWJtN/EzP&#10;nwi3Okgsmy5zbuhAq/8Q876rG5g9rNvnfE3VJHlESm6eMxkZQZF1kEp1qIMsdXJ9jHuxHJsSjQsa&#10;nIQ2NbilILPBW9OSiBG9yt8gl8/E4l4oybVnpXZcoCo0Id81iQsOVbufM/MqPhjqNxJ1QoMXdjmL&#10;yccc1gXuCbssq/j5hfLXyeaF39+ibMeZC1PD+s6ZZadegLbC0+bbuKcnVxbFBlw4mnuGmrPNfJ2z&#10;cjjrbfU0uQBtnBYyFhZ4kQM4hS7wyCqby4+Vp9aIDs9ucUB0iCPnwy4Pk3Vbq97EasgWGB9zkB0B&#10;CeSsKa7geWlWfS7rJsk3n2TpZqWRMu3Wxjce5781/uOj8pYrMw8K8jj/9Xh0nSxugLfjmPFJeJz/&#10;1ni8tQbvCD+P67vxW7gjHBeQF3wiAQJ+Za3vHKk8kLZBWeAlbFFKjTWEPUQkEG3TageNCXa4OhXP&#10;9DUKwaB4lI9gG0l5cbDFrnZIFwrxulcf9DlO+EIlL8FCasZEAi8U3GxXoIiB/D6jWHpxA3zZzxc5&#10;IeGBR0VhtkyWhMDKCQStZxb9eWfLtguvcn9sUB8kPs/0UxTDwV6AMSer2xFLSle2V+BY4hnHE6sJ&#10;PbxsFBJNRY8QII9pDafUukZZ1+a3/u4u7SBRcZjm0nEpTIroJ76vEh97O/twjeCdk+Zwc419rv7L&#10;+yOMBqWGZNrRIsAjGw1PuPKkuhOOe5oTre6fDQZ7755TWRQZIeYtLOIfYPqFL9lrxOkX1tpwBvs7&#10;4z6siqltnE+IY7KUDPKtyviFWK2dYaeFM3+zs92ZGbxGSHcUXWxP5+ThgIYhN9r8Qog4TYIkR4LX&#10;509TaGKrY3XYFIVg5xZjx87OYOb6GI2yoqM4y4OnnNwzmFBaHRxi0o9gwZVEg/cKE6XvmbOyxMFb&#10;hdZ8fs/cNV3pO1vP2Q3srqIDIvk6mJETYhlIl1vw/wEfBc+CvvvJThiMwYaCnW9xRKGTDRg5j38i&#10;RpP3IDC+wu07jO+zJZ0oqSxrf+8PbIfuSsagx3BMDH5A9gG0Ok2OlzyoXCO88ormRx4MKka+S21M&#10;N8lxYmDWGGj4M7qoRyaKYPNtnCdHp3no0cJQKgJCsq2IeOQGIq7w8nngB19jDD4H/w3IIpd0M/Vy&#10;6AyHHeWhe9hbFxWKbmq9d9hYuSOO1oZTi/qOBAdvYCROs3nWWNw8fhsGm8brvgmnD/P99dJuj/Pf&#10;/D7lF/hRcvd763mze7q5rO9icxfrPtw9HXlAlpwN2VQxNq/Kf7069AdbUne8uQVfj/PfGo9um6hK&#10;QcGzeoJ43PFuHmTX2XEKRsumDdo/2gxGHAWFuReZ1E6T8Fz+G2t7sHhnEeBJul1YmkqJKrkPIZAx&#10;NTjG0dr0hoz8BamX3bx302p8CUD0ZyUtdM1mjydhA3LdqGdRHlhjpzx+VW0OrHfKaOQxri2/rYyF&#10;83xewTg3WMaPSa5oEyE8xp1qusQajaCBuSHVZqBVWpSMVWLcz3yet9iskYta7urr5IP2XyNj2x+6&#10;oGfxuAOY4rUoqMCQmkIwgRyKaLp8P0dY0wXfAu9+3R0JwLDl/4LKCjSi6bUwJMLE5w9xtO/ymAD5&#10;+MN5TRwQtulPBCiHWR4y8Rllx3acNZzjPLB8kAtJEkRWcan24cdLezxQd1Ni40FZmfBKf32XSfL4&#10;Xq2qYlVmVqUBijkot2aQKGZCdCasp0SwjWwwTbyBudo+Ud8iesGTeHt8khVXwy4P899cH2dMfCiG&#10;Y6VvELrP5Zd4x7BQOnDDT4Q9eXv5SeL7nS4fsEC7p5ia/LvdTe1Ni4aK9ZUfJrMh4GFooVHJURI7&#10;UbZJowp8m+gQ8fTOJQxrw9cfHat4cZWhu3xYRac9NoS9UqVVsCFc1tpPLao9xeVxYbfyXJhBgTm9&#10;Xldm3ap1wFf7tOiJzsW54xC67WPOLpDBSOvtGI+oKm0/BG5Nb9gpqqofd4vHw1EK4DRcC/czkBGN&#10;phMcsUpRGj/M7i2YVRU2na1Ktny2IONBAldHfLzrUrziVFHbIu42aODzcHk2avhPOhvHrjTZ+Dr1&#10;4CXX/FX/Tb50tAMP2z0pAcVL2gEK5+inrL1XcskxbHfQxZOi8BrdJbeGadYdTaDEy8aqIuad+LGg&#10;y9WvKrYK5/b99V8BIjJ9S9F8YIEEJZnOiC+U0ocpRurJiD7ykBgWD8r9L+RGI4grwEAyji6FGPBS&#10;FXQGozordKzFDfmyckNA7zuwFhTr++u/creoFmZ166u1WxisnTAPokShQtdTBJUpeH16blpSJGwJ&#10;7OwWCbXuZwNkdHNT8NWzxcFlTZXax1dPGlWsKlvSE61ht42xU3ePYybQUeHEcGye2q3cV05ZxhrH&#10;zTaeLfzBdx8hWUCadvL4/cnBMRXAkZan56Zd6uXyVfSznqBIUHBlNFu6XU4l34WaQtqcm1ZeRK+Y&#10;CHqPMOOXJUcqP1wSwyhFujWqbz4FyBfEmGLdJXhvWBUNjOR9Kzs9ZSu6S5Mn1OpV5xISO9A9dUCn&#10;dovZC4fLD3N6kV3r/Ugp825Vo3Zr0gaHzKc53GqznJsWkW1MpoR3qtAaF6WC7i7G5JI0lyJcstax&#10;dAbRf6VC9iUqiN3uTKvtWF3bTovPyE6l1Yw6tdsnWU6OduCUmUwsqkqqQm9Hb8IP5MoPLBpi06fP&#10;dtT0aInzPVHmkoGTJ7/FZDDKrBP1Zrj2qqkolrspnp93VaYElkI6gS6AyMP8N4cfbc3D9o6wQwuF&#10;rtHJe0g3GitL+NQR4iB9hxvoJfal7OAVzmNz/KsIO5JYWQFFnqTKWIlAhGbnn3pKLr3lG63lCAaf&#10;xhxE6ZdDAGgB8IiR46M4VMAS6ZvtZWraIwOwn+axBUmwiaz94Ek3+QyLna0mpDEkEElv2F7VG9tC&#10;snn8XVldgajkgmy11Herw/fl1RHnxw+eYD1cHaaclUghx7Z+s0Mm9yQVI3nv7ZvKvW7zkrmI/z5Y&#10;GbwXra5JBB6T0efHmFsXJBHvctdb8EFyzJQbP54+nlK0NT9GznbVlces24/BlCpG6Lvsv7znlzo6&#10;LOcC3+fT08z4otKe5vxIWG20T9Ijb3vPI970ufovzwzK16rh9D0pCH0KWypFAwgj5BnUW4X6MbMT&#10;n4DZenNC45b7M+PmdlhYSXrdMEalwjD1pyG2rljjSX6i7+fM+GlCfm9Y2oT/OPxQ6fyWkDJx2OP8&#10;N6FzB8Nszopc0OVDwfA4/63xRLpTzqJpZlrZIAgOIAE38Vs4E3rECUjQVcCPEV7zEcEBraughSlX&#10;76wSpPw6XHoJD8RxlCyYo5HrC96ZIYGX3aEC3sF9jPFIgguqNWcLtfjTyinvbmGUbZLCloVBEEum&#10;e8M73Ka1MAy2CB5uTn8f2iS3pMKJusmnG4+fmAAcrPmueEz5gPeMxgzkz0NbxqDf5c3wXq7QboyP&#10;ZLNpZsrFMuTP5hl7YWbQC+4d4ERNVhXdCE41NTFnAwdUxNUek2/rPWNdEW/Z3/NheE5YBo/K+ZGx&#10;yJGA2io7ds8Kh6Mz7IkDwBH6WZHF4AQOBSeIJLR14zt0kxH81kiSg3U3XpWUjO7ptIxFdmH1NpBw&#10;GKnZKmCsvgPtMasproo9VIGivsv+K2fGEUAOWqI+jG+KS2BYIgBNGZStTAuj4UuJR1xswUvOUQaB&#10;11fJEdwpUFjbFPBMQwBlg093aJN3AMPIhX3fXgem58QxlehcgFSWpM/I4/Zh9KJe85g9UFPm9kmI&#10;4aXAo22EOHhKLTiAkpC1z5MwkpcpKQljdfIJoLLh1DEQ8EV0C47H4LO5HjZD0UHfZf9lvCA8n74X&#10;GZ3EIvvpkD9eLBE9NeJVxVyoy3fjJoYBZ1Ngn6v/8swAKVN+oAXgNc080AKxptdtAWfNzFxsO2kf&#10;tLmyZwS7OKwMKwgc79L06ZH+sQmCJa4zH3Gdvst3Oi8lDIa5ApVFxyvfMp4aVnQ2Sr/CjYyhtfeW&#10;x/nvOr7oVbVxIQcHjWEeDwDTPlXodI35eNy73XxS157Y9yJSAocKvD/eDd6m1H8UUyZbOt+o2fZ4&#10;pyRk3smiPEvlGjTyI10nfd8ql0jfd50aAT7rJPB8jPfl7Q11egUJRzxdK9yJUQa/PoajxqfOBatA&#10;xVpwehjfcaRmQSEyPm5RnbNHIU4WWES27gz+mjGZgYI3O9ufGQLOGIb07I1aggg3iZKnnwrROjO2&#10;S+k82BchNE7ODHBSZ8b44NOd+h8oB0Yqam8VzB8PG7+oY3IIDd42BvVd9l+GNtRvXFfm0sTxSBlD&#10;5CzQpqSSvht9YWQ/VRkQOW7AL3G3z9V/5cyqA3Qc+J+IM0+SkC1X80vggaxrewarq7gEOXUlnZzB&#10;WNYVsCb00mUw/gwd3uJpwgUyxU7hdwhGx68JZR9Ae6IdydLyZ9KmI5SZgRY24+nyl+4uMgDQdRKy&#10;Hue/CU1lLNaeED4V1fE4//V4AuGJzPji0MQW8A7r2T0zgr+WrejlZE11yOEu5dACcujCqYIWhdAN&#10;VXptuvBwuu9jy7RS7r3+wmGdb0nGvocEuVDSyGI86aSbPLL5+/J4Owj5Ekb/9H38bN4FjrGStf7u&#10;PuRQkuwdXksiV9BQEQfpxaIxHmCAA4VTgaiOevkYxaSwp8/Vf8VJwxHkQvC7BO2mT48Ji/iPe54L&#10;hiGewVyYai5hvSHP+lzeu+f8WIkXa1qFH/GWx/mvx4OM9n9jE2QF/oCNm/H4pzK9AdVy1bQ8zn/9&#10;fYjYPgMs6jU/0OP6bvwWRQg+MyKLqef7zFDT0P0NGgJkPXSFxCNlOOGOVqUErROQoxkbCBynperO&#10;Ss3wSv031/gleyGUYfxw+F7OyFi0GhhKCFHKaUjZWHC+doaIKXDRZYH/N2ykZAuPb6yRNu3kXpzZ&#10;mYyZ1PNQkZSm+B4n0K7JEclZxjI8Q2D3zFQNkPI/eh80ZxqoSNl0nhl6lxpZjHSGSCIP3HNSprWv&#10;F+3PTPdOU8q2rwI0y8ISHZQI0yOOYA9u5nqM9nZhZjTBys7cNl4Qm66MyqXEs4NEOmctjPbPZR32&#10;XfZfiX3YsrLsFralqpLuU6V4iFCjwUnycARoVzTDAZyWGnYa/skLe8ZArJ7eSylv3xRZ9GoVsCyM&#10;+CY6bjtnCqHwyfoxwvgUBlO1W00BYTrfpTUbI/3XtDmWG0vkz7Q5j6fAzol/6EO4nN9TCD0LoM3c&#10;BWHL2w8URb+H0lzgZ6T9/vB9/OUOpCI2Vo3W697FCbr6VTccWLkSPEcSg13JcIiTqVyBwokmb7AF&#10;DzRKr8Cc+utV2gyVwnKhvJc3SqXP8wftyCucxu/tDAUYOTxK4YZzLBYazuPABa5uV8PGydEGeRIl&#10;78cZUvszw5VwBYV6sElIIJdO4Vg/RnuYZqaLQGWxgVeV8tzn6r8CsqiGzOxVY9X00yTgzMxeGCjY&#10;I6Y8VieIXBgeigsUThyAT/tdfMidhClbJG7sI6x0COMRIVO6r/pxJQyes8boYCTPzwJtVC8d6niQ&#10;NxDcGKxs2wnaxDSrBJxcTtpSJ251+PZfCW0ut6quIconjOjkuinie2aYRDAIu/eFwW8sgdbI6rk9&#10;E8NXF5rYM2r+FIageKpKhajRohyizYwvoDr94kHWjcpBf32XnWoZR0g9ThgwQ8GGlMf5b0Kn2bkw&#10;mXNU24xnWcedahUUTNVQxTufE0zJcXNvqAiSeI19Z/2X1zvGbohU9bQbQjsoVnZzouB06chjLHND&#10;R/k7+zPPMCILL88Rvyt2xA92I8ZP+as44dWL7u/u7wyrv/wVOwHiMfzDJ8O4LDReYsBBXyjRckDs&#10;Ysv+zAgI+3eI0WbuSH2aDA7f5Irsglw66ar7gjEOzRnV5/zMdMYH5xYKQbEhCNjkGsomPtsgIPxT&#10;ymppFDL6/dH1rjQbUAYwHD5nxgYLC3jds67WivRxUuKJwEwzIy9SvyOuycoP9vwmsoTbj0iDeAO+&#10;EXRmn9ehT5P2Vi6UuX0QpwhYHdpzYOwP4994XBXcyGR7yhUUTM8zPV4d/h1jL0zkR4sfBwQ2Uu6f&#10;hQZvHHazi6my3VJyol9ScdXsbrpP86UkgiWZZn6MfhYinbdphmKY97n6r+Q7pAuotU2cl5CnYype&#10;Sjnq8rEU74apCgHa/8rCVo7Q5zJ/yDl564M8kPzocAoe579v1/gzTKkeqZ15bUUJoJpSZnIRWG99&#10;Z+CuKxhVebRqfX1n73CNchwMt2UCmVIVSTjGNbzIWJF+Q3j0TjOFEj4Qc+v4IOYBLjMcYbWWEpTZ&#10;ZW3XML7vzdAf3wIPw6uzwnF8THBg0mQpNiFymWvEc3vBG9UoXS3ZpowUNoMqn58mFjSpIfB+3ON+&#10;TNjoClWQ/+N4sSqywx+z7hmDwCFhMvNnRZfEDO64ipmVe1veiw7f/svQxmPsWCjAkto66pPKRbJg&#10;4b/UrrY/JiZppCZNtHxpfa4ZL4iT+IyYIHnAj3hB5znLRxwlshbbUqRQeCkIue5KJAOBSKIfj1y/&#10;r7T/MoyUCJPvopLoQsc2MzaO2SGK6tSODGNf3qI4HYTNWoLW5+q/PDOecAdXUCgyt2fFCwwNH7yK&#10;mOc9k/XhHBuKLrJ/FnDuc/VfnnnIfyAEyCH1PWOtp1WH4Cbc3PECawuxmXuGsZVU6nP1XzkzboZK&#10;rcB7ijLTZobiCVHEp6E41KjpMWjgxzDZWNhmzxNGkupZ0TU+KnudEx4wchpPVxjcjLk/pTZa//W4&#10;3Z2NOSX0sJAu3PBoPC78s90LJ45esXCCFeguucY+V//l08Tqce6Q2m91XxgouubRkLMm91Nb2JCF&#10;Q3OyNb25z9V/eWYcD5b3GJBpF60YDGGa8SGmZwOIREjCRQHnpt31ufovz0w2rREFqfCcooesBE9z&#10;flre1K6ZUmdKX/x8fFrTgPh9EYT0PfY24dH+SrGmiNSEaoD+PYN/ZO+AcDL5KZHknpR8GxYRisUG&#10;4/dnJiLtvDB8X6B+P3iSicw00fNo3NAfN4Go88nd9rn6L5+OnGKpLaHxbVK3BoEIdqpitWHksG5U&#10;u0tZvlQlljDFcYXfrH8aw7hEGkFnlPE28yAvUVbxDVzYsxoV5J5f6mwwzUxM2SAB8B+zfjGKGbzX&#10;52xuZLqvqoVRL5kVbOcNZ8NEtZqqMstY4zB+/zRxS2VEWJUJ+Gs60KBrcGdBcJILs4/eygTw2ji9&#10;GR0WN8h5mKIOueB+KQNDWo7Hxa0flRWFs3DqMYbLfM21IyFENbEBnb7L/isxeEz1IiI1FSHw6TVP&#10;T03YQxGtPas1lGVzyxPqc/VfnnnI8cP4mu56VADL/bbUxZJoQAfJkEFE+DUvxjrHL/CxunqTzhbY&#10;7vOncZ8kgqs1+bxnJfP7MdrMgba4v2cSXKwCU3CpWEc756F0YicTlPocNK9AQDxqa1y8z9V/GdpE&#10;JDMbQSeKIO0zg7zW/r4R0BD4uDD6JlfWrpre3y7wyFbqICfc9OnRk4VDdpIL3LZAJCn2rChaLOzc&#10;OQ/+PeIyvNsVAjwUhFmXTxM62GakrylB8Kwlg+40VVGJV2395MyddG0CKFVoyLKy4X1RFb0pqs07&#10;qdbZS+7cnnGdVC0TiRkgSTtIBekdL4SdMXl/DFNz3Ri6WV7OdHJm1LnUVJS/T9LP9GliDXGQPGbm&#10;6TEhpaQqHruDxMmZaRiV2hlxBfytnapQztZyKMoPp8PAHqz2X1fznND6dK2WRIJEB/Dueyao5Np1&#10;7v3G9z09ZmHBSUCHoU9Hp2Br40nJhHxIsMg56XxW3kaP898aj7By3KGCKUDW4/ps+ZZc8emRJGBN&#10;w4e+Mzz6dVnWWrNaGDy2y3nTdmZ/ZjyslV1EBGOCKRaDlOAF5KQ4pINinRnu7CgLAmStDetzee/e&#10;LbLeZIFjgk6qOqgBRvN4kmNQbGIR2CFhA70bj1KaJ00pjurl33+fkEnBAIKNmOCb7+sS4MRDyGzt&#10;hOF1991713KcJQPcSSbDyV79echaQFQ27MWc0h0QAQOgd2Cj7s+MvmM+sy2pBeGIAJqsyLecxKQY&#10;hMu5WMWVGyDZRntXRXijoOuPXZ1c2KU60fSCCB7ZOIhz6bvsv0yH8CbjAHkcaD99ZqLkaclBMZuc&#10;SNmfjowTgsyMypMzNy6lypk+c2OAcOaJS6GmVF01xxLy++TMOFvTEc7u4XATtKE6oxC9TaDWvjBg&#10;lDoL58I5L+s+ObNyXxO3kb8cVf80GrrL9vD7ZH/o9Zzxv4IZwdfRTSOycHJmouqm3Z202qV4L3Gb&#10;yp7Z89MKBmFuYQmcm1lRYScpYJ5g6rY962JFCytSPjHB+2Nyx9Lzj77DxUfL45Mzg50W7mSdTh02&#10;4UhVJgfLcHlAQZviX6hygTb8iEKX5axOzkxQF4zUSRFcpmh92hR+NjsliC0mo66Zpb4nPeNlY+YL&#10;GEbASTf9xsw7pSq4W20mk64wR2jxsJD3EG+3zP3OO/qv5CRPoO24F758GSsjD8PPQI5Dflp+207u&#10;4LpK45Z1rwHcc9AWBJ3LjmI6NYnqNhsEO9Ez6bnON4F5ksxz4ZzpF6I841g10mY6Z/C1iqFIXJs6&#10;UmDGYl/nWZFBk1z/5J4xqe1LoH5ZWU0N2iCgkVf+jGBSK4YhJX0YhHTQ8vT2yZlHrwBRoIlgpekY&#10;w/B2prJeM9MyhnzJgBieORUZnJ6ZQ65gwI73eixoVPHOxGjw7YGhMTP9ScXiz888+DsRcnOZMG4g&#10;Vw7grdcFse0wWgyJtGzo8/zMo9cTX96k8XLu5WSkCyy8tM8MZbhucIl8XpkZurCDkh7xG9coJ2CC&#10;VZbuhIAtVvgibrZ/ztYEk4fgFlaK0UJPUNOaT+Rx/lvjhygo57LReHc5FTCzFYH7E1Op0057rOtL&#10;Oqdqj5XPewDTN3kVZBs5D4FMlvRuQX3H0WQKuZ6R9y4u81NGKf5NxmeSwanxWlHysWVFcx7lm9g4&#10;FxArdracGXSw+vnW3eyeAtE+F/qggiLYu4wc0xEUnZs42JjMIOXwgKZmfNGVToYjGcznajh0N3dm&#10;YYIv3K/bV9of48lvWfPSECsrY418b3jtvNIhZ4HeABxo8gyP819TwjieDJRN1Gwa3+BX8XhW5XEH&#10;ZyaCSfpU/kAPHbSPVlJC8f5+pLqsZ5cPegW5M/DLVQfgiZyuEyTe4CYKCVI2cZMAUuV7r7g5zfaB&#10;ZZDthuhKRua0tQGP81/DXemmhf1wIEsVj/PfGo9emXoODl1RXcgCj/PfGk8oMzEWgGf8ajinzfg1&#10;AkPwZpXsHrd7rnL61qoIud4mjjg83qFFlOwv6yJvaPFg5nW9+MA4L8GjUAYPQoEXjXr29I/ij6K0&#10;I8vXezdMqd0rLoDqjyf3hzOAgvPMcPuubVP93YOdIXvNg8WhOq2AaMNjhNC0cdijtRWwPlN+N1xj&#10;f2aCFE70oqdG8oIVpor/5cJAccqAO8iPaKbP9YbqMEzdOxdeSW25aWiluv6tPBdyvW1Z8x5+hx7D&#10;+/ExXSqSN61vn4MYvrX1XZj0pDq2man9unXyaI8LoGdnHvZMdtLk+m4LQ8vq7dZwAQzrLro9OzO5&#10;Jcm5VqwuLBk/rRrWKaeOS7R0NVtoajCPK7HaET/I5iYG3RCQKIN98nivoYwZDZBBaUEoXaUy5TpO&#10;9V/GMCwAU8aO0kqSj51KJA042WsFiZA594yxgfcg+Uafq/+qmTHlEzvJvCBA2feMG6Qew8kmnzxQ&#10;cDQAlzy6uCmqz9V/eWZMfjsbdnI1qMiDv8RBrim7656pDqhkJPZ8JQ9BRbhOA9lJfSG2SlpxzMyF&#10;bRQUdpDgnbAng0RfcpPOQ5tDrhxcgjB5S2ptaswXJR8K7G0zY4W4Zpv4m1J6Lszc38Uimz4N108U&#10;wncgY6eJO9wATpBYs5jO0TMiTelxC0USqYOV9E/jMKiDVI+/yarBP2g04CiITl3Y86B7rjlMA7TX&#10;5F1NHKHp4fGqH9MSRKIppHHHZstaYzXpeeZenHbaxUDK4/z3aLyxyeP6bPUWazNxINRmfXcgjjVl&#10;unbWSOsqvyCI5/RDORymFm0kO7pdIhU/2HoTOyG3y744yoSzkfg5POJ8dL16cHYi21NbOizXYoJU&#10;kLCthmZEAaurC2yaa8B2T3Mf2uSuWuehknauv4KFvOy02pNIMj5tm0hV9An3ufovn7OMXkuzssjX&#10;g+RjFjkUgeFv7HseHwPtAMlJaA8za39Tsie5LevMQGdyVVCF51AFeil6+xVoD2IWiUITj2lTqxTm&#10;TOfCsFH+k15NK60L5zzoDiT/Zh7pAO1BfURVnZLIRu2haZf9ZI/1U0qACXsvCK5a/fIcrNqpeUJg&#10;B+OdWsZ4VZC8sxY0OsmH0WsOm7/5Zl2kTqcZhWNC/TZinnVdfYe5OqlAwaIokeDMxlPEWLZnHM/a&#10;3OOBPNhUmClmzG5bp7CW0JRKbcUicLxkjy+fH3xJOfZ6iD5LTklbkNS9eJOS+/V2pL4zwyp3qHTS&#10;MOIlHisC5FH+69F4eMKFSLU3aarvT4vVZLkoo7enNX97WD3pbzMm9F14PSh2wZZ2wPEWkMP5kKp7&#10;Qc9tx64r3NoR4PBPRQCVAGbeHo44iJvRO+w7m6CiDYY9+UnoHi3iLX2QN54XZDF61aH9zWP6IB1K&#10;7g8hlvy3VQPyA33gWoRrLm9Rh93VHjKTicTlQ10j12BB0i0MNd4kA2x5eI4+lEGan4WyemqPigiR&#10;EPqsGphM8CdAml51eMdRN0jDyhyAUE+05dAqf4I/qnRqoIxWs4S3pzXg4Lger6DjhdcDxGP3OxuU&#10;NhIMADSYes4TGlISyg8Q99wxGxE7ouLxDqo80bi+nzf4BOdMY5Ds+UzA4nxXfJpmAl8zvYYMAfST&#10;aaZ5NGcbahQ6kbLIp3XtdXeTLeJ31KtC75ivqjdLsk7l2objcH1IAnJCjkAs24rZ+vn0Xwk/dd3J&#10;ObGTIspdn0UVTC1bpWFd+yCdyuf8hpfvzalC2YwRcumRbgob9knHFHfKRGRNPc+IG7vZigyW4sB9&#10;lv4rsVLp6LFP4tRpx3qfpG+5nQGZ4wrOjAvCOwojFFYuN3Rd4AO4krBq9SZXHCoiM36WSHWSOiFp&#10;4s794RLMWt6E2QWTOMd7iD+md0+Bh+nI8DLAx/RZ9VFAQWmTomvaapDxHe+em1UGpT+MSsfpjluV&#10;RREQlEIwhcnx+lZTcug/E58303byggAUL4+dSI3zqXjYLg4ojuR16Jj79rlRwRYyKTJKp257WNzL&#10;y4QEJoWiPN2scm9ajFqnJzDB1MOT2L3DqFhynPU4KdLYTjbyNEWnp+dcXOmxWsIGXQtTNUqQAioP&#10;9bvNFQAwHTLhvewgeWqfw2cRLFOL22ErtMaghU3b5woE7N6Mn2/m9NEGQZM1Yy82Lqws3+Mdj/Jf&#10;j66EHCWylZPBo3bPTReZBopJ9+hqFFYefqEEsBT9th/ILJGTDPdUkDf72ZuT+0BXJMQpFnG84lPY&#10;pvbxoByk9rQ+xZOVC1ZTpgM71FtOvkhAOZsPKd6ujvSBYx7mvzmchgfUrQTdyQXsqnsP818PR9wn&#10;qpHNnmkqh6dEnnTZs/AnRV3eLgZJh3WoxRAYJAnwh9HQYZzKyhmHpeweB4W3Sbs0aVLDENZT8Mba&#10;SulIOqgaebaHK3uvh+dQQEkFcYwkX2ZmY81JGqp9JFhXhFTbpGj+KargYFSdGX59b/2X8WB4tU6q&#10;ph0/jN3WszHJOVMqdiIFZuiVafHUWHAglmPF67RA2AwbQprEyih01BTrPEu+tVexLxsLFH93YpYK&#10;zyc50Z7qzupEuw7W/iuBPIi6PREzUDcjewZd4wzXBBBTldzbm3YQpdvdYqan1qvLu1dB2/c3kb3i&#10;nXWqg0j3sP6yMXCA+lZLINcW4y1wbKthyOHnCS+qLqRPp/m6pxMNxLhVpwYV7qKWBipnSsmO8kda&#10;YUZs4MdyTI58BaGQtHZVGx0cM1slF7dvitMd9RgNNPWQq1r3W2Verqs4NNI61Ath3KdaNeTDY0/R&#10;Hh4RQ5YaJUzZGi0Uxr0xd2RixZsEIa9wT+LzqhHTnOxpzmUCCKl1S6BPSaIHVmjf2RsrFgUym3Ji&#10;niooABCRM4dWrMYHr27jTZn+GzRJTEimkvZF1rviAvF1j/Lf3dHb+tbDnDjsDhTcZR5om5T8H3ah&#10;S+PT5yEHMgrMu3UxGlUlv74kQL8dTc5J+oeRdHI9vh8NtUbjFkID6mXxfjSNxXKfKLAlnw3HfuoB&#10;VRL4PrIAGFY8VSqSYEsp8bI1Nc8gZMT0Fp/D/bhkF1/JI8ej5NtpsNSnXo4UoLiOkBmmlFTIhqZO&#10;sSBoOqo6Tuk9w42DurCzq9v4uMlijs+qvKypPfhiXD+IZaEmR3EGHZr9V8AWBZ/vxmdRIXsSK7mf&#10;SOHlIW29pvIBhVuyuICETEqld+f0uSZ96MaV4BKKWf6gr1LM5RQLTETV2XTM2t+P8rNyybQU7GDC&#10;vZTmr4LaXb1YbkAMSgeAJAvv7md3TuLYqaQRa1Ql0oCCSrhI3qduVuFuNH5iIrqNPIkseQXSKVwZ&#10;rqNerlFo+8QxZNNwB3mZhsMSRwNUa3+cvrN+buQNXqHxH7jNMS9HYefS2GVtqvwt/rny8r7K5A84&#10;DTOOw1tUm4zw5yZV966leg9jtD+8qZ2dYEH+iVJf9uhmggXafZY+Y2okw+HMPMp/c20qLsgdkX5f&#10;ffc8anc/yFJDAadn5wMIChqoxZLVs73FvZUtlD5XugpdyQxSGlJq/DBo2qY2MGEhp8gk1Cn/44Dg&#10;T1qUpgOHNJu8lHuDw95vQkWNGMJnTXb5GmXxKP/N0etNnyztXN+T5ab3BBNtbsMTsJLd0ktwOXZc&#10;qD2/auTfEihn+BrvOMUI8x1Jnnjkffhv7AdWbnm25J05cuxRezjBWXLlQlAtVb49Sk4SI2gWDyWs&#10;FhFcm11a38RD3W68b6x57lyh+H6cD4QPUr3fD8Inoz267y9S9A4pAp+B9TVGk8H3w7dxVuXW6NFf&#10;Hh2vdxdWBDLTUgJx1QlmQFdF+pGPC/vbym6l5yRv5Fp2FL89frA75yADVALTSITsYPfT1w0HWC/j&#10;ggYZcIxvu3OS75HSFJehunG1zy79qQLHZwKA8fvyk4WizuAELUTVPGD54AmaRSVJSIorIJIDku/O&#10;DUEmh/wyA0kf/dwQQTSpyoe4xhqA0W/dlnXhe/v72YMh8R4suvisnHnN+6zkUgN4y4hpZW2+p8Iq&#10;77DP0n8lP1MzmIQk3t5+yQD9mChdiQUtzQvGQyUj2u5PlY0W7fRZDOOcjXJISxN6OG6o81gakxkg&#10;j/ayFiIjSmuKQ3wvjtXaFokcry2NqsYtKMSp1hk6ZahUytqAtbq6iFz7fEos5DwFgp6sNl9F8Z4c&#10;gzBo1Qsv06KHsYI2rQ4w0ADRpGs8Y6cdsP1XgJdpqVz0h7Gypg+DqXbgLUV3bdovnGepfQOLK3mW&#10;uAYUuk8gyw/dP0whdSo2qJVieONuj8617+8NYhCid+Em+jzLCGj9gBcwVHcur7cspXCvwnADjBxP&#10;byLMTQ4gcTzkdCLUsFEx+urzdNSF1L5kTJh+OJg+1YCSTITul7jB0VWpuGAMCwqV6OSsNJ5PCcSW&#10;Q4ysO1WBblBVbWZ4uAvZvrc3J0NQBLa0LBriLSPmh5NRe5Ysr8PzFnReS0JDhvPHJ1G/mgKNG1nd&#10;75aHGDA137TenVA/LmZVksWbOIUaP5ejlUyzeGgEqwXRkcAFZbSlDW303Lmo6U86Fomywr1HqlA/&#10;8GTonMvElxAvrsP5wrlmjD+xT3WrT1wgfNIVUXzR+DcDx2h1PaEnbTDdJpDo/IGB3VeQWE+oTqll&#10;Qt0t/gnRM08UraGzSYrf0YfjRahwf5tdvlDKr97xC5mQ0B5xzUPtj0synHwlDChPhb+5tx04rC/Q&#10;Ad0mH4WK+N19S9e9NDzCWcS/xdpw714AobrZ+bNS3/pnuQTPny25aPTkzi56KcScJf1Ooacas6dq&#10;upWMavPmkAz8A514wF10GFpWxJyQ4QVdhFiV2qqHWJRq3j6Lremw1kZm4lpG6Yo3YclImxAC/QT7&#10;r0BPVcU7URmGEnXoBh9NEpxxTj2bGmcM+6SRBLGUZU4RzgF+7s1JR0hC2PmmsKJ9Vg3OggoJW0/9&#10;TmjU4DJwouxrllSfpf+KfaoZajJ6yHdq4KIaAzfTgczDLDMQlJ7jNimwv8C+UzhEAq1csDpPbgiX&#10;ajuAT9UFvjML/tdxiPIJdLN4EwPzAmyJO6rpneZUl8kQAt6K+mdZTebIOlvF6VDOGYB8ytbGwelb&#10;cOFV2fT/kN+oNsBWC/pXRUjf8RuOze1H1Ey6Z6GBrqjvsVmyzzu/wUtq/yYd8o76HHjuwBLiuyrb&#10;X6BHolU4sA/3Q5TPycXw0XMdpaghdbaZXGA9o4LiWqccLpGh5k8i+wUCDZzAtx9Ucw4P1cwwdkWP&#10;j7xvwjiBiMGxEp/VxXtNK8Pcr05i4OQFvgKDtKRV1+FepEA82/WkcT/aSBhAQKl0C9XA7S/k8kun&#10;z4QUXesybQXNO5GPlB9yzNucYFmqlzStSo50Crbo0dQbxGqFjO3IaKRXNaTsqZfZ4SYt2+uLNxfu&#10;cG5O0MSyqQwknyeywY0TdSdvd8ASKfFlWuiKaR+dmpMAqCpNdSqwfdzoI/jkSrfZpSTuhkNqH5qn&#10;QlZEFpmdm1PHFKipvtWdl6H52fymQxaFw21BrNBv4oQoT2+XDP1XcADJQK8W8dP7Z5Oe5rg0Emy6&#10;SQ4T0Fd4okuTxaEFbfbZ+Q0ViaooWaAqW8M+b4/y31wbTDmz1VHXtr7XPpo4EAgZDIPWP9VF2KPe&#10;GC5yL2SlGS57XOaxkx8MF4aSo7ZshuSk0D2NlcSkUOHiLBEDXZPgoQIDy5tLbGsXcnunRemMMtjj&#10;TRw/DfGwRmhxnA/pDjw/RKzGgvB8XJCwfBZpHXDFmO9aGguS/ysWhNLeyIQyXrVLiYfozos6tcGQ&#10;3X0CM3tKuRJh2ooikF4QiNe0NJZDCl8CHua/j5X7c8KmM6ytxuSt0zP0qKTKZSt7D3fxp8/yBv9Q&#10;Oh3jWHy05/AP3ZAbwmJJaE+NIZD+huoRuKAChX4uJEQ4rYiQyoVaPWqPnjejtaFbOI8gc77e9tCw&#10;YNFKltXCMg+8hx1iwQXkBrViU5i7zkm7jJT1NMPq4gggcKRJZ6aWc/iHNe77e5HcncGTr841eQl4&#10;ufF1XLWgg7PsO3uDCxwpmn6cKtrrcqqs+QdeRBHQKwPihUG1JF2xli03triAtae+5GLJ3E4ZKuU5&#10;GGEsVeCfWqamCSib1U5AdTvrMAJ8DFjmRAW8IK3wCpCrlCcKL+pzcgcl1l1HsQKCGrUnLyJMe6We&#10;65/wT2XWJy3g++UVcDxwMhaE7da7ecBDeDNwvvyK52C7+EniTYylTtuQriLnOjFs365k4cZlc/Hs&#10;krNSHb5TeLJshNeI1GgXlUTPYfajVit9p/CV1nJqlzRXdHNKFCq0j3FORHnZ//I5tKP+VDPKOOmL&#10;et2oooK03beyOAcC6ju6pJpYBmhvyzV2yaUnyt5xN1K7IyfOovVs9Ve8z8nAiHmoOm/gJpTAOQKp&#10;zpIHOlZfQXBNSj7krFrmpCdgFwCjKwPk6uyN/nrKFNGbZKmwuNP7pKBVAc/lTeKQHYdoaeIiqR0/&#10;B3SbsQhyBNGJzs+J98eeg62fY+EXsSAqRrt2QmswFewuq4WjX7j7mWQFtYNe3uQ8u9DBLNYFiHq4&#10;NXhpB+Q8WvSWo84A1ljjJBUILKMfD4dh41H+m6MJJaV/60F58KYibzOa8H0sFj5T+OVRe5jFJSLk&#10;ECzvUC0yqXyoY/J0avf0cJk8ohjjZsEi6AunrIYLxfZ5s3EKOLA0RM2JirvpqARfyYewtQvWNcqE&#10;esMunwUnu6zB/6d2j/GQz/YFEX/GeFseEuMtqHZo9l9xeijwitAvb2Id9boWbot1YAdKm3sCkQ5k&#10;IBCAvKBfwQOx+2JORGrnFEPZ7ydhpe7WwBWg9BmtFhdmXkO84fzGpdih8hNSj/4EMpW+71H+W6Nd&#10;N7iWSzODR+3BkLY29tjjmhbEBoYKZ3M54U7xPMkzyadV6x6Q2Oxnd07CJ8kzsRxmfZHUAgd+CFNN&#10;uhDQSIKhwPQo68P7TaigZfMVwZ1QUVLgAJVpNKohTGMZjTYSds0wenc/iHvPAB52BzGasWsnge7H&#10;pBCND4HKBZtveBPu0L3HFAk4ZR/tZwrD4Oz0Jd+6db7ydPrO+q+E5FCvSTbArZExDiDXJqAdqTRq&#10;RCRSg9L4IvyQIZFzuLLWUnzj0Q8IrWpq1W7gNcgGvevDqgZRrWIg0qk51eEz2AqJ24rzDDtBrUi9&#10;eKcCA4daWpGg2aWiVLxiDmDjQ5r8/cQi7a5CaUedGhdEVoL1Sdh5lh2d2iZOO4eM1ISzg5ZAcjIr&#10;Asd45tpZ41TJ00RTo6DwvHNS8bmgRX1VJRUDbIetAL+pqFXNAfNN3fMdyLfZZydmfGbJZwhT26/E&#10;Ox7lv4He0AJkJMoHz1ibd+VReyQx1JFC29l4wRg41JHiNVSt5LBZHIKwzJhN13DsJ0J57lihHIIZ&#10;r1Q/dKxUPni4H5F5oDHQxDX4PtVR68kYIaOFU/3be7tfCUXZlxzZuMGh7Hmn5FBVV7EVoqXZxHBz&#10;mntzgjevzK7XRdmhLhji4BQelwWquru42ys4ZUU7AjkIRLFI7rDP0iEuV23meMErf7qGeeG7AURG&#10;fwZ2D+fTZ0qmShCFUNsicD5RDLrvCc6e0UXILDPda7PDQ8JrFTDrs/RfnnP9LPHd7q7HUVEL4j/w&#10;PAxYC2f3DeNvBPDunO/l+qoR4K2faicxdtPYfqNoTOemK4uycRLZK6/3uK9Gb2kGnFeckGJ5blzR&#10;QQv7BiZYWfpW5OcIX26dm9LBgjDxP2Q38lO4r/y19NZKv+zK2qKZBvIpFDhppouhuGAZ99xk95hz&#10;c5Kzkck/xN7mewGwCTO9graIU4hVvo+UW5izKuMPjtKxo/8K/CSO7lt61fy+CzyycJwxo4rjyboh&#10;Tp2mMcGkDOSf2ye5jql3wl9Y8Hie7MxtdfHackFWe4jgcO0NYbNwzJyaE+g5HXtr/43Z7UpVb/ke&#10;ZI6pf7O4Bo4rIcVZ2OK2tDZBRVGG2Y2aeP3umZ3C0pT+M9D+GKCXOb4vsfbOk1IDZ/4sVn7bCj5n&#10;dwXTdXJde1baaTqPlQwemHAKttgmzo9SXWoHH+4WG6R7+R5UVAZ9LlRzfp9jGglmYucJgNpJa7R1&#10;mP09uMgz9UxupIjSnNsnZmU6GED4yTuFB5barQVN2O/k11L6UcL2qrsMWW/VQpHWhiaQCnI25tz6&#10;74gqZ4sxZLFclmfxliR1py8S1FNsfEBNQA0Pjzm3fkr0i+QJV92fmA2pMeCbVihxnHOIlm/8sYpw&#10;ZXLPGpw+dZ5yvDlBTBy00QoapbNwtn5nEmwgpQUIzB3pO6em/P4i4JEv4vVpM8JbSJaI49xJxFQK&#10;djyUy/78aaKRYpjGnIuEHCGL5kgbiuBuiiFMCyIenIJXoYkrc8ITzOIJqk2fBcESM2E0nV1gPeA1&#10;C5ZACCbE+SnQyngywm8jO9wy5MQ8YgH9qFXe4lSNq6EmSm/THwEPBw0HrKVpCrwwjoyGnb01F7YZ&#10;Vl/GbTGCrDV1nj5pWkhDd6DA7EeNCor2qDfBO0Zb5Fp+/RC4Q7lX5vKiwk+aMtVMqn7SI8K7/Wxh&#10;HIrR6JlSnHKFfVf9V+rJqvV2Shz43QBJEpwryYQT/dk3i4kJOVdvrk/Rf+WENOx3QQYLbfyG5AGE&#10;Y+6Qk+urUROKW9rHRHavTEnoNgWIADd9lkApqtACOUhmeogWkpRIztQV+wMMdIpsvWkdRMEtCcDl&#10;JCWjGmQ/CM6u4u4gDXEftJjnGeyjPUBXG3UnpvUpBDeAHElGqSDpYxH6LAs6R/1DXgEGQddjRd/S&#10;mLXPpRSqz4lLID2dqNihSZycc+fNgi12Yn2WTJEOWzINnDRFTuQF/Y6trJ8FhzreDp/dRtvH5Apn&#10;Xpzc55CzgdTqqDlme6iOr8G2JR3orvXgWB1r+i+TJ6F4H9lmn1gIVUgnnbzPSUJHmm4XYUsFilrj&#10;LWhiTKjzxDGHJI2HGJrTnGBYGs6FYOdgq7pPYx+spp8naQxF9iiVE2wHhgHrW948OScaQZrFWxLE&#10;glCZ2MKHlPbZYYt8TtZflH1yTlxdGbUiIDQJfRyOhCKWObeMkcwG/FDxUIrsLg5ZBlqakOA8Kr/5&#10;jkftYhyOGhsGi8LcNo4sRLftiyjUQEJYT6o3z0GFnVEOcfRZstSqmCA3XnPi8/Y1usdzer8JFaKi&#10;1APGbFQULijMOj3Kfz2ayNGMJcPoXRiyJszIZYYlw7nBUB3CUizAovv1CuhnREvilC9yYfy9aha6&#10;UO2GU6jQMN392xQjYl7OUz7W+yaoUJyutq2ajQD4D0Xtug/eWhSjK6HI39yF4fMOFIPRKDWh9W6R&#10;GqnqpGV6ON+UC4iKm76w4/3sz8lxJP/aqsfoD7Z7tzln0Jl6hiwLGvz+fZb+yzS60jVu0MkzSrkB&#10;roTls9uUPTxR1c8EIFzhfNBbQmibskfMWHfYait7D4tnUpQa6tk5Gic907WwRMdvExMnvJJ8pUys&#10;onGaev0/zs5t144jSc+vQujSQI94EE/CaG5mMPbFwBhgAGN8uU1RLQGUSJB0d/uZ/Bx+L39/ZURm&#10;RFZtrn/19ACbS1VZkRkZGeeIJAt+TCgrEE2YSwaezTquA6cQ4fjs2SAkX1sthoUE6dPJI/oO9l+x&#10;n8ReMRnGSM5hXycOooz0KTds04YwKMLJQY/DGQ3qUPLMJDS00wxroJHnPPOt/Jtvs+SYm1x4M4yW&#10;r+XfeJ2X6SdxLEVR8yF4C+87v466la+T97OJm/31Z3DJEfgGZVTgba/3deeUcFWk0cWcxqBJKWRD&#10;cQHVmIFSgns9KllpM7tduSYZzOqA9lnSQ+pVfJJ7IG7iQH3DQpIh6IfNVFDWYeWiyPFMuQ+bHhJp&#10;LYps+TAJCQ7JAqymApdP0FhoLBllcFgZ3umAq07Bivdjc0/QLZzEuPFh9XfoGhChXFh6PGWddzAf&#10;PFU0UoyhrHb7MKwp1yOzsq+W3EYihWMs7v+hg3urVdZJ7gz+lh5fVmUcPWHHh7FENs8ILDp7DzG9&#10;u7IJMDvXRU6U1WzrwU8QnnxqaMST697STYftHZOSXZqnuxNR/xUkpeum8+hyYjZFk41PTwIReXH7&#10;Blb95kLTnI5PE8lv5MAeMz75afH5EsqLD5+cw7KQlW0hlksQMKo7PbD0Zk/PFZfWb9ESdRbIjkK6&#10;5hjTpq4WIZY9itA4CETrqQmWwEbWTHJEes0kuUKkFY3do35xy27k1nSMt0HJeLaV3XAFdmNGcrOt&#10;QVBlDMrX8u8gAsQWGc+DIdNLZ8Xg8rUrykFA4U/PSgo6zDYeCgfEqzCmTaMiqgcrLutTPHtIfMdK&#10;0aineeUkARlsoG8vi+KurOXTHRnBmtiyb65LSaGZQ6KasK54swfI+aFu8lHlPfSVHbcaDMJGSQuu&#10;ZZGJMqPSuYzW/ALa3j6tgO34NIdnK1dj9KF/6FiQ2YV7PuVk373+KwgAx1JmdJIpwKI2yFBo5L9z&#10;apCc25rVzzRQAvt7LNU4sZ4wsa4yGkOlW9jyZXe++T4CLEVJvpd/5/dJrgqBLJ17WAbf+j76eK5C&#10;DaPS+5LfvcQcxzUrMJVwFP1tUibDMTF2g5ORdx7yrzzGP5vEhKwZLMejFmQyzeyD0kSITSY8hw6V&#10;5nGQw0Gn+2NSsoKYMCTvg0yVSrJnPGPKpi+Mklje0esgID/f9AUS4QkBzYlRWnHN0a6xTTJYhr1g&#10;WSq+a5DL46P7WJNXSsHXBowTAgN/hJc+AnnNel2YtTayXOim2Hl38wMZf0SQAW1KFu12WP1X0DEe&#10;TKFwzJrT1TUDsI36mp+Gd3X3MY/R9nM0iQR3+L0YC/EmvgRlQ2chA0X1esocozkZsc/wjIhzn2g7&#10;T9dcLYk8MV+1SB07XE7tIzg6GnMcONJlb1uKCYwxs9lxMRw5lI1s8CiD1TFamaTXFLnPVCleYcWg&#10;7pMrJlosMz2/Py8BVWfYkx1zel+l1zkrrsrY+dH+Pmx5Yk7d1W/wx74/8uZt838E0+vsKxbaI88b&#10;ycAlNq7TqBHiupb7j0CuhJ7X9K0TWI8JtlhXkbcTCGHeA7kdbiBv56ByHdhON1Q2rgPk3Me+yv4r&#10;TwPmXnj5lMGnkH8jXJSsqRHIBNiwjfcLKgh+R/Fg7nCH1X8l5DqWdL4eOUFLLJ+WRrBDPiyy4Fl3&#10;YlsHOPnGBb+rj8mpGu6sRQYVJSgtw1g9cZ3rNevyy8QXPsUetGAjy2YgPXcmU0crJ/jv3Wflu277&#10;XCBrfd0yYWJHk4Hgfsd9K4MT9VX2X7nPRSbSSHNLcuLTS+Di/tUFFY0Ay8kg/1LZ+3dAXjKRYm8M&#10;ze3T+J2CDKjSUp5lg1zEHhEPGkjdAblwIW4L2nK9m+DCdfrmJFGXMFH62H06GzgM6UaC3RbXQWc7&#10;PEHHRhLo2iJYKJMoViGnyDSUGeJjuyiiasTbI2d8mkXNT5Ngd3x6nipakGTPJALSJE/esc/03FD5&#10;yLEotjkawa5PK304UPIKAhxKWXmMFhFnEqeIfOf2mgnHQDgBWYl1zYN0VDpFMooq86SgVQo7LrBO&#10;yOrMegf3pHJopnyoDnNjj5iQGbIod2OvNbfH4O+uNStLeaz5tXoe92PDMSKtIR6TsrXJZyLBWSJN&#10;NJmYwj1rJuiRujkychfA1W5GC6couGOb51nWcfih7oGsXuuxz4Qdd74NT1ex1kGAqGm7ysI5o417&#10;PFa/xtSbOr/sv4J7KhM1NcerT9PoCe4xIF9MDJM9IoZKxcJdcQdt38I2xmySwcVmFC/F/ft8RGXG&#10;orjZct9I5W7lZlBBsZM+llBavHSpXb6mjt/+K7EN3075jL2x1bSQZnTE/I+Jyb24aUPq4Zl2FO7h&#10;uCTppBlsWjW5SzKpxkfJRxrC4HEtn/dJBs734avphcnvXq8M30EacSQMKNzRWJHCveHNRgbrYqv+&#10;GP9NwmRlw3tzWtk1ZEyjPLUH0jbIyKTUMK9QTmlrSqS7dxPdId376Gkk+PRFabNzzTD+XsLDwzJv&#10;Ug3uiGpCKAWdyIVd2NHhM7rq0SEXt3x3hkE5mNSxw+ptdge/QOIrIW9QE1K4d39i68gCyI0kQrX5&#10;FokBsOgxGo7HNHx+AVuHC8ZYEtD3RdE9JsMa6ifc2zQgMl7nrdqKeShnwZbCNGh/nbTNkrYUGT7N&#10;mgMltPUkw7yRAQ0isl6FTWF8nqdOzf1X8At1zklWxFXb0SBnilmUzmxpB43T1bCfKvpo5M3eNF6h&#10;1cL1mvNcJ0wkwkQkOzyLWPO965nSIzBwhDMeA3ObCiWH2eeR2NRWqgtPRAmNEAEHJapqvfMPf86a&#10;W9WIb43DsOKIwo3dUYkP/uy+O/QSC86j8xiewBPkXHviSKd5eDYYRW5C7mm+l3/jfd11MHOhCDee&#10;ePAlThWnC2mBb+rF1vrtOaVGM5xDO8QtFqTohnxlOqkwiKNN3BXF7zMlOBf3QLINRKtTc8v38m+u&#10;rEFBZTr2vUiX65XVqSMHR5OASdd94YS+OzE1bMI374kTcGlaXnqKPgzk40wsyIiS8Dmr5otOtI1a&#10;CB1kuz1wyk2TBzGdqOV6zYQ0khDJ+icjvn8ayiTGNLaL3Rq3Aq2JwTsyAIcfkwImjT5B3neH3NqZ&#10;vYd2eiuCgD8L/hWTIGl/2ir53fwbu098CCMk3kfAz2ZG+V7+ne+Dg6GpkufC0UyOlO9dYg6/kGh/&#10;oAY2MvTbiRpWlZHY4ybzTV+DP8tuOkarGPgezk80VZ1DxlgCuptjjMIYEnbiMXGUzZX4jCBwqO1o&#10;eqSm5tnoq8y1B46IpiJP4qOErMdyyona3wfvYfiyPAKsSZP5XoeWUHTMYyfw+IU8nDilKl01E8fC&#10;j4aenWsqbzVh0iOMgjWHGlX1ENFPyAy+nDUQOdP8m3OkVDxaien9t8TCBs3ne/k332+z4qBa1IXt&#10;rmZjsVQFqNu5VMPPUJ85SmdENeyrFvMSE9d7QHFe+BX4NHVCnRfhaMg0R9EhqYt9YlLj4qzC66Pt&#10;3okjXEOGYiIhiRAI1UItrRDWhs0QvAgpQ/OeDhm1NuLmCCFYfsYNOqx9d8guip787KYq8QJT+V7+&#10;zd1EiU3px/urGinf69BilFoZZQ6rVLFNM6YZQ6pypEDQhKdvNuGa7CTKYygo59hh5QwS5mvSlkZ6&#10;F6Nyox4/sSwsb69XkgaZ7RsmOrSE8lJFKkGn6vLZExLwfuWNzPI3oZa0PXtKG5OUBAixKHf3qIUc&#10;06lhkXAa2tnkFcRApoaFpUmf+g6ZvJvkNHTlvacpipJjUIHHmuEyW8Uej5lYqI2UNUcO2poY6VeR&#10;GUTVMwI3dZmO376bMG1gBmfEuA933qO7yfvkiUbqCarkqt3N7+bf3EeR6Pw+PV6TxvK9PrscxX6H&#10;kaFO6IHFtdSKKPjsFsmkaBSTMfD4OCYegazaqBgLIwI3cOGEzPL5dC4H90J3y5L8I90+RqMxTZ7c&#10;YfVfY80IQkyKHMtlA11XUy9JvhefhvZHOsWamPpr52N5wbN6rsPqvxIy1QThNKAknqL4xpnBNV6U&#10;+WkM7A0lRDhmOpRqpa+9YrnfCRPjOboj0TULE+nb0k5B4GyXyfvKkDa4CPRJqCGkhrxJPSIub0HW&#10;ZYxMruZ8hRCw6XOzyR9/RJfaVkZ3Yjk/DgkLcCTKNtP9/ZX6eFTeDa2rnMDLPcOnn9k4jOK6kW3q&#10;yMjcM87C1oRA5lOmvDOaUH/qDh1W/xU7R35zVhU8p0MCHLCdECXap9JL7QdY2x6rndnADp7cx7IM&#10;LiEjuWkVkmOpwO5rLomtuJvIn94nRk+4hIzX+J6EQPqDZ42x3FzYSn1RMIVIsBFkZZ9XpkFkMl2s&#10;PGaax2hLGnHnPLMOrvASfX54+Oexp+1eOvQuN0M3IU2MgZPkvh2//VfsM9robHuwdmpBxtGWjPIl&#10;2lpX5+CMjI6zg0P/MS/9dhYUh5h7pJKknG++l39zjspyDW2WlBC1Du468/XK8B+kkkuXn8jRXCtD&#10;700DjICBWlu13dRtF8FTiAmqC9WA2WH1XzFf7rpT5PPgDWK6w98wIdNFQ3HT8Rgetx1qaZQpAo7U&#10;0uSBHdaGI4w2uFB+VPbLhqP9fTIe1s5pFtv7HVruhGzvnLqQ1hQy/PB0zTqRw1w4SdDqHxJ4ETvz&#10;cUow6MVkOJMG1qdhcKlYX9EpHkq434A8ydg8m/BgfAYx66S+BRkzJnWFdQTKYxUx5ejEmAm5Hr6L&#10;NUNbaWqh+263YlClJisn14xwuAfbOP7TDqNRJheBaafWotSENff5QjioqCGxjW95nu9OU/1XUti6&#10;uO2SveNqmYcal3fXCWkrzMQmZCZ+h8RTK5uJzivBUkXaGSWSHQlZ8vAOfoEbP7uo4jBLGlnYxmae&#10;tI07t6cBMxPoMylMovYa8nb+cf9jEgR14JpDt+s8dX+/nj+psAdF3NJf8FLhqQ4oYoubsF4VSlTb&#10;wIOOqc+FI8gWj6J+6RHN7JKOMFnxAgRk8LsJLrwj2VIUyMi1DTIoT8vyuKkmV9th9V/J/UldmftB&#10;WdxoErwWxVZHhzhBPj0mah6ZAkqFoBjtkkduu0PgKANFjOJ/t7g/Wu+CAiXkOcnvXq6MDBXpFoMT&#10;8u9BaXNluNemBUE6CtynMY1SQSjliVz4y5VdQyZunE5Jler3sCON7mZLCj6NjOrsCn+johMx75yY&#10;x4PVN2sqQBeLwkKfrO7iMUrG5P7zsQe5XGPColBAOonCCLCWxqJUA9NjgzgRiMvFmpkDJo6PbSzB&#10;zIcCsm4jbRtZimV5zDS2icGC0te7HptrXhW8l59GCOZmoL1hufWJQQbp9VyPT5CTxuO8UiWR924J&#10;Ji3sA1P5Xv7N97mkMn1WahCEN6ZzzksKprSRPKrYLimjHWlHVXkwSuWDD/fjPFpExqdveu3IaWXX&#10;kC/Hlk9zgVUwykUoNx67kAmJ5aLoFDP0gPJpnCyhRSyGUB4T1Ar9ZR1qEzLUnzRILTBKQSMU7qNF&#10;JOwMYUFGfEdVrsJlaFmxwx2//VdQB1Xvyh8MXiPjaoNMbDEF4pmFEslb3QpoNHCPxf6CXJWMLJCH&#10;GGPXorDYp0g7P8bJmR0BWDOH/g5tEemZ+WkcB45lp23S8Gcju6vHqylFGX3a5/0UEqNAHwg8l/nm&#10;e/k39kXdjiaj1g3LyQ/zvcvdrIKF+L4aVlc9GL0pL0BDlks69sdo0Sm12FbuXPLpCBYq/8NY31k1&#10;0u1zk8zOilXtQIRY1nVEg0f1VfZfgSlCetP5KZG+CRbyW9Vuekzs4rGuYEhZOx/f2k1UJhJn8qPs&#10;1Q0eLO6esbpjjulr+fZu4qSeOvrEyjwhpaMAic2QcfcIqM3ThAlTGBz8tLJLnJb+OFfqJr3IVZ8w&#10;cPoG1ah7ljBtVXkcj5Hlqd11WP1X0v26JIzTlXQ/16xk57komRZ9zaVrzbfO5iXkqkVcHfuiJlw9&#10;LqIeERsT87BdOtkw6xy71owps7B9ZlfQ1hQOk5t5kJHymdQqLor+3hgCvQ+XH+/iMYbI5BfzsQkZ&#10;F+L0j5zXTHrJ+vSZDAiXLnlJ9tw9FFZ1kwseKW/LdIahimx+tkNqJenLDZonudNU/xW0XXVcMsUU&#10;S2rcubJQqG0zVxDUeVkFngZQdgePBNdLyutG8w6ZnLbMJCfigC+giw1ueMkCISIxeGbuOM9IFDUw&#10;OHgBYeq9EQJR72ko4Y1W4UxFCVla6p0+RqPtPrtjzQT4MucWdwTCqa8Zx99MBaIhlCr7GuRSp697&#10;GYY149F2C4qhR246Fekvk61Ti67K3gaZk5QsjiY2sk14bEFWN/Nsf6eodlT7JSchyQuJEuiUTtkD&#10;Bsq9A2UD2+Qd3VWfobYlxPmPnSJUHXmOC7ISk/IxFDSM6fW4pgTgJrtDj2RnVUEakJl/N+9I3Xk6&#10;eRjl/vK6FmzTppj8oBgN840qHg/bROrUE/ZYM/5cXS7dPk07/Vyzmnp3WUWkh9SSQAnZAoTG/H0m&#10;bQ6VOCC/4JK3Dpm8rixCx/cA5L5mctCUPzDmTU7bIANvzZBVVrmyAu62PWY9N5L4adZb0aruIk2M&#10;HIiADPbCv2ZCJg83HddynI5I2YKsrJHYDLZCCYZ1M2i5OfmQKlaGynKCnPrY4NjK5YIoBqaIK6m/&#10;5jiL+V7+Xe+T4pHvAyXPbr6Xf/N90jIyO4LQegR1mFW+dyVHyGMT7gIKHq6dsDiKkRLPF/EPNMan&#10;zVefm2P3oZN7dG0sbzItciyW5uDHaw/gV5lhTMV+GC3rMRPPHWRmuoVhYLOvsv9KTOExTK7INDbb&#10;nJxDUBITwxMqX2nbfbIGM9BDlrPkqA1ZadtpiHILmG6gqp8mmj+tRdDzZqRrzjU/g6VGxjwnkYj3&#10;PZBJNsqNpJ2QMhIbZMTaZNdUlm2n/Ckxvcw3wTsspcZeM/607HvFP8gu66f8YPZBgJgC0Zhtrhk5&#10;wtEfFEYOhTIjfchI/LSssE/V4bGumVq0mQhDEaS68pXHcBweJ+S3ZOj4kMmSISMh5YhudGnYJhGG&#10;TweFKba1aWckRiqb+DhVUGfcdXfiL1e0TdRLmYUxFjaz+Z3UGm4lQxGnbyiBfzM65g1BRH2iCVme&#10;uxyrm8HaPkPaZKLkxM7JP9LL019G6E/81d1nYpC0Ukl0spGdSY0gUUBGgYoS/6Qwyh2Jdse8V1KF&#10;t2ZudSYRaWBbdu7QNean0YGE4WMjZUJv2MZcml4++UgeySu63OdmtcyxEzJhGEgwIeen1+Pq5Zuj&#10;vTWjca20iBmZKp8WS03Ip7iW+lTNxzJD7jhVKjPJfV6ejwVZ1Ui5kWcXB7n+K4o+H5trhpOsWN7J&#10;PULN2byWQ80GN07CocqyHjwguRkeZHrKwA0SnadYniJ5ySqo4d1DfYCb+ZbrsQkZzjQD3XPWE9vq&#10;tLmCjOkSWo+V4pAn406PEbnE61SdbVvlIKbov8C2urGldF+PvTXD/dD2EtunA8t/wO2Zj0+0DSuh&#10;yVk8no7JE+TUx4Y2ghBC982PvuQK+D17eH9fztb5fpr2QMn38m9+X2270suAM23aQ/le/s33yd9K&#10;5Xdl8JTvX/IjVJls+EccX0GeJkzFdic5zKS4SS1QEj2aAnMzB+yEuWvIMkUT6+fcBVImps12Tmwj&#10;MrVcR8rh8tkRqU26AWAwdxhAt8xRaHHL5FP9qPgAKkXH+RRm7Es7BPxUxfBVb6XlsLjFiXSMmuKh&#10;QslUaRRivcONi3MFkTJmjF6+1dITB5UGPjQWRDlcuqhSb0jHSW1IInHYttbuYlNMJoTRtXWyga3K&#10;zBlgYel9tWo4l8cR/qQwuKtSqOI5g61qntzd4XiZ2LIAe8omfoOOm+GJOz1cJCawgflhNYBoaET9&#10;jY6buADYvaav4rnMWwJJH75vtbC1lDEr8zgPpyqZF5LhcH1vOQVzynODvL1ld/KInFOX8frIFREk&#10;tSt1yNspUpUWNHxAFlioJKulOQ4Hvy+0SlSWTONkRbjDNzVW7rbUU+/NK6akQzZIcIydJ+D+wVCY&#10;LOOQcW1iEHieIlKDlAvvkjNsAu00F4WXa/gecodVFZpXX+EOBiWNsvAPQW5zNEzFP0jY6FgRuagz&#10;d6YuacVgpiN6TgxP69Mk+SMX73rNuwRDLU+fFJk3N/O7dDfzzAiqGZL53Uu5I8fQ1GRlxbXDiljn&#10;o8nizwIRkTwrElYKrkXA9HOAEYbn6yLt8q7HKak9yPLSYVEOCp45z3O78EosVebiMeQ9M4Jm2rEJ&#10;WZ+b6ATZTbBxJmF587HQXTmnHss3FfPOxyZkGW5TfzoWWI/loaDPx/npiRJmKj/N3wVZDVimNkq8&#10;o3NeEqXxgc01nx8TgZ/RaKHH9xbRjYI44Jz16dOo32qD/xgZkFXEja75+D4KI1KXHZKu9EjukyRT&#10;f//0xPZxycffDXneJQHk00birZv5V6jFgc4FuT0m1ukrkgTMcF6nXDjnzKsD8+Ikp4mRv6oqrNiM&#10;+7Ddous6nf1UISdR++LTPBwa1Fyz6hEWn4XQr7nzJfdUp8oMaFzU2KBBqR/TWNQ0CBZkclTnxO6s&#10;NyGQgmc1Py23YGMVMhkzrrXcQQsyGazTySAT+I59RojOArcLMau80dR4CE/sQpr8PLSemDcehTu0&#10;aARcyWshq7M7lokW8PEkIcixxzsIAKAV5qFjXsOb6XFP2jKqK9LYyJO5wlSeKVFgPMaY2ZKMlEQz&#10;ued03Z0gp5wOC5aUoZm3ig4dN7AwKt/Lv/k+8cTUUZQUMtx05f1LCpa5kad2GVOTUJpbkRTW7WjR&#10;3g1nQy6cQ30Hd2YzaLWcY88OTRXRpromgd0PNU0jpzW2DMgTTq/XzFFcKmpSwlozycaJErGWnY5g&#10;Tkt3Tio0IdNlZiYPnqxtWgDy6STR89khj33Wji4ngAdZfrOZW4iC0+MX+O5LatTFY106lptxL7/g&#10;pr20ua9Y0bp5phTdzc2QDJu682Sh5prlNM9ZY+12Q5RrkBCV87EEQ2OhROSzwzMle2LlvqWisp6p&#10;1GDkDZ/4XBTFu3ktGJ8+CawmpOdjb83lLqnLT7OQeWDnp9fEqt4yH5uQicmkhX3hO6P6f1UcnRWT&#10;ltA7H3uQtTlpgi8rZC6KvuirtGIq7OsxVuj0x09134OsVo5Lt5XnrZEQp3mxuDNkBUfncb8XMprH&#10;stvOkKVoJ2OWstVpmzhpsUPysblmGQPz2Jxom8AITfeCrZ/risXV5pmcprIJWaI12eP5PJPrQ3wz&#10;IeeBnftM1HrpPI/T9iZVGYW3OT9KdC+9Bvle/g0pzKWCMyi6NELWl+9dSiQcQ9qioUCInHu9BlkX&#10;M4h78IvtsVaTCxeZHY9NnNbtmmMn0ujwtVA+SXQ+Poz0CVlbe8kjc+3pm4dyp0RAAzx1GtnfR8uY&#10;Ankq8LdwSp8wes8lTk/snZQPwmH5ONX+tTJoc8ZE76RTReSnOjil5fo0OM2UmCXG52N569YJ4Zze&#10;oZsfjo089tO7tj7NZs6je1Y/KCAozQjSs+fRESl9wAt0zk4FCzJh5clkzzoVrQjxG+bo1MhMyOjj&#10;k/pxe3b/Au7kmQsnG7NXESqbPDnKcUWQL+PLxey4Uvlw47B0r5yKMY0alRpf3C1y9eY+ID+iv7y1&#10;XEJzXBUzMEVd8h4soJ9I8hG1t+ir5ZoULKQYS0x1WgidJ/Vf48ziR6H6IoeeQgnok3M9Mx02N59M&#10;Dk5fjmW1vpGg1qi5t7QKil7R88NKZ80Pn3I1wCpWU4C9LwuE3uRqSnew45VAkmAp9iUikk9x7ba9&#10;pQJ5sh2lWI2n1t5i3a7kEs7QyCqYYHHczLAXdN6939zhkLdU6HoQkHXJia/2FqtxOsZVxda9jiQR&#10;zpCoUr07SalPcbJm8hKUvum686+HztVCJ6nTrQ+vp8RKYueVQ3KHz4YbmehtNXbvYj2EzPJ4XeCC&#10;SF3Sxb1IxoRImxPJsyVLQVHqlDMIbuZKzdUS90h5Qu5i0IVHUiAnjezVbGp+mBbq83jhI+sBTw4Q&#10;XSxzUniYfOZIiyRayuZQ4h9NL2Y50y67QjLndm4Q6sEdJEVEIfkQHdWiLclcLXIl5e4517udAvnT&#10;fLH7iqhlWvVkSqkHQWH2r+DJqeVfPOXEzwOE3TPCodbeYtDPRG052fvu4bLKyyXVdFXZA3VS0PkE&#10;y4kY8UEPLF0Z0/KggG9LskTAzJQtvCiqeS1g1SIgfVSkO6jzjMsulByXB4iLD5QjVT9MImnSKg0v&#10;yZ5pT7lsIzm2PCxjg6zVqs1raiZraJIUEefsZVx6aa6nSisfpwDjV51T/NWiRMYBUnZUNyxx/mZv&#10;Z8Di6G1xIpKzZrNBeZXvCJngrqYiIGZMPBHd6DEkI+ZH7HauVomTwcNksNxBycr2nLuHlO/ObMoV&#10;uMowJkWktaeovFQCbIJFaNzh1qXCZepDuquxR+OonJvBOOnKPWxAqF9p5AfHvjNnXBpfsnOmDmVU&#10;JJN2Mf3nskp6yg1Xs81sEHrehV1vUbLuxsqMMjqlqja17C2LAVasB0bZXdi61jcFH4F0RPMlJXe7&#10;7QUZwFkwT3dBzXuQf76Wf4eKiTCeXXiVhzVZUr52pbuIy6c0J7LIftZFoXbOJDAi8OTDtKdgOqUF&#10;1xgu074D6r9irkjz1MXIh9huJ9RVjolLRP3WFVFXeqZd+hTL/Y5zQgTjTSq8OK22tGjuA54RNjCx&#10;dbxsk+KMDbo6UU4iO9ZJ9U8eLvLv8Jd+ewspNMiA61Ppjfvrl7jU3TUjbEO2OmKrlWBLwkT8F/hM&#10;ux0W3VUYEXEcNUiea7q8AqsLFiO8S7o5+YQNrK5ajHAkZRbkKjSPC5xOpWA6/NIm8Z0HWjqgjkuu&#10;ssuOyH1QvtYHjw3A+smWRtwIgWHRl0+jiWC5SDzdAFLpW/HfYObIEs7W9SwvwSIwg7tRRQJy2sFB&#10;/GdfKsoxYL8dLIQZuh9+EILCd4A9Sm4HXo/rOvqHkQshE0lLIb2+4wIyCo2GUAby5Jjyib4vV8sR&#10;DgGjFgO44ioaRXZREaCOXPzqTwlLDkEtt2gkMlpgofZ5dYRaiXeDjvThzAMHrBIxK1iqe9Zq55Qt&#10;sBjy6RFRqZ86BRQ5QOlg5oMimyhz7WDV7nSIYjYDznvH3opjzqGKOjawuIcSybi/tlY5oCmbp3yL&#10;pPIgxdFBmY7+WFAouuPe5WV7HVESXZ3QRogIfFtaPYcUuYPmYAGwHQx9LYcNyK/m35gMd+/REuF4&#10;HaRypr75OrU1UtvG64gm67YbWEA252OLqT1pHI1FzQs/KNyBWVT8Q2JZjaqrFjiHMb9+XvqiuFcd&#10;78iYJXN8dWtRJGJEw1VREQ0wNhx0WANxukokrA3Co8fVdYVadWty9PyWzxHfWFsU3DPPNakIpPs4&#10;i0IRCverLjxFV9tmueGA15+NzABeRzofZF3o4HJRdRCqRFek4enrkwS2uqImaRmuAvyoUswuF3UN&#10;9rho8KAqLAT8aR1b9GMeijQ9f8Dc9pQEyKBItdsdloHFcDAjxCgOsGTixIUDDz/GBhMFi0wVJC5+&#10;88aOFNGJJEF6hMFB8pj19fVf+WHy/EJIE3d+0xVpAgpzteB/M6HkCwE7Y8ooaXfIsLZ7OIn3vWW3&#10;E43Imu6shkQzReXuvcV/HvURZehEsvqw595OollP2aDA1L0kxc2BCMRBUmdKxjZjx8ZTFLtulSNJ&#10;IyuGQ07v3TxofTP7r7G13C2ZqhsJ+1T0VjomXhUeLy6iQQ/vDzGacqXg5A75hR4TRhsXW9D/tn0W&#10;JS31QZIOt0QDuvmF3UVGIpj2SfgNa4vZIp222gwOcFIS3qwtSwX3MPg8EI8RFMkz1mnV/ayxoWtk&#10;Ugq3VSYZXTwEnznbO2EeWInZsubGAtRMLT/LSR1kMifE2znb++7/RuFKdRFRi8ek0pAuuE308Vqf&#10;UH3Iab+DAZeRtKxTyniRZWVCXMuydd9A2Ys8Q3HEcNR6+7lwiwmvrJQCk/+Q55Oq/s1NC5/Io00q&#10;iWrNh4bTT2QXh3TlDJOfbGU+fmC1SMPtbVSb0KHkRxysv7zdIY2zL8qKrQEnGIBtPTQNjQ+qOr5f&#10;IFIoG/1H3XFvr0cHK+gLFSluOisz7OtpbyubKSDkW5frWSdVxkdvxlHOmwrsukgu+4MZJnvtaj2X&#10;MBc1SRPcXKnrYGBmqb9fIRjUEeAcJ1WdGh+hiSuYCIfkvNQc4KNsn9V9LfFZGDo8psDE5ZWaB7uh&#10;qt2rdSaOB5Vw5XIqSYhDsmFjTL6Vf/PtjCNSyUF4b3/7aj0qK0/KmLNKtoQF8yzXw1nuUh5jJsKh&#10;Mp2VoX61niuYKPXJ8mWVdtsM7SgdJboYd4NZHhIfvAcmWxM7rsYHw/M318mmBhI47irsKfsGV03n&#10;hM0/yhj6M7Dz275dYmXBoW8stuMjk8DqpQFSe7imT4jmnvIrXTA0hRLXYjRjquwE9w9utVf14Wv2&#10;Mw3BvrL+a1ApJ2/KdDhFdxcUxBHnw9yt60RkpGTGTMNoC6x2KP3XgKnua7HBa2Tu/rcfcmpT9bsP&#10;JpIgeQw+AXH7QlT1IQx966RdRnIB+R2SuX5WeG5kIg0gkEDyxVbPWEbCDqNfhCWZYXSpZBBZ4v/q&#10;OgtMnNpbuFgR/pSBnJFnKWf6DnYeJx1ndK9FneIcJxfNt/Jv7PvavXWwi9zrkGIMvtrJKVhOY+LY&#10;gPPhZECTkMpDLlQbssHD4RqJS3K/anSh6Sxa4RRJn2CX2Ih/JupIpHxjeuVMLFEy17lOExGYMHW9&#10;da4TzOlWB4hyJjCeUiWSdjg8FhMmvqY4h7ix8eba6ywsRVWdXfnAXxdVHmqwtrXbwj+c0pfcLL5z&#10;CbNTHPw3pSJ3l9L4L8bkW/l30BrCBhwcegilmTJBhwzNt67oU/ZB0CdtdlU9UHBYJPZTEge6J73I&#10;XXL3Ijxp7RsyJwWkmnGNkzq35mBRQ5mifdPmiC20AjN4ROu5Wmel7OdsTVtnYR1Yo3R+qkgohxQ1&#10;Kzwm1jrrSHKetnjB4p946fYYRnk49SgPZhl5UlRRgdK8O6tKlfOKGyb1dGz2X8HjCs/mqG3rXDBB&#10;bORCzc1es6WOk9qCoNgOpf86wzxZcBBjRNwIW2AXHp9NmHix0hXCnY3RStLD7Von4nAr0i+fxVGu&#10;1KRykOrDaa5bMOtI+S8a3daH8ra0dRbqUx+0maPdsdl/nWTWGpnoK2fl4uGSAuuhtU5kTXJkzJQt&#10;wlKY7g8nj1nhQ/jp1JlycL2+sv5rrLPYHGfPbzFlzo7fwmlJbboniKgoR6hNZ8duMQfJaFdCUaGh&#10;4ieBXyw7uq+s/xrrXD1KZQHpRq7yWcXnQgUi/qASsPKQlaXMUjkf0f0r3KZ8GdBwYMbdeGhyKLkp&#10;5/Kt/Btvs9cRALt8+2o9eBqTjeHQI8mrTpn8rrxJEpOaBNB2KAibZysNfGQ89iW/PG4p3eEpoUjn&#10;scBGztI7TqVyitukFL2YAVFi8omUvrz+ayCIpuGZj6PMly0HBd94VssAVgmTDWxxNb9GAg6fsHUe&#10;if6nvaEkwO4JRKXPEBL+3z2henl2uY8Xv9wlzVwtFXmVMXLlB3YPTHE1c1n6njsO30n0zgmd1tkp&#10;j3TMuOMWKiCanzZnvpV/xzZAyWm3o4qvtJh862o9xbfGZVlxX30STHHZoSgiB+vGFS+WiuLv4GmF&#10;hZA1svUUljkfyh6p66gdFWZheKgckVNywuHVOovaSzWmki8KCym8myS1zXNWbPAj78jn3cUUpIet&#10;YvcFZn2IKbrpc0uHXDEua51F9CHfw2rI/Sy6FUlyuiivTKjYwzQBWOHTjs3+K47/0lbIdI87OxIm&#10;Uc/0ECKRVIxdYeKNSS8FM7/jHMJUUkadg0XYXPlV3ORDS8z5YFqm/0cswt/NP8HawnKBXrY+RH9S&#10;5t0wa1Q60EGWuVKhvCz4jsv+Kxlr3s2ACYhi2uXEEfzYXLq5zKJ2wTp05QpotyhIWmNgCH8KVNE2&#10;7NAaB0woc7hnJ0zez5H3WclyfKWtezKEOa352bPFWjRISlnUBcxdZzkp6Bt7WstSEuFPW/yzuAow&#10;r4OkLdwWg592HpJe5TBg8oHsYRpjHfQgf7VH1cvu2BUL5rLpKZ7f7qldmh7OG5F3mc7i0nid7xHL&#10;SwlE8ZG3tXwUAwpON9YIe+oumDWbZ4oOjuDdaY0pzcYJ0Szj4KnVHhWfY//zrfwbbx+xWIGnfZ5u&#10;A+ovXx3BupqjKUhZDZkw5MIcnyObvAetVsCFbNq4huC0liuACLZwWhII21TDFfYjtxH1rqJ2Ceu3&#10;UNJIxrQALrWBa+eJ9dePcqRCn6Qlz6YAYMtFIEWVEHf4w1UmOfgEnqMwqJOHLBUKAQXd1cksfY88&#10;L3rtxO51JPYNx4sS6poSC29Ek4partKk6V3IT3ZAwaGXso7vi6ZbdcJFL4bBMOf+cGrjsGflpA1i&#10;7FD6r5QKMx2IpuvPxz2FicAjaWfomZhN9PloMGW25kNCsHfARMMLg4aCiNc9OYM0EKpHjoOgawQ2&#10;mKRNR+kIroG4INAiTCxB5dnofOEcjfsY5zqJQMdSUFz3nrcEdMM0oCmy7lu0cUtGYFRWcYZOGaV8&#10;dqyTzvNbWgdRcFWvaLaEexRGdGHiJMw0VgRu3IKe60QdJRQ1PgvPGirSfIhGh4PxgAmvHUEyC7dI&#10;rSz3gaupzVLha7qFIo4NlUrBSyZMXBK5TrK+7rBOlVgQNhnd9Ni+BnNlLuOZxwJuD/WfAgn4wscp&#10;89YJDYVmRpNJlL/2WTAbvmu1kezaDFSel6GT/BZpHR7MlftNRhNekgYTdhsaKG6ZrcSAjmrJrwi6&#10;33NTS0lSh5jQWBpMWTxDSqJ9Rnb/3E/l0w/c4mG6pxD0EDPxWVzv/dJRsuvxUh+kKZNg02awCkKn&#10;U+ncMCwt3JL+Ck8fn4WIRrQhl0KSc2YcqI1Glx5kfpG4HSNhxte8L3n94LQAyNxb9cGmkmac6Xwr&#10;/8bbuD5CItKDLm4aYFX51hUvV2A+eBzXbUROwVwP1lSiSbNvqhRlXBDLWA8FBHfE3sjBw3MRIznL&#10;7UzQjF715WIpSjfoOiEXTtEzKx6S1XJtVeR6AytK/h94l79w+gnyrfw73ya5IiAoELdh/BKHGHLB&#10;kQ7e1PgKukb60unnEzV1iWCFxqPSgoA/PpuA1qH0X2OeakIfiidJBLrOvvBPdjIjVuQ0xkUZEyZU&#10;GoILHSOicxbtY95IYz62Bv/9yNqen4WQgtEhY6OIbz5UhnVgFa/JxGpfWf8V61w1bzDvzUqqlXbQ&#10;Srftodz0NuI4V4q+Kw85urMr22tqdBp9UlGJtXggAQ69XXkgP1Q4gzHSQnqfcNspDvGHS3l8kF29&#10;QZ+tRpNi6VxVfvMKhwTkFDLWvuH1obFFpRVSFnSOjodsTded8IpnUQcDyW+3cQi3Eks4Poto66qn&#10;jnX6XbBtu9yj3V7eVqr6YivbTjUgwRcQz9TxxjwTK/l30JTCtGkFvlF73+3tKxxCP5DCsR7y+Ti1&#10;FYfcEoQBEg9ZWzuMuFAxh8ZDPP3jpJ5o4hImfvusw0IsdzqkjSNmeHwWBe6oicjzhpb96mVELOAO&#10;j+hIG1aoRszQOE58ZOe3ZI182rmFyq53cIhAVjBBNAHWda1W4VlHA+/xkOhP180o1ciqlkO5iJl1&#10;nPXVUNQHYR+waKMyhW2+lH8HQXCfmGJFmhgZEvP+23ypwxlDUBokEccY3cFe18JDMj6D33H2WrwI&#10;3wJydhAEPhivtoTtyIoZGYa7VMqZ5tzwBobZDJ+ehmq+db0e9f4YCGNhPacIoYsUGw9fs9i2VkRq&#10;5upT25wnr8Pov2KWxJ9fQzfCOu1A24HiCMMTx47kR5O2AYa1OsaVkEQH0X8FQPAmESuA1DQ3ZUYO&#10;QNnH18+QAammgxqD+uioiQo89hjPTKopuQH5N+YFM5wdF1buRL50uRRcd0rUPKYbSJ/4ofAJrX/g&#10;Naa7npG+EqpXbqTFipRSqViIAKLed2pXm//kHKTgtGNNEi0Dg09Bixb2jts9wxUJn7tB7ayIDOdj&#10;ajgfTrz/Gn/fnDInLJJv2I7GzLG60V4HYb5CY7ukhWuIdBIKhnmiaMQ+Z+FYARpu84KS0sy4sdOY&#10;90lJHUT/NanqNHCRwfoou9mOc4H3iC/7w8cv74do+PTw9dfDq69//NuXr+Hh//L1v77/+Ps//ePD&#10;j18+fvjt53/97cOH48e7X9///v6fP3x+8peHDz999/Du3fs/vj7/To8ePnz69WH8Z5TlkRcCXX7J&#10;EceH28c+/PHkrwcpsvHvHj799N0vHx6+Ht/646MADsny+cvXf3n48uv48jF+rPX3376+/5zijY//&#10;9dOXH798+vfP//SP+tf/+vjz//n3z08+f/3wzx+ZKMh/+OPdrx8///Tdu6+fjx3XW3/98mm8zj+e&#10;/O33D3/wnz59+em7X79+/fTj998fc3/48g+///bu88cvH3/5+g/vPv7+/cdffvnt3fvv//rx88/f&#10;ozI8Pf716fPHd++/fPntjz//x68Pn96zCn3/3X//C5P47WfZQd89+ePh9/c/ffdvD799+cvDk18+&#10;fv794ccnz54++eW3P/+///v5QZOKMf/BMuLXWNHDj3/75fPvTz5//Cqxi2J76IK/fPjt03/jP3z3&#10;RP/6H/qXNoL5PfnbT98RToKrhAvmT/hidH+cgDz8+P5vX5+84xUsQ93V8+SduKlyPfJkC5pefPe/&#10;Fx08/AXqOIb/+eeDTh5+/PPPsaZ3H//44wv78Z/g+ZffPzz89N1/+f6JHMFojU/++gSNlPZWIXJO&#10;g/5nHUTEmxTll09+ZZDC38GlToP+U6tekJBCYPImpDqIzFqMhNe3IcHEGiSWchtSHSRIyIfbkBA2&#10;C5JKNF8Z2KuDSGdTf8HbkJCSBdJT+oG+ub2mOoi4Id0tDOxxthcktXF7aexTHaQIJar+7TVByAUS&#10;tPfWwF4dZK8JNl8g4QN9akCqg9gnwsbGmhC6C5JLEXWQTRHwpwWJtqc4AG5TRB2EKYG77NntfVJW&#10;YgXFteoGSbRRwMJt58CqJx6fify3t5elYv05Q8GClRrrqmeeKz8p4DRA1UFHx0Bo6Tbzq4eeCmpy&#10;NAxQdZDSkSm7MkDVU49FgtJtgKqDAEXh6FsDVD32mFi4tp1l1VEcYbiSwWol9uYWo7kTiHFg1VE2&#10;Y3pWjz6w5JY3cFhHAYvrEn4wcFgPPz0wiPM7+1VH+Tisx58QkzpAGuuqo7QuCqRvr0txw7Jf9Fx9&#10;ajCNNopKMbiuIRyf1+NP/JW7bg2m0UYRAKSL0BtjXfX8K4Ucy/g2DhUhmNgQLMSqAasyAPwBbJgD&#10;q44CFvqZA6tyALzxiPDnxrrqKMJ17JcDq3IAUMgMHdqoo4ClS00NHFYOgIJKaoNB8yqLLvtF9OyV&#10;s67KAXT7A63/DBzWUaxLN6oa66ocQPdU4CE3YNVRPqzKAWgsAmNz9quOEm1Q1nV7XXKUTMwj/KkP&#10;MGi+jVIwn/YaBqzGN9SJ4gdDq6ZtzZqhYOGmNmBVDqALsfGy394vpTRObIyz7MCqHABYmJIOrDrK&#10;pg357+YMcbJCGwbNt1E+rMoBcPeR62LQoXyoc4bYTbrfx9ivygGAhQfKgVVHYQ3L9DdgVQ7AfuGJ&#10;dXBYRwELvmHwKKWjT2xwvjDeHVh1lA+rcgCMLhQHB4d1lDwKpNLdxiEhvLIuqu2xbW6frzYKWLgl&#10;DBz+UDmA1A0p5jd9GW2U0kmpWzTWVTkAGR2kozuw6ihgIR8cHFYOgB5F7oMDq46yzzLBjrJfxNJI&#10;JzRwWEfBD1FujLOsEMuieVxx5D8YsOoodS2ga5CxX5UDyK1K2MmAVUcJFn3SDViVA6D00qnDAFUH&#10;oQ8RMHdIozIAgnw02TJA1UGY5Yeed9NWVpOZuVvj4gYDVB0kzwba120Eysc/QVGCQlz8Nqg2CA8A&#10;UTqDBlXSs0CZzoY2yHY2KOIxQRHl4HAZrLCNIpmE4i5DhVKGWYGlOrC3BgrrKGCp0ZaxW/XwU1MB&#10;QRlHS20i5wxVbU3aggGrHn7EP8WADg7rKNW1URpjwKqHHxWKML9xjpVqUNeFYDBYhspy5iiVBuIF&#10;MParjtJ+kfxtrKsef1KnSI4z1GvFLecMRYf0LzRg1fOPlHxK4b+xrjrqOTlb+ABuw1KUf86QOCFZ&#10;BwasNgpYCDyDDl9VtoELFVve2K82ChzipDBoQ4mFZV0K1zvrqqNYFzm7zroqB1DdEtWyt/dLGRxz&#10;hsAiidQwKUmvWqOoX8JVbvCNNgqXKNqQcZaVsjBnSNokkXlDULZR4lFwRIMOKwegtpfEbAOFdZDU&#10;ZBKEDFCVAZDnpPjOTYVXaUcTFzY3VFryHOXK5DbIlsnU0ixQJOHjYjdWVQcNTcOgCyUozlWhP5Fh&#10;fBtUG3ToTwjXm/qTMuYWKFI5XxmSqw06tMJXDqh69nVjn2ObkNyx5nc45BCtt1dVjz5FLHQAMBBY&#10;BwEKF5SzV5VfYKTJrr5J7CTm1lU9B5SzqsouyMiXq/Y2qDoIzkTimbOqevCx+hV1uQ2qDuJcAcsB&#10;VQ8+jR0sV7ISfCbZ2jqGCkTmqOOuL4fY6yCJLNnUtymwHnySomlqYCCwDqIoSXngt0EpsWutyuTs&#10;bZDN2d9UbnEkixoyvw2iC6ZKx41V1YOva5YckU9q2UIFq1IvCQNUPfgUzqGw3t4rpf1OrAMK7d0B&#10;VQ/+uErLAFUHgUCVVRqrqgff3qs6yN+revDlq3Kydd7UQc/xO1MeZ6yqHnx1lXCcupTElb1SvYfj&#10;nFG94txhUgmR+cZe1UHEPvCKGQquqgsWKKjWccG3QapVJ//mNgJVBrNAHTUAt1fVBpHBqWiVAapy&#10;C5cs3tZBNlmoLH6uilJP7GJjVXUQFY1U4BpqjJKGG6i3rwxQdRCgZGQZCKwHH2czJRsGqDqIpHT6&#10;MxhCREVkZVUECBwE1kGAwlXqUGA7+NzeofSRm8qFyujnBCkkegk8A4Pt5BNTeOtYxMprb7AoKTJg&#10;taNPUxGFc26vq406Kr8cyqgMg5iCov0GrDoK/KkG4fa68EsXdOi+NKqXbwPrw2hfQx28gUUygxo0&#10;XJKOn7UP4/wf6So31TRdyri2+tkbHEEczJub1ocBDf+MtbbKBujsrb6VDrQ6jOolmhxZ+1Y5gfqe&#10;YRU60OowRBhl9NbaKjOgvTilHBa0OgyNg6bAhmghH6numyrVHQW7D1OpqRJyDCqpDEHd0b3cNepm&#10;F3EBjbUZpoMus1nDsLzeWu7kPsxWfqnzatBIZ7ZyytowoHFBhIPJlujJ/Xl41xwqacMwwjAinBPQ&#10;Uj0hZNrXOae7DcO6xO/lnABVLk2xoX72mPXGeWvDhufLwmRlCrRkogrHglaH4Q8gUGlhsjIFFSzT&#10;PNBZWx0G+/EcHUSuKyZx3cr9fZsrt2FAI3nDWlvjJT8gF38wVDpS7MokycSGSqx9q0yBKgrdbeWs&#10;rQ4TNBnEtzmXaroXTcrh/srJW27DwCRuLQuTjZdQRUUdgbO2Osynkpb/eThkHcP9aB48UeKfgJYB&#10;yunGlWa4CZ61Yf7pbjmgcK7XVrT5uLdirc3mXGrDMYfBlan6dGiyDfO5si6WW9BUh+mEMLl1pgzz&#10;JY5K5ws0lT5Ya6vDfGnackHVD5BWLsYJaMPw/NF5zIgtqn1BXRvuBsdx0IcBDY+cw0tUbVYxSeMK&#10;6wTUYWCSDlOOFqT7BAs0Xa1o7Vsdhs6Fs8xZW8sJRcMjZuXwyTZM0CiGNbhyywol05WggcMn2zCg&#10;kaHsYLLlhUJY9BJzMNmGoZlj41jQGi/hij+aXRonQBeIzu3G6lCtu4PJyhR0VxIdTR1odZh6XdDD&#10;0YFWmQLWou7vdKDVYXjqsISttVUFQxc80KjAgVaHYZtCJY7sVr+NuQFY+WyBowW1YVj5VJpaa6tM&#10;geYMaIYWldRheAffcNGzs2+VKejSAFIcHUzWYfhLKO1x1tbzROmtYsUEdTXW2gBmSEzBglb9JaTo&#10;WDk63J9YgdHowTsA6qg7iYQAFUXIBh7bKOpe6fdn+O7QjRswXfrmAKujBAxebpBISzGlyoSYsWOY&#10;9mHQP844B1rjCECzCheOTn4T/dznTB8Wh23pdqA1zIfWhgHNCh1jHFZouAHpKuvsWxsGtLeWyaEm&#10;LmttR+sWh0n2YT4mG0dQQZflUGhZqpRzUUrnqAk9eVQX2L10jlsfxhHA0WjQZM8fJYXJygVRg72y&#10;AeoaaZ2AnkFKe0n6ZhpU0odRGIde4qytMgU6kFg1E0dHxEJbr5G/znFrSaS4nOh14KysqSS6yp2E&#10;utsGvlq+zDmqJY+TbIWxXEZRYMzlgxYaG0eg7s/Kw3/Ws09R7YhVOktrHAFooMRBZB+mXbOgdUai&#10;S5ssaH2YKiEdbUtXm89tY7NRXS1ofRjdn51SQ7wVDRqNvZzw3jaM1mAYpsa+9YRSXJNWaiiNc+sk&#10;gcb/O9CqSuJjsuWvckXta/RdB1plJKrM96ik56LiheZ+bAda4wn2eevZqPZ5a4mlyBqaoBnHrY2i&#10;cQONgR21VS1a5wEg8VUIue3hbaMApubgDh4rSwAYeqsDrI4SMDy8DrDKEeinRYauA6yOojyXhm4O&#10;12pZqfQZtVq98O2C/OfoFUSmjJW1FFOqUunbZ6ysjQLY2xfPHFnTkkzRq5WccZtA2ii1EcHd4ays&#10;MhFSaWhq6QCro5QjSSWBA6zyEGJ72GwOsDqKZCn6EjoE0lJNcVBZ1fOwjEogauvjJBODgTLsB7wj&#10;FKcbe1ZHYdUcqdW3NR9d+LU4yFvQaO1ZHSXzUMVpBrDKC35Q/by1Z3UUqjEosQik8gLCxrLyDDTW&#10;UTIOCaM5K6u8gBofK/vxGS1qF/J9S7SlnUKM/M9YWRsFGp9LWbq9Zy3x1N6zNsrfs5Z6SsYEFXHO&#10;yhoHsamxJZ/izfVC9m2U8t0IdTporLyAM41rxFlZHYXvTO38HWCVF3ABC715HWB1FMDwHThqQUtB&#10;VSd1K/OhjQIYPkgLjZUX0MwWb66zsjrqjj2rvIByJFz+DrA6isQM/J0WGisv+IE9e+koPD199TlX&#10;XVsdkFoqKgTMHI2VtVGIM6pwHa7fklGpmEKhcIB1Q8YVni2HlVYLZLE6wDoHoTG6U56Af7/wb/zo&#10;9Pt3gNVRGE3cBe0QCH0el7BQiMDiIG0UphYKjwWs8gK6BGJ+Oiuro9CuiKRbBFK1CbqZoCc5wOoo&#10;utVjezq8saWlkrvGNB1gjYMQf33qpIkTJCl7RmY5kWwHWB31nNAyJGJwfd26sVQ5G411lI1GygwK&#10;sBcqrzPQ2EfZBHI0nZ8rGzdn3EZjH2WT/tESeQE7rgZxgDUOQitoq3YV13dFo2nm9lG2mYu1U4CR&#10;wEG1sbVpdRgk/ZQkldvkePSqnngUNMtf0IcJmlXQT+StrQ22ij5xU93fhtEFwIoF6Ya2ddSI6ruY&#10;rMNwVh4l8zdVcHqGVmgY1pZa3IcRZ8epbTBIonYNGjenOGmDfRjlEgheB1rPSaWfPBnWxr61YUS+&#10;aQlkqI9c49XWRpdzRxfpw/wT0HNSydqkcbOztsZKuO2M3C7jvOnyt3XeuFri9QsLWhtGDgc3ajvQ&#10;KlMgFEfDM8O8xnFVJ0n6nxXnQmOsw1BzLUfnNkyHG3vy9nnrOam0PFF/hdu8pA9D61cvJwNaZQpk&#10;LHCXoAWtDdPN204SPmKwYpLbNqitc9ZWh3ECQK1FJZ2XEKBxylBg3mWSnGw1yzcw2VJZydmhyNNZ&#10;WxvGaYNIDccIr5VJwuwwsp19a8PAByfHgtaYAhKH/njGvvUMWO49IyDtYLIxBbo7wykdaHUYtsZh&#10;nt8+AT0nFfcvXMiBVnnJM0w2ywmJNKv7xnVeLM6BVodBJV4YG99og0ZzXSf82oehy1BKaJ2AxhR0&#10;67e3b3UYt/fpKmuHSipTwCbicipH4vQMWPWwcCJCyJiOybeWC60Pw2LnTltnbVtOKpTsNKPkQroy&#10;SahESZEGJrecVJo2WuZUG6ZrUzTs9nnrOakM4qAaJ6AN47xxXbgFrTIF6hJMXtJSWX1e0tucUlHF&#10;tY/O2hovoRIU/dXBZGUK2DgUuFvQ6jDi2FziZUHrvIRqf4uXvKjDgEa4wNq3yhQ43dygY62tDht3&#10;yFnnrfOS13g9LGh1GGyLsk4jTxFpXY4pOeC6OdWhkjpMGQEwL4NKtpxUSWHnvLVhWItvcfk50Lpe&#10;QocWC5Mtl5XTTaa6QyU9KxWHMDU9BibbMKARfHFOQEtmhfqB5uxbGyaHK8lrDiYrU1DYwIoxQ06F&#10;uLhNVvc8OtAqU1DmMsTsYLIOQzNHV7ZosjIFhCQxVQtaG/aUtCSn8BGHUUEJ1P/CunJhH6YOSta+&#10;VaaAvOEScSNASolqmyT5LR4mK1MAmuIizr71YbTIcwLNqJ1tktzq7JRZ7sNoC0llzm1NoaelUgOh&#10;Rvm3LeFtGIqJEyNFN2hrozTQaYGzDcMMtrqNU/1ZoXH7u0wjY21tGAoeHSocTFamwBxhsI5/smXB&#10;EgrguFnQKlNQfrXMB2NtbRgZt/QVcdbWmQLnBmZuQGvDqJ6ACTnQGi+h67BidQa0Nuw55XqW9tp6&#10;o2IaqQOmA63xkiMu63DlltCK6CAZysJk4yVu0QvZFeUEAO2Fd2FMGyaHlarYb/OSlpmKaaSrYw1M&#10;tmEI4RcUgzrQKi8BGlcKGfnjEGFBiUS+Z1G1zFRdzex5DNswkiCUQeusrfISlCeKA50T0BNaX5CE&#10;YnmeWmoqaiiNo619a7xE7W6ctD7OZdkAjJW3VsFqH4Z6j0Pa0RRav1Q10iBs59Bk4yXc4UhCoLNv&#10;lSk8w6Uj0XGbc/VOq1yhqjukjPNWmQJeZcrRLWh1GALHa7dCR/u6b1SQEqY11taGAY1+H46N0xJU&#10;UQoJLjonoA3DXKeE1IJWmcJh9jlJkoQoCkoUJFSfotv79roqGKQI0gLI2bc2DLWE1k3W2jovofjd&#10;kqY9tfXoZeecgJbaSiY+Gr61ts5LXsMVrLV1XvLmlXI5b5+3lhKr+IgX62jdVHHs4492eEkbhklL&#10;zbCjc7UurEgcuLmjKbRhSBwut7VosjIFSVPPour5rbSEoYjOOAEtUxWXLfais29tGLKbu+wcvaSl&#10;qvo6VxsGAzpuOLl9uluGK+b6K8/GacPwMtPOyolktmRVtFf0SYdPtmGIG25wcE43dyOXCPRTOInl&#10;C+rD3PxuwmYNGrcPIRZvn+4+jAuI8EU4NFl5CWkjaoLoQGvDYHeMc6A1BQO2hfh2oLVh/5+zs8uZ&#10;brnJ6FRQJkD33v32DwJGwADgMgoIuAlIyQXMnuU+kfDjT2Ivk3PzvR25vKvK5XLZj+3qyWpKW1At&#10;rq8kEGPVDWOSUSLB1Mg8ErKKQVnqVexbV0G4WUj+NRbewKx+3qqZE92K+pKAZeEpLPYtoK7lw8ND&#10;JuYWZBxTlII5b4F19R7DIKsnrfPOBNgV9cr7Wc0tzJkq9qF0SeJWUSU4n8xKdhUEcqCCW2bfQpfg&#10;V66aMNcyGfVeuajIIDBetazCWilgyjsTZFzCzE2dgFAKpNrzgjBz62SF22AHzEqGLgGSq8p2EGxo&#10;562efQRXDLdQCtT6QJmYuXWyej6o0oR4R9pHEqCiKbeQkiSrumDEVq7ndkYJ12ryVkH5S5lMMnCo&#10;H1rsGG7xWKF1qEpKP7Py6w/IgUPYk7gQ+kp6bp2MB7Tl1pUC7nl6xArf6xlwWVJyz8P4zLHNYm7v&#10;IjT71sng9lDeULxhyQ1zUklJJ4Pbu2o5XFqvnJPgBubJeDCSrKpsYisYbl0p4K3EryNON00v20fC&#10;rd7ChltXCsXtx/RVQ+cnNyklAWDFCiW738wtyJgbXjWzb4l7RSmo+kZnkCElL/UOoAxGWxI0F7A/&#10;c96CrOJoN4NToORVcqMwkshxTrLiVgfn+gQkgBUHPUaeON1B9uVminfgeci5lWFiuHUyuNErxJyA&#10;BLDSjIMcf8MtdAnWZF35YiVTl+DUMUhUUNRtSYjtgu9Rc+tKgYI36Ek1t05GfcFTYQzJzW8fWeV1&#10;aC9mVrKTcd5onyQ8GPgeghsoJLVvQeZ1SQBYCb6CnzRzCzJ/dweAlUNafmyxkkFWZoIqcYEbOVYS&#10;DLfxmScZn8itbE5A4l7xxWEImbl1c4YqFDgjjOYauFfCMSbDlPzVtiSkl5KUbc7bwL2igRDla+s1&#10;yEiMxD+pTkBXClwcnDe1kp0My5wUGfFaJG+qLUldUwUYF3PrZEgJbh3zDkjcKxkTVdFQcAtd8sTE&#10;MJ5ewqsxNxwhSkqCzL86AsCKwcXcjC4JMm/hBYAVrczFaKQkyNDK1OYxUhIA1mowTWNqsW9Bxo1D&#10;YpU5b4l7xU7As2y4hS6hDpbKx2EJQkp4nJoy3knGSn6w6IWlEABW9u2J39zMLewSsHv4ugy3rhS4&#10;3240czXcOhmYCCCNSkq6UuB+Y1GUTHYyNNcXUnptcyXu9ed+KiQqvr623dw41WBQrGQAWNGT7JuZ&#10;W5BVUTecr4Zb4F6pXkHyg9i3xL1WP0P1Ng0AK74g7gAjJUGmkd+EBNsGaCx2klFCkaexsUsCwFqY&#10;MxXrIHm5fSRPPm5htW+hS8iRx1gz+9bJdDYCMcj2kagfl7WVZOXppZSWkcmuFAglUzFYyWQnQ2vh&#10;nlT71pUCIUkYKpkMMlrXV8rEtS4Z5VhZSZNHhV+rb8CNw61WMnGv1bnGZCPQTqRzw+LiQhVzSwAr&#10;thPeOCGTSQZ+lQophlv4S2hvocqvY4bE3CQ6+kzcK2Ki2sIMMlvHjyds/0gCp6DczEoGGcrE+cyz&#10;Iit4G+cNTbKqEKlsrlmRlZi8kpJQQbYgKEGpvpIEQIGHmpUMMlujmbK5wQ0ssHrjJNlBtM8g9kG9&#10;BDfAmqak2SADcFVLcq25EsCKiKjKXyjT/pFwq7JaglvYJdSkpO6D2LfEvWL1ErUw3FIp/EBlbpzE&#10;vQJDqsbsYm5hl/A0rfaz12/TxL0SzP9RPoUEsAJvwKIx3IYuwdmu5tYNDLK9UQtqbkGG0UUfFLOS&#10;qRR4CSt7MuCylZRPNq3hlkqBiIzJE6aASz8Bd54qytObAFY+8TB5HdTTCm4VJFFzC10CnEgVvD5H&#10;Nddqu25OdwJYiYdWwfHrE5BkN3zYKIXr85YA1mqOqnxBSQYAQKGjKcbSN4DdV826koyn+ku1FyG4&#10;1LnV60GdtyDDOwk3tZKhFPAEAXIz+9bJdN4iWOiYGyg8dQKCjHcwFXyM9ZoAVpw6CKWZW1dBKC5K&#10;oxnNlQBW7vu3qYNBpmhbEl7CdBFV5y2UAgYXrl4zt06GRq7Of+a8hS6hBORH+fAC94oHg8vb7FsC&#10;WKm7xC0g5hZkeJ5op2ROQAJYdUQsyPBgY5iblUwA6w/Z5OrGCTKcY9xTilvoEh3JDNwrsUWifWrf&#10;ulIg3s3RMRHowL1iA9GP2HjVEsBKMMDFhIMMboSozOnOOq0ahRRkRKCfb3WbvrtS4MInK9a8FoMM&#10;RxzV0dXculIAF0SjTZEjRii3a67aN3e6U5cUNzW3TvaVEsUtAazflTT3W5D9tpICZ34GgBVThvIZ&#10;RnMFGeYk62/OWwBY4cZ+G8s8yJgbyT9GlyTulUrn1VXy2sILsqp5QgsVceMk7lXjgoIMKaHLoDkB&#10;AWDlBEhcUJAR/n9xdszcuoGx4NbJCp1OiozhFrrES0knW6xkVwqFHnNYtcS9fmVSza0rhTpvKm+R&#10;66xrrrOSf0SuEeZEI8OnQ/xTeJ6S7I4nUFXyBDIf3EC4maK5SXbnOaey7XhmJDfwJUJzJRmai9tU&#10;nG5s3OTGm0poriS7A+F+Yjxdvha5B5MbponQXEkGNyKgQpdQ6Sq5YZeIGyfJWEki5UIrU0g5udGh&#10;U7wDkkzfAZzL5Obi3UmGFXRTviBKdAc3ypCYGyfJituNYJOQkq4UWH2QqEomO1nFtVTbFuqVjLkp&#10;n3mSISW0gxO2MmVhk5vUXEHmNVcAWMt/xB13bSlg87SPJCT/ru5z1/uWuFcc7XeDn2SjkhvJRmol&#10;Q5fQw0z58CjmHtyeH9WQ6ZG4Vz+3roKQkhdoUbOSoUueNN811usj4LJ3ugLRXt5wC10C3IAceyMl&#10;nYz0W4rLCkuBxoltA6hIi3SZ+y3IqgEUdZnN3LpSgBsqSM2tkxFaJLRp9i0ArESogE8azRVkNMzD&#10;g6G4hS6xFh5R2bYBVaHuYSpVUy2gkZVPQVWVSjJwQQTzxYsKfHJwwxtn8MpJxty4vNVKdqWAjsT7&#10;aqQk4LIoO7ipuXWlUEEElWlBQkBbEvxcQEMVt9QlFC42GWk4SJIbFV2MFXR0pVD1miS3Tsbc4GZO&#10;d+JeqUPCPSw0V5B5XZK4V6pDFaj68t2NLPWVpHoMCa5CcwWAFc1FjpLRJUFWmvylZDIArHDD82Fs&#10;5SDD5sJfouYWukTfOIl7BVGN1WVWMnQJZSnKHX29b4l7Be1AGpHhFrpE390Bl6XmCYE7tZJdKXgL&#10;L+Cy3sIL3CsfydkxC9lVSRWHMl6uxxkqAbybSTRKKnhVquO15Xp2m4R5uUdwUMFLoXmpzdTVARmj&#10;yiAJKhx3Vfz5el4DuEpJQXOogwrkEXrV8AqzonKujCoOsCs1mlR3eHDyfQ1JTTWJyElVFoWbV9ce&#10;386jIpSCxd6+8M2LyvgjKfvbqIqXKbKRVPBycvjomoNAltyvTlVraHAyVNHq86I6nJPDTvUi70PZ&#10;BFHZlTpE7nwF1QvUu5ON0BskD5jgEHdyWw14Vdl4cZZTbxDAUnLYqeDlXk0JUiVRSrlXg6qKAxhk&#10;K9GqthqUdaiqDteXc1DBSiED8H90Xk94GUMgqNDyqmMFWaed1+tRGkDMq1PVrJRsBKaVenAPA6/A&#10;+d2+EF68c4UcBjSVhDh3loPKr2HXAEAdVNtQsHttXl42ur0B1ASUltmvTkXxgRegneuznKBUPCcm&#10;XEgMrc+rzC9jAySSFRVggKyk8Qcv7CozrwSkUqpUPVmCiodOpaVdr2HCUauQm3mMBRX5AdX+R/AK&#10;vYFXQZ2vgLBq2yagqCRlAigSchhU5b9Q93LgVzn+eGsMr643qi6/wQED+moSRZ/tQntc68OgIqOj&#10;OkuL/eoa4M4r2MlGUFXAVLm9A4N6J/JpcOk8MfpyoNneBiNFiZ8go26NkvqkqjeYWsauBMqVo8zs&#10;wK3ewRBVCaTrPQsAKmab8ngHEf2QEUVzngN+ymoo8yaIqrmZalcO/LDtGH1rlckRRHcKw6q+HlxZ&#10;nRf2sjnOQUTJPKo3qP3qWqCAMkYQo0rrnUwT58MM2CkQOOUKCCJyughRG6EPrCqpGC9TxJHoR1t5&#10;hB7QqXk0J+YUcIep0MprN5jRtJPAtjhhoQWqtrF5QUSBVpo7EIoSJeXIdu3fiC5VJk5SUUq/yoNe&#10;zywBp9QEUg6+pAK0VXFmwSweLFgQBNmuL7JAqYJzIVPB8OrKg3cHxS8Mr05V4QUl+Ik1pYq+0lRB&#10;RbMXqpeaeXXlwWkhNdTMK6gw0Z31lkBTomsq4JhUvIAVXA6HSJd7riRT/WxQcaDBNJllHIpANXwk&#10;JNA/8Vb4QcUs1Mftjg1n9iyotDUQNVmpjFQZUuKQhdK5WTsnMaZW5Q8qa8ElxLQiJmZmSaVt00SY&#10;2jMdVNroTnzpD3AAo6uCSj8mEl1aJbcUr64/9CMpsaVvAARqw/pzRz/+oqLqwbyccHSdox+1n64G&#10;DuuECCo6FDknRKBKKXLzY7paUH+qKSocFyhToRQDU/rlpWSjqw7LixI67QsBDRRw41JNJRW5h9Si&#10;up7XT8JQNa9urRQvA1OjJkGbF69nXlZmXp0KmCa1Dcy8+qPl8WTXhaOUwnftC+HF08/w6hoAXlXO&#10;TuxXpyLsXFbYpZ1IjK59IU5JVtHw6lSEwyq0JXh1DYBjFyeE4dWpTrpak7kmeHW9gZsb097w6lTA&#10;C4jnGF5dAwBoo4aL4RVUdAcyegO0aNsvzHrVrT6peOxT3FXMK0CnmPXk44l5BdUD2VBrGNjRgjGY&#10;+mnkELXV4K+HSTwjvtSoyLss8Mn1+QqqAv+YtxG1ohovkpwVRjKpcMZUVvu1zAdqFJwjKDYzr643&#10;2CyyBQ2v1ABUtjIyHwBVoLdY+YZX1wAFFmKXxX4FVfUZUby6BtA6Kqqrah0VaFGt54NK6/korcqT&#10;9DToWaK+XXqrYJqA6lLNolFRMpa+bmK/gopSsFVb4VrmAyf64PVrKkVhYbQv5Fl/o6qt4NX1RtVH&#10;MDh1YvTB6wRcanh1vUFKrQpSkdXdedH1z4ARQPc3Krpxl7V8fb6CijSGqh8t1rDrDWDWFJQ2vDoV&#10;BQ4U8IGqHn1e+AJMbcekIuapylaCvG689L0cVORiqZLrP4EMhReLb9Yw7Q32y9iigQs9wVObvrk/&#10;QfVNchEwQfpO9TUEKq7kMKiQXur8CTkMTGh1xzSVb6la3r4Q+5VzaXiFBvhm9In9ChwpXa0pFGh4&#10;pQYgKcC8UwJFCi8wmoZX1xsnfhsT5gMHF2v4IenW8AoNQBFgQsfXOioQpMADVKNQlqx9YSUpKtsm&#10;qPRZDgAp+ZGE7My8QtuUjlIyHxqgSlIbez4ApFr3BhS0gBluv8Le4E5hNa7vlICCYkfdDMANk7rv&#10;ct2VZg0DCspJUZFS3KedVxUoUfPqeoOEv496VwbsFDuKYnJmDbvewD6ksImQwwCQVktppaMSQErF&#10;5XItXR/mJKt3tlrErjiAxb1UJzOeum3HALioYvFcjp3qU/ts1FSSVTtdoxIDDQomEWNKLWPXHTgr&#10;VaoT4tBn5vcsyPSedTVAISDq7xpNFTVSedSb/Gu8f31irxJ9wyvI2DFl/AYelOJN9IhUvLr2IDjF&#10;N4oTHYBQv4hBphexaw9ibqUXxYkO9ClqQHkeAhBaIAaVCApsrO0zngfHK7TAjWmZ0lKk4ndeFLIy&#10;xzkAoQQTCawo4egq512AZiMboQNoS6saCABzaPOqKvRqXl0FUC7uaeob8LTurL7tua4NgcCDfnBK&#10;q4BAUIGloTCRWMLAg35AFCjlG1R1lJVzNPCg7+oYai7noCIO7pyjiQclC82UFacQadsu8jRIRTZr&#10;2NVGuc0NmpmYbedVXUSMHRAoUqp/YSUKDRVUxPYolGjm1c//E5igQRgDpmjz4iHAchhe/fw/eTQr&#10;wy0LoJ6HCpBSFLd9IamlL+VQCSqSj1W1qp/AkFLJA2C92a+uNigkXsCWa70RYNDqH6Xs0aBiCVVH&#10;LVLi2hoSHnkpB1hQoUJp9CnmFWBQarErhDHVbtoXUmpH1WumbE2j+gGJpIIqQUWhf1UVkehQ5/Vb&#10;v+br90NQ4bwtDXAtGwEG5SFXMCTBq1sbXA2qLjSBqD4vnO0GMJJUBwFSkxVGScLGC88NiYZmXp2K&#10;GgTl2hdrGHrjCX5U8epUvJnRiIZX1wAkT6mCYpg/bTXo7sIVa3j1dwrYFIxRs4adCpwOud6CV+BA&#10;X296JBg5DCpMZTpwGF5dA1DDxAW0AzwKNrDKeV7LRpQqfePkUHo+qO44b1RQJWGgBMFVIDGoeNyQ&#10;yGvm1TUA1YJoPCBkI4ub1rvX6KhAgVLum2bxhlfXNpiiLtAxoKMYKcqLGGRPNtmc5cSAlsPH1Feh&#10;CUI7zA8yXQxgZJQn/eDLMoc5yLj2lDM7caNEnKpl6/WlEmRUZlRnOQGgFaYzORDgG9oaYhIoGzvx&#10;nzQco5KRmFeQ4edUT9iAfwJAkrIRZFY2Av5Jm74KuZl5dTMFZWOyBHDytoWvFpwKVJxkZAyaCidU&#10;kw5erx8MMDOvTkYLO+VgDtAosH1Q4OZ8BVlVLTe6N+Cfi/0KvWH3q1sOmEM4bgyqLVCjKFHlPwzQ&#10;aKH2q8Xbtd4IsgcuImFvoF66bNyqYoPglWToDXMvPwM0yk30IrXgel5JhovevIl4IMe87k9l+CYZ&#10;iGdzf7E/jRd+dj7RTKtTSdfyM4qWVqNBEwNLqt+q412bNiQ9tmm9qi2G2q1OZU1RavR2Xpiih1rC&#10;ToWjXT2XuYU7L56VRssnFWGYii9dmr3PKFb6pN2NiTokFRmQvG4Mr/7gIJkRoIURw05FT0KMG8Er&#10;0J9UjavGA5caiiSutvIUm7u9zLwC/Unx+h8QtIJXf9yQhKcKnXExti+soqFceoJXp6IT1s2U4MZs&#10;6rwIIZoqZ0l1UqTdFHmgP1ny4sVs5tWpKKxcpVeuZT7Qn+BunZYPKiSeQsuGV9cAOB3LqBT71ano&#10;u6pcDs9Af9J/p1J4Ba+ubagMW/ndYg27uXGAXHT71am4/wFJGF5dA5ALWqg7Ma9ORZMN6i8JXoH+&#10;xOwlmVzwCqoXK2hyBKnB22QeXjfjckgqQkuUhDXz6hqAYlnKwqaWWftCW8CKwFqjIsJZbViu9yuo&#10;KAeuMFJsUPA6bibfLKmokH43xZeoqdd5nSdXmJlXp6pOmDeRy/wMzChdB1V+cVLxHqqed9dnOdCf&#10;uL7BtZp5db2BHxDjwfDqGoCng+oShoy3lSf2BebZ8OoawKbFEtPovDCV1fkK9GfVOjUiH0TIoKuh&#10;gn+3fSFgG2ViBxHRZWpJmzUM9CetkYyDiKHbBwK7p9qjkY1Af+KoVNdXENGCiSbsRh8G+hP3pjJ7&#10;gwg0EF2wzPkK9CfnxBQawebva0ijQNU87hnozw9VK5QcdnMDOSQ3U8lG1wDlWhZoAA58zAszhe4I&#10;1zoq0J+loYyKCqKaF+U5Da/QAKyhiNBTlSznddSxvJ5XoD+/BVTMIgbVBz2vdG+gPwH48iAVej6o&#10;OF6k7Zp5hQogVvFj7srAjHKlABo1vMLeQK+pDQvMKLxext1LEmzfZrDwBnqQVFQBVQWK6EDReVXl&#10;eSP0QaXtqIR+8k4x0RReC+0LtX2YgFHSSA4B0qOLRPLi6Wtko1sOmBuU5DEy36m0jR24zzvK1wDn&#10;SOFu88I3ByZIzCtwn5Shwi0i5hVUtJauchrXOirgori+SWE0vLqVwu5R4NDw6nrjAAOjfEQBFuUh&#10;RVUSw6vrDcIH/Gfm1anAb5EkbHh1vQEqtRpOXb+JAixKMIVYm+HV9YaF2xAHaXL49UcZGyDQojiW&#10;QIuZeXW9UX42A6GnBmL7QiwdVbg1qb4HRc2rawBMm5vy6QVatPyiJl8aHEqbV+EI3Rp2Ku3vDeAn&#10;DVcqu/VaDoPq68c2axjATxDtKi/gGVTaPx/Az4rBmr7Cz6DScYcAfuLSxxlo1rDrDT7PpBTh3W2i&#10;ccdio32p4dXJKkqktqsrgIIE1ycK2ehkFf1SvLoC4CVFDM3YNgEXlWgAvqivIX42ghxmXp3MRisD&#10;LUoUFs+o8R8GGRjYlzFtAvdJy0ScDmpeXW+APcIgujYBAvdZjWULiHEtG0Fmrq7AfFZDFoCphk+3&#10;NaqShplStzSID/PMU6w6Gd5XNat+9MnCAPuiWA0ydZkETrRal6tMTrz+7ZCQsWQq6nHUGxFIuw+4&#10;ObNbnQxjTTlfAydahQKd2yvIvjVWjGj0o4/C+LyVBzsqjRKlMHhK3It9DfF0quzKJAOwbLrE0OEr&#10;eTlMT5JVaX7j2EjEp8UqkaHQPpHKpOrmGohP8EMG7/UMMruGifgEXaqyl3GOt3mBEzVpX9QCaERk&#10;s9Bz3OiNIKNWncEQY+IGL+5k9fIKMgqmGSwgVdo7L9BvVavu+jZJskJTiLMcgM+yrav5ruAVBorl&#10;FXoDkLOzoAIn+rWuzbxCbxA54Dlv5hVkdl6hN6iz9jGJXyRS9m0m4dnclQH4JIMTeJ65U4KsOiUb&#10;2QjAJ62SiX0ZOQwyq+cD8ElQFFyv4tX1hrVCEydK3ZNqEnEt80EGtsQUZqEhbN9keFVGq+DVyaoC&#10;l3EqJ06UBcStbHh1daPXMBQAWqMKvYt5dTJ8LypANHCi2Dbq5RVk5MAoOyoAn9iiVGxX8+p6g2R9&#10;UyQQeH2XDdzyZLSYNexkXBbGOYR3MXiBpjIJbUlW5rzQUa/EiQIDUC+vJHvjERV2FKLQ5/XExjZd&#10;O5Psw5NDzSvsDUpNKG85lnj/RGw2E+1l7E7Fn3fj2hhkuNgOoemJFw5m4O2uJXGQ3X4+JvZFl6dg&#10;RmddoEeXqmOQ4RI1OpHeJMEMRJVJ8BlkhTATUdhXoEUpYUInFhG6GWQHnXPUnnU1ADMgQcLCoWFm&#10;XxBMAaOCqe3RqV4kgZtCXIOMhFhj/3KzdmYUyebSFAKSZOV2NAokEKPU838QmTbMQu/wzgF2f+kn&#10;Iok4ZlbmgND4gwyXvcH3YDQEM+4yUyNgkJW/Xc0sNAjdbNSbhYSl/o24Yo1hCqy3U/GoUolZSUZ8&#10;/+NEPzQIN7uqu4iF3b7xQPSNK+wVVUPvOIxu5jmWZJTKLhySkMZQBTADBm5Ev5PBjPepYBYYUOwI&#10;MqDNFZNkIAWUgAR0FIVKwp+ZWZDhnv45zRsaL3bfarjdwOxcX2hBBgoMxKTIgHwFELTKopexKbiF&#10;6qF1J52PzLZ1JQLs4VuRR3DrZLwb61Iz3Lo6gNvX4BTcOhloUKrFi/cSYILYt2riIN5mSVYaXKV3&#10;YIgFN7wExtpPMrhV4QCzkv1BwnJYbp0MblzYiluqhA99PtQJ6GR0Dr8VNOlabwUulLnxjDT7FmSF&#10;Gaa4hOHWrZHKAb6bjEgavLftLs9JxU/E3EKXkLOgspswdf5/3LpSIJGKsKtayU6G5rrVZS/m1pVC&#10;pW2VhXZ9uhNWWmWg1e0WCFG44Q81ejLI/AkIYOkBFh7NbObWVRBBStDA5rwFShRuQKPVvnUVdKcu&#10;WOF6xb51pQA3Ao9qbp2MoOi3NaLg1pXCUaEb4wlEB/cT8DhQlEYmAyoKN0IIxiwJsjsPNkCmYiUD&#10;LFrc6vV1fQKCDG6spLnfAi5aK8nWGW6hSygyrHo5g/RqG+ClJMju2NaVG3AtJQE09ScgyDgBAFSV&#10;lHQDA27ydAfWlNN93g5zBwRs1GuuIENzoRMUt64UvFYOvCl3N9yMLokCpdSv/pagEycgdMkJQphQ&#10;hJCSrhTgBvxOnbdO5lcy4KNww0Nl9GSQ3Wk+UiHT67kl7BSAfZnY1ysZZAR1KiHXcOtKASnBLjE3&#10;TiBPOd3AEo1MRsVRuKHx1Ep2FcQt9U3VEiuZdsmBo8BISaBP6ZHCjaPmNnTJt+Cj2LdORoYidT0V&#10;t25gYL3iYVFz62R3ng9UODFSErqEAmKqpCKQ7nZ1wA0ItZLJrhQq86IqnYqV7GQUliCapLh1pYDf&#10;lMCL4tbJqsSk8xQGpBRuwPTMeQsyuOGSN3MLUCnvbvwl5rwFGW2KAXsarRyw0rJB8aCIfQsy2rzy&#10;fFPculIoyPzLRA/Rb10mqVsEVlGcgECkMrcv4PNaJoNsMbeuFLx3JkqYLvatKwVW8lt6R8ytkxGl&#10;oHGN0SWBSwUT+AXdCW6hS/DnV6W66zsgIKaFQKyyroJb6BLa5OCKNty6UihuQPwNt04G2Bl9bt4B&#10;ATOFG/APwy3IKjJCbFXMLTCqSAmeJ3PjBJmXkqhMil2O5lLcujlDQwQc7eZ0R23SEi0eAmLfgow4&#10;Lsar4hZ2CWBfJme4dTIki/philvokqrK7aSkk2GV0JBUcetKgUIXzE2tZCcjgAPSSslkVwp0HgKH&#10;b+IBgVjl+UyNaDW3rhRo4kiPT7VvnexOCfYyMK41V6BWCV9WZRMjJV2XHNxu5da85hYAVJ5T2PRm&#10;bkmGHJejUXDrTlS4kS5gPBiBXEUlAPcwUhIg1Mq8VrXvyPpvlgLOScKKam7dwDhOXh3KCkr0Ks9F&#10;akWalexK4cD5jY9eSMnAr9JGx6S+s3J9SfzcggyHCUF8M7euFBb7FmQASlzUKOCoBx1rawOuLYUk&#10;w/V0mtqPVBCOlUTlqUhmkvGepf+cWclQClU6Q/knA8l6YFDyZBfcEpSKc6xyRa9XMskwlql0Z7iF&#10;LiEkyYvRcAuyAtmY+oX0Pu37htrCwjDcggzDBIy0mVvoEvJTiCMYbklGIoe6uwPTCqj9U/1hxb6F&#10;CjrYN/UOCFRr9TcnTcVwC11CLL/S2q5vnChkWhXGaSxnuIUuwX2hqjQDLu1SQmxdIawHGZVMqY5n&#10;5ha6pNLoFE4hILGcUTSlyL97BboVpwdQdWOXJBncPoSSL/eN2nb/n5UcZNTGoJed4faLUjBSQpy0&#10;fyRObKxswy2VQj07xHnjLHduXMIf81oEcdTJKK13Aqa4PN2DjMof1atI7FsoBaI/qrM94M/+kSQZ&#10;gHQ13EIpwI1gmplbkMFNZfFyTPpHEv9UhewHGVlNcm6hSzBD6elu5hZkQJAICZiVDF3CQr5NSS8y&#10;z/uSYMvcaHwqpCTsktvjoewS0neCG1rZ+MzJFOhkN7C1Jh4wyGifo0q+4ZAPbpTNMkDvQQaStIAi&#10;1yuZcNcPd7ebW+gSHHiqdB63Z5sbhgI3l9ElQUYjojcaz8wtlMKtSsaKu5sa7O0j4UYjAqNLArpa&#10;1aJ+DP76nWR+37ouARha73xxugMpW9U6UV5mJbtSKNzAaWoCvBPzCnD4xWNFyGRXChQGumH1mrl1&#10;MlxIHDjh6aVwZttuHFYEQI2eDDK44Z0xdkngV+HGShqZDDK4sZRmbglgJSL5MbEOCky1JWFBYGek&#10;JAGsb4rpmWoO7yCDW9VZElISuFcN1Cco2OdWpQUMEhVvdyPD1f5ULSWTrFztPATM3LqBccdQA0Av&#10;TkBUXK3QlsJzgS/oc3txBZjoepLhaq+yxmZuoUtesOOiurYnB1wW61Xdb1EKFfQkcSOjS4KMlTyq&#10;wPa15opiqHgiqpuSmVtXQQWNVrFFjKXYN5x4at+CjLlRasjMLQGs5DOoutKEwNpHFvSemJhYyQSw&#10;knd4mng3IbDkhtWluHWlQKU8rm4jk1FMleAuaRbmBCSAldADKk9ISZDBrd75ZiVDlyDH1Z39+rwF&#10;7pV948YRPgUUY9sAuiSSP6xWspPBjbtbcUtdQvBHvToSLvvDC8fEcXgJxdzIYzWNQZKMuXEAzIsq&#10;AawASqtoidi31CUkkRhsKI7FmFsl9JmXcJBxB5AzZM5bAlhR5QrxwTa1j4QbK2lu08C98lThJazm&#10;lrqkHt5qbqFLQOZWkY/rfQvca4FgKth0feMkgJVS+tzehls3Z4pblTwQ3EKXAJyhiYTh1skqjUc1&#10;1MCAbNtNhEpqriADKoVWVlISugSt7HwKgXslhMCFY0534F6BwJAPomSyqyC4sW2KW1cKFMf/gBk3&#10;+9bJ4MZ/5sZJACuuIFVWm7HbdsMNUTb7lgBWUvQeJv7G67xzq55cJrKCV6uRUQ+CYiHmdAcZcUVU&#10;mbnfAvdKDTmK1iluXQUtuHWlAL4KOIXi1sl4cxNKVvvWlQJOFhJHzf0WdVcLwPpWlnkUXiWwcq9y&#10;EtdaOcgKXsUbWujJBLCSR6jaD1OIrwlXze2lXsJRRrWAamCPzdxCl+AuoeqYmVtXCroKEMjTnBun&#10;22iuBLCSj6a6KlEgM7lJmUwAK10Lq6DatZQEGftGnFzNLXRJ2RemVgn15PrcfgDZGgz9OwGstlJU&#10;kqFL6t0npCQBrMikqqlED5acW4UtDLfUJfWkNfdb4F4Rf063sbmirCr+BO4Ao0uCjJW0c+tKAaA/&#10;Bqzi1sn8bRq4V2pU0jNVcQtdQg2yH5NxDfCxbTeoFFelMsnKnqxmq9fWawJY8djCUJzuIPPWawJY&#10;SY8Bd2m4hV1CX4H73XhDA/fKSoLNNZZ5kP02NxNZSQBrlY9z3NIuQXGpF1UUW+UEULRHzS11CVLD&#10;RwopSV2CpaYiYlHc1euSKLhKipKr0Ub3+XZw6uLG82Hm1pUClsLH+ZUD97qYW1cK4KTeVarg+jaN&#10;Eq+lJ3nlmLmFLqGT4qnsyYTL/lgpCQArVhCYMzO3IONtyhEw+xYAVty8vIwUt9Ql1jsTANb7m31T&#10;mivIAFXjeTL7FgDWqsFT3XmupSTIgDlTEt3cAQFgJZLpqve8g4yYMB0zFLfQJegfp5UHXJZGNgZl&#10;Sx5BVwqV+aD0ZJKBnlTZdjj6ghs+PKUnk0wjrAaAlROgTneSoboqjHB9BySAtXpTqZfwICO6fhhu&#10;CWAFLKsqiiBKfQNAQqoWdZSIDzJOgKmSPMhKK6hX/sC94qBUkZUkq6RMU9USYzXmVuk45h2QZPgi&#10;AHQJKUncK6cGGJLQXElWd7463Yl7BcD6VG+cJCNvlwecmVvoEkRSZcrTMK5vAF4PZ5kn7vUg90Gh&#10;IgZZhfLNjZMAVvJBqtzn9Y0zyHhkmgxQog25JBQJVTIZZJjmDxPr+CTu9UYKukEhDTJc37j/rqXk&#10;kwBWbhyylK5XcpCBnClQ9aVWJkmurSToMRzLilsnq5zwSkIX3LouwVIoRJ2ZWycjQss9KfwlpLvF&#10;3PBGGz2ZZFhBjwL6i7mFXVKedoOKIHWwfSQWXiEcDLeuFCrlnbewWclORrSPV76aW7dLsMydDw9v&#10;TJ9beTAMegyLrpEhIs6Hl2S8Ayy3rhTghjdUaC5w3u0jUSXstzkBgXu9k9mkon2k9yY35535BO61&#10;ivahloWUBJlfycS9QlcPscs7gMBxzK3wREYmA8BK7eCSZcMtdEl9o/GXgPNuH1m55Mo7k2SsiIub&#10;fgLAShH8Khtq5ha6pIwZY09SeCTmRscIE4FOMuLdOG0Fzhxnd3DDp2DeOEmmY/ncZ8HtpCKteAkn&#10;GfgSsiSVTHalwLVBipo6AZ2suKnmx+BO+9yoYkvrHiElQcYdgIfeaK4AsJLZqooAfIIKZg7QCIa3&#10;TQ1elMEwM+tUIEO5OcxdGvDVyq5XJlBQAbFlFY15F6BXfI5ORwbVwdIXxPnaJgnwalVsVWokqABG&#10;31SyNTZg27M3fTFMdcak0h6uT0BXcTDSR8oISNc9i5l1JUKDMSA6hlmnIl8U353RIYF3xQPkruyg&#10;QkD4n2EWuFUaLpKKZqYWZBqCTTp2k5DKQ6sm1NcGQpChQxB+c6wDt3rn2VaxeMEtlQjqwLi3PoFb&#10;RfUDLFHc0hwpHKOaW5ojuNhNuiJZGG0DgCnzRhXwBFDhjQxzBFvLXKJBBjcHCcUeCG5oCKX8g+w3&#10;SKhaya4SMOw4pSKAyblsHwk37nqjkBPuysO5avUJmQxV8oW7qrl1u4Kj/X01CG6djLnV5MRlE7hV&#10;Hhv4JY2UBNmCW+gScioVJJSWPLlvXG5GTybcFfDRW+1bkHkpCdxqVYNXyf8kfeTcpEwm3NWGS3Fv&#10;JDceG+YEZL1WMLKVLXctk0G2WMnQJZUpofTkgLtarRy4VYAeNJsypzvIuN94EpnTnXBX4p6qSApB&#10;ntg3gnymRQedJBoZ4XviAmpunQxLgTvASEngVqloipVsLIUgg9v36rg2kwO3SqoKzjQjk0FWF74q&#10;PUwApa8kxexIBBEnIMgqpQ8YmdDKCXfFc+2c10EGt4KzG25dKbCS5BUbx0WUea0HmCrRzkf1lXxi&#10;YCh7MsiQkq8vR0hJ6BKMINSy2bdOBjf5KA3c6h0MvEoPpmpFWxJ0CStpdEnCXfFm3pQrIcjgJnVJ&#10;4FYpBw8cSK1k6hLruAjcKtBCihKZ8xZkWK+cALOSgVvV4CNCIbFvZRgqbqFLwAK9lMNpwF01t25g&#10;lCapHt3Xd3egZL2FF7jV6lxymkJZOItiJWXiJy/RRoatjD9Hza2TMTeXZkqZw+QGmeLWybwVFGVe&#10;vas8yDjd+BTMOyDhrkT5nF0SZPU2lSegKwXebzjUBFCf2vZtA4pbITau74DArdLW/us7vT4BQQY3&#10;bhzz6ki46/e1aPRkkCElZb6auYUu+b6EFbdO9pVJk2ZKem7bAPatOnoJXRJkxU0VtwHPH9ywS0zC&#10;bpKxb4iykpKuFPAFcW7U3DqZP2+BW8XPReRfcUtdYj3zgVvFdMI7ZjRXkGEF4eZSK9kfK/gnUSVq&#10;bp3MvwMCt4qrgEJsRiRDlTyArSqTK2Cr5a9V1mRQ4VSm/IuxEwLsSjM13m9iZkGFb55NM4+AAK2S&#10;ql2K/FpHBhXMmJnRkYFZZTF4FxlmXft4jEdAVl8svgoEBBXMeCmqPevqgH4ZqiMUkcOm6bgyXhTy&#10;Eso/AKv0AVZFbfCCBTPK4ZnEQfBrjYzWvESmzJ51KkrQ4s1Wy9h1AdEUvAmGWadaLGPXBWhG/FuG&#10;WafiyUYs3ZyzAKsi+qV3rs9ZUFVZy1r9a8snIK4oAlVfAzxZ2+mjIgDqAg2oKg4LF7kJKtrBMjO1&#10;jF0X0E2lqMQydqqDWox3kxFPubS2IDSrUo0ykgogIdEmc3sGTvUHdaVwi0FFualqKW0EpOsCWry9&#10;TSlScARtPQCpcskoZl0XUCQGeLfZs04Fs6MKqQjR77oAXNlDWTwD2oq6UpGGgLbiC67yAEIaQ4Ow&#10;aarK8P0W0Naf2/1ukD+DrJpFqlQp6Lo6oNkIqu56coOMgsEOAQ1df5o86FVlnJGDjPsCt66QSei6&#10;SjjJ2Dc3zSCjiC8WjDjc0HVVcuJBOkSVkkHGC/ZTq3J5CKDrhgXJWarY9iCDHTaTm11XDDjfFJoW&#10;dp2smt2qdz10XTWceGmNZTfI8FCRaiWsLei6SgEFqlySg0w3lICuqwfuDlotqXPXyaqZ+9vUF7jf&#10;Aq1aNV8MXGCQ0b6c3orCbwFd1yr0PFfR0kGG4+hNbU1zEBKvyivFwBNg15URNzi3sWPXtQpNUFWx&#10;dNh1sg27rlVwsKiu7rDrZBTiRzu42XWtQqcHvIxGMhMgS9xHVSzhM0M9AGUxtt4gIzGbmnjqRkis&#10;K4hZ08gFdl0Z4SohmcCx61rl8LPrZFUKQeE9+MxQD5RKNKlag6yKjBJuNecucauULWFRLi0jrPJA&#10;yXpRSeQq5r0pAga7rowwVW4g/NXsunrgdfv8EW5s2HUygq3ESNRtnuhVPJTUrTeLGVoFhYkzQ82u&#10;q4dqbk0BBsOukyGZnAR1IwSClXYWZXobdl0ZVUlyXsdqdl2rVDt5U1eTvQuyKqdjCnxAF+rhh6QO&#10;JypBxtyecjFDPZD+aSoQ85VBhm6gValazK5VsGnVOxJ2QUYRMdooGXYBZb0TjDbOc6IOoVVocc3r&#10;WrEL9QA7gxCCXZCVhWPyEaAL9YBVy0tGHIQkoxC3Kj8Gu1AP7IE7d0lWFbUNAAp2oR4QFQPdnGRE&#10;9h8GAQVdqAcS9UzBiEkGeJwa/UpUQj1U03b1WA4cLHVd9N6FekDATfCD2QXZgl1XD3jqDOIKbp2K&#10;xiKUunZr2bUDdpgpQQa3TkW2NmXsFbeAtFLh0RkqQUWSJTug7taAtAKpN2UVCurfHG+VZEleg5HK&#10;gLRSY9NJSVBtuHWFUuVI1D0eQFh6y+OgUq/ygLRWj3iBcGQlQwud3CEmuF/BzLYDPESc0RBUdT2+&#10;pJR0bYJSMAVhyuZt3wiU7KSoqpKSrhWe1azOXDsBhK2uSPJlEJDWJ2absmWDClQMIS83t64VaBlu&#10;EgpZyU6Fn5WehkqXBKSVKKApi3e/BRXl7ehCpgzngLR6bqFL6lFwuLl160TLZABhWUnmpjRXQFp/&#10;XgpPyUp2DcRK0oFdSUlAWnE9O0soqHjA41dxc+u6hMJNzswLICztuEkiUnoyKriWdlWGSVDBje7H&#10;jlvXJTz7DZqAfetUSAkpUo5btzAwDTHrhcEcQFjAy7jjHbeuFag1ZII9zK1TLbRyQFo1t6AChlyB&#10;FHMHBKQVz57TXEHF3Y1dolYyIK1634IKRCtaQenJhLTS0E2dgKDCnuTB4ubWLQygqQYHy3uhU224&#10;dV3CrehidImfxU4AQqKkJCwMzS2oUMm8bBW3rhUK1qFOdwBhsUseVCNQ3EKX4ExXVlAAYb+n21nm&#10;CWnVUpK6hPZlJiZewL9mGRLiMdiTQVX4WdXlEbpuYegTEFTY5bS1Vfs2KriWBhJ3QFBxv51E142U&#10;JKQVD6dy0QQV9WwpWeHm1rUCveWdpZD4Wbraqrp47FvXJehyd3cHFaYzIAhRrxduXSsgyS7KGVRw&#10;w3GoNFdAWk9uDiclXQPxyeyb49Z1SVWnddw6FUhkCrMpezKQsP50hy6pJo/ujZOg1u9rXZy3oFrY&#10;yolqJSSo7oCgqhwKekWZ052wVj23/jKqzG2ylhS3eK0gk0qXBIb2Ttt28lgUt65L8IdKbkEF1gIs&#10;oeLWdYmWycDDYgWhXx23rkv0jROA2A23rhW0Lgkcbbl6qzitgPJEBVetJ4OKximASNxKdq2gvWpR&#10;9xVELMgAxS3grXyhu9+CihTNbxlEsZKBb8WJbdqcgvDq1gz6h4eA0soBcMXvYeoUwS10yYJb6BJW&#10;0kXGovArviA0s9u4UAsVGVNIkADUgpUAxuPWsmsTQAk0nDBGXoBjmR152G52XZ3okECgY+nWhaA4&#10;bl2dUGrcgdmi9CuGIVgGdQ0E0vXlustXnlJ7QCAjVFhTT+8AyHJ0nMskqOAGsMmsJNC59pXWRZlU&#10;qJPyRwjFjBg2blV31Bh5SVU+Q3poKW5dMRBJUE4MIu3tGytVoQrBXatKommNzhqwSUWfCiwTt2+h&#10;TaRbAeO/fSMX6sdF9fHIBV0VC7w2YCcV7gh1uvHsNG74MIzvKYnugAjr4Jht66qknEpuakFFR7cq&#10;LW+4hVKQFiUPtrYgdd9UXrrh1i2Titu5lUwq+84HkNK+0tqvScV7kXQutW8JipXvRfwI7RsRUJ4d&#10;6rgFuNX6etFvwQ0Mj3oLc1c3OpSriuYnFf55d3PjyGnMCoCmDkBQoaGr8qsRyQC21tREshq7FvoH&#10;MDtp8Ipb1yTUK1I4bQ5YWxESDl9YauK0BarVxt+IuHVmT06Autui7muBG8wjnzBRZ3Z8uPDVzLpG&#10;IB7sru2Az1bWmQo94DTt34iZrJRWUAETpaiYmVmgWalaodDZeEfaJxZW2u1ZYllB35h6jWUkNW6V&#10;FaocMyR3NzJOuaodBLdOxj1TwFkh/FHAtWAbJtsbbl35oHoow6W4hT4gm8Uk/sGtk1F1UbVchKzr&#10;A/qTq2S8QfbE+lchU7Dpbd+AbFCL2xhbQYbHqUqzmX3rGuHgMWuqwjC3ToauAzumuHVFQrqsg7jj&#10;sWtLwlOjOtqKuQWGFczGj0mdr4dy50bgQb0SCRw3MhAKb/W+TzIa9z1UWBHgaeeGTDrNFWTYFaol&#10;FUvSlcKBZ8bUsxpkZJWq7HnIulIg7QIokTkBQVb5ysp9R/J1W0lKydAkRHHrZNSCJslNyWTXJUB0&#10;Kl4hnlIBen381lfEnICuS8AacHUrbp0MpYyYqLl1pXA+saMct05WldB58Jm5daVwvuHmVjLIaE9i&#10;qgNwLLtSQHFRDdSsZJJ9CK0rKznAq3DDcFPcugo6ac7g9i3Aq4XaUGnEoJP7wXk+X05PBniV2k0U&#10;2ldz6yoIG4iu6kZKArxKwI4eIYpbqiB88+oEBHiVopLS5goyYviVGyVOQIBXywenYgG4fdq+4ahy&#10;2XAIUyOjVe8pT0Ano/aHPQFdKdiaBBzTTgYq9/lxK9mVAt3twJcqKelkgD1IrjH7FuBVar9SL81w&#10;C7IqkaGCz/gU276R9k17YMWtk2EEHc51EeBVjraqolsO3faR9zfec7VvAV7FMc+DVs2t6xJqczpA&#10;O77Z9pG8cEBiK26dDCectF4DvIqn1tUjwGHdPpIazTeSVoUuCfBqhUacizfIWCAitIpbVwofdIlC&#10;DwNwanNDvZKoZ6bWdQJp8DRKUNvWyR4vwsiKWVcJHyr4HsoxE4hXWmaZDvZYPN0owQlH1Qol/0FH&#10;aR+VScizt60+YRLyTkxeZtKV90JdpYlcJZeUvrtm24KOdGHnB0rkKmaaC5fyNmlrQsEXZZMkcPXE&#10;C82pEY+AoJPhRKzi9oW6pm1Z040OF6g611n2lSrjqrcjzLpJ8nwSqBPnOlGr3NkE09Qydi1yOAgX&#10;l0RbDrCPBUZRzDrd63lXSiSQrthr+ECV1Zp0yL7atEC6YuZ9KNdippZ0NAhU5zoxqywjRWwUt9A+&#10;5TsyMpKY1QctxDDkxVELuidvG8WsKwNejGybkpGEuvIkVczCqlgw63TjMfrXv/+bf/3nf/jTn//+&#10;b3//N7//N/7x1/WvP/zXH//yG//6q9//8V//7ne339X/8Z//8ae/+q+/+90f/uOPf/zTv//5X/6R&#10;2+i///fPf7r9DnKGhOovw/xfxGxvJ76viLEeO/GxImbXOvG5ImY1O/FjRYyK7cQ/K2JUZid+rohR&#10;gZ34tSJGpXXi94oY+6gTf1bEFWLu1Py9krEpZDspq3BucN/JWUV1g3wnaRVxDfKdrFUINch30lYx&#10;0SDfyVtFOYN8J3EVtwzyncxVJDLId1JXscVOzt8bqatoYZDvpK7Cf0G+k7qK5wX5TuoqQBfkO6mr&#10;iFuQ76SuIm9BvpO6iokF+U7qKsgV5Dupq6hVkO+krsJQnZy/N1JX4agg30ldBYqCfCd1FTAK8p3U&#10;VSgnyHdSVyGdIN9JXQVbgnwndVUxJMh3UlclQIJ8J3VV0yPId1JXAYtOzt8bqavARZDvpK5CCkG+&#10;k7oKLQT5TuoqVhDkO6krL36Q76Su3PJBvpO6cs8H+U7qynEe5Dupq+oPQb6TunJtd3L+3khdubiD&#10;fCd15XwO8p3UlRM6yHdSV17lIN9JXfl7g3wndeXADfKd1JVHNsh3UldlBYJ8J3XlNQ3yndSVG7ST&#10;8/dG6sofGuQ7qStHZZDvpK48j0G+k7ryJQb5TurKOxjkO6krf1+Q76SuPH9BvpO68uUF+U7qyssW&#10;5DupK7dZJ+fvjdSV/yzId1JXjq0g30lduaqCfCd1lWYd5Dupq7zpIN9JXSVCB/lO6iofOsh3Uvca&#10;Usffq30fUkcG84a8kon7x/P3inxIHdnCK/IhdSQNr8iH1JHPuyIfUke/mhX5kDoyblfkQ+pIoV2R&#10;D6kjJ3ZFPqSOJNcV+ZA6slY35JV22qWOv1fkQ+rIK12RD6kjUXRFPqSOxM8V+ZA6EjlX5EPqSMxc&#10;kQ+pI9NyRT6kjtTJFfmQOnIhV+RD6khu3JB/0xO72NUPuwGG4FUK4m6AIXqVVbgbYAhfJQruBhji&#10;V7l/uwGGAFY6326AIYKVorcbYAghuTHLAYYYViLd7guGIIJL2g3wS8BiHbGYkkgG22oKvwQt+GE3&#10;wJRE4hi7AaYkEsnYDTAlkVjGboApiUQzdgNMSSSesRtgSiIRjd0AUxKJaawGmEGMyrPaDTAlkbjG&#10;boCpE4ls7AaYkkhsYzfAlESiG7sBpiQS39gNMCWRCMdugCmJxDh2A0xJJMqxG2BKInGO1QAzsFEJ&#10;N7sBpiQS69gNMCWRaMdugCmJxDt2A0xJJOKxG2BKIjGP3QBTEol67AaYkkjcYzfAlEQiH7sBpiQS&#10;+1gNMIMdleWxG2BKIvGP3QBTEomA7AaYkkgMZDfAlESiILsBpiQSB9kNMCWRSMhugCmJxEJ2A0xJ&#10;JBqyG2BKIvGQ1QAzAAJybDnAlERiIrsvmJJIVGQ3wJRE4iK7AaYkEhnZDTAlkdjIboApiURHdgNM&#10;SSQ+shtgSiIRkt0AUxKJkawGmEGRApnvBpiSSJxkN8CURCIluwGmJBIr2Q0wJZFoyW6AKYnES3YD&#10;TEkkYrIbYEoiMZPdAFMSiZrsBpiSSNxkNcAMlFCxaznAlERiJ7svmJJI9GQ3wJRE4ie7AaYkEkHZ&#10;DTAlkRjKboApiURRdgNMSSSOshtgSuIyckI/w/RC1w+rL5jBE7oILweYkriMn1BDd0xhGUGhH8cc&#10;YCmJBE3ClU8FyeUaTElcxlFohDG/YCmJVU403MLLWAptP+cAS51YRT/zC5aSOAMqFAfZ7UKV5owv&#10;WMZUqJc/B1jqxKqfmV+wlMSqiJkDLCWxalzmAEudWGUrc4ClJFYlyhxgqROruGQOsJTEqheZA+wk&#10;kcI0OUD9sFGqlIOaA+xuZ9pDzwF2kkg76znAThIpNj4H2EkiqU9zgJ0kHlUqsW9j/bDbhSGJ1LJa&#10;DjAk8VjGWEibn1NYSuKMsdBifjeFKgoYi7iMsVBGdg6wlMSZGkJByeUUpiQuYyw0QZlTWEriTBA5&#10;ljEW6lXNL1hK4kwSOZYxFjqkzS9YSuKMsdCOYLeNv6SKLGMsVOYbU1jGWOjsNAdYSuIvCSPLGMvx&#10;S8rIMsZC1Y85haVO/CVtZBljOX5JHFnGWI5fUkeWMRaqr441WMZYjpk+Uj+sLpaZQHIsYyzHTCGp&#10;H3ZfMHXiMsZCk965iEudOBNJjmWMhTbp8wuWOnEmk5A3vVzEqROXMZZjxljqh9U2zpQSaggtB5g6&#10;cRljoU/n2IVljIVyEnOApZ04U0uOZYyF2pPzC5Y6caaXHMsYyzETTOqHnRxMSVzGWI4ZY6kfVl8w&#10;00yOZYyFmjpjF5YxFnryzAGWOnEmm9AJZ7kGUycuYyzHTDipH3a7MHXiMsZCxbO5iEtJnGknxzLG&#10;cswYS/2wWoOZenIsYyzHTD6pH3ZfMCVxGWM5ZgJK/bD7gimJyxgLxeGGHCxjLNR4nQMsb+eZiELZ&#10;5OUaTJ24jLFQtH1MYRljOWY6Sv2w2saZkHIsYyz0JJpTWOrEmZRyLGMsx0xLqR92azAlcRljoTrl&#10;XIOlJM7klGMZYzlmjKV+WK3BjLEcyxjLUQ3swouzjLFQ4HAOsNSJM8ZyLPNUjhljqR92izh14jLG&#10;QmnnuQbL23nGWKhmupzCvJ2XGSvHjLHUD6tFnDEWipQvB5iSuIyx0KBw7MIyc+WYMZb6YbcG88Wy&#10;zF6hZvScwlInzhgLzSqWU5g6cZnDQrOWOYXl7TxjLFTDW02BBrv5BfXDZhvPGWOpH3YDDEmkD/Jy&#10;gHE7n8s8FgqKzjXY6UTKK84BdpJ4zhhL/bBbxCGJ5zLGclb/p3611Q+7Lxh24rnMY6Hz6fiCZYzl&#10;nDGW+mE1hRljoR3xcoApicsYyzkLcNUPuylMSVzmsVArfe7CUhJnjIV2B8spTElcxljOGWOpH1aL&#10;OGMs1I9cDjBu53MZYzlnjKV+2E1hSuIyj4W2NUMOljEWmpvPAZY6ccZYzmUeC0WA5xcsJXHGWM5l&#10;jOWcMZb6YbWNM8ZyLmMs54yx1A+7L5i38zLGQoXYsQvLGAsVZucAS504YyxUtV+uwdSJyxgLBaLn&#10;FJaSOGMs5zLGQueY+QVLSZwxFtox7RZxxljOZYyFUuBjCssYC2XB5wC7FwtVzOcAS0mcMRb6MiwX&#10;cUriMo/lnDGW+mGlD2aMha6kywGmJC5jLPRzHLuwjLGcM8ZSP6zWYMZY6Ku+HGBK4jKPhT4scw2W&#10;kjhLep3LGMs5Yyz1w24Rp05cxljOGWOpH3ZfMCVxGWM5Z4ylflh9wYyx0NBqOcDUicsYyzlLfNUP&#10;uylMSVzGWM5Z5qt+2H3B1InLGAv12sdhWuaxnDPGUj/spjAlcRljOWeMpX5YfcGMsZzLGAt9GMYi&#10;LmMs54yx1A+7KUxJXMZYzhljqR92XzAlcRljOWeMpX7YfcF8Oy9jLOeMsdQPqy+YMRYazSwHmG/n&#10;ZYyFrg1DEpd5LOeMsdQPuzWYkriMsdBAa05hKYkzxkLXnuUUpk5cxljOmcdSP+wWcerEZYzlnDGW&#10;+mH1BTOPhW6HywGmJC5jLOeMsdQPuylMSVzGWGiLOiRxWSPsnDGW+mE3hSmJyxgLLbDnFJaSOGMs&#10;5zLGQjPh/IL6YbMGjxljqR92AwxJfCxjLI+Zx1I/7L5gSCLdZJYDDEmkGdNygHE704V0OcCQxMcy&#10;xkIPtCkHO0mkce0cYHc707B4DLCMsTxmjKV+WMnBjLE8ljEWuqbNKSwlccZY6Be6nMKUxGWM5TFj&#10;LPXDbhGnJC5jLI+Zx1I/7L5gSuIyxvKYMZb6YfUFM4/lsYyxPGaMpX7YfcGUxGWMhd6GQ5SXMZbH&#10;jLHUD7spTJ24jLE8Zoylfth9wdSJyxgLrcPnIi514oyx0GB0N4UZY6Hh9HKAeTsvYyz0nBtrsIyx&#10;0GtwDrDUiTPG8ljGWB4zj6V+WAnSjLE8lrXCaPc912CpE2eMhXauuynMGAtdU5cDjLczPUaXA0xJ&#10;XMZYHjPGUj+stnHGWB7LWmGPGWOpH3ZfMHXiMsbymDGW+mH3BVMSlzGWxy+tUpYxlseMsdQPqynM&#10;GMtjGWOh9ew4jcsYCx3P5wBLSZwxlscyj+UxYyz1w24RpyQuYyyP2Tqlfth9wZTEZYzlMfNY6ofV&#10;F8wYy2MZY3nMGEv9sPuCKYnLGAv9Z4ckLmMsNOedAyxv5xljoa38cg2mJC5jLI8ZY6kfdrswJXEZ&#10;Y3nMlir1w+oLZozlsYyxPGaM5X9IO6Odd3Icu79Ko18gXbarbA/Such1LvMCM4MBNsBkZzHbSRZ5&#10;+vyOJaqKVNmfD9Jo4PubpZIoiaJIHkolgsdBlUQTY7lVjEUEj4MqiSbGcqsYiwgeB1USTYzlVjEW&#10;ETwOqiSaGAtfvy7L2cRYbhVjEcHqQj3HcjMxllvFWETwOKg60cRYbvUciwgeBzWKY55juVWMRQSP&#10;gxrFMTGWW8VYRPA4qJJoYiy3irGIYHFQMZabibHc6jkWETwOqiSaGMut3hUmgsdBlUQTY7lVjEUE&#10;j4MqiSbGcqsYiwgeB1USTYxlrRiLCA4Ha8VYRPAqKLvzamIsa8VYRPA4KLvzamIsaz3HIoLHQdmd&#10;VxNjWYFU0jEUETwOyu68mudY1oqxiGBxUDGW1cRY1oqxiOBxUCXRxFjWirGI4HFQJdHEWNZ6V5gI&#10;HgdVEk2MZa3nWETwOKiSaGIsaz3HIoLFQcVYVhNjWSvGIoLHQZVEE2NZ611hIngcVEk0MZa1Yiwi&#10;eBxUSTQxlrViLCJ4HFRJNDGWtWIsIlgcVIxlNTGWtWIsIngcVEk0MZa1YiwieBxUSTTvClsrxiKC&#10;x0GVRBNjWSvGIoLHQZVE8xzLWjEWESwOKsaymhjLWs+xiOBxUCXRxFjWirGI4HFQJdHEWNaKsYjg&#10;cVAl0cRY1oqxiOBxUCXRxFjWirGIYHFQMZbVxFjWirGI4HFQJdHEWNaKsYjgcVAl0cRY1oqxiOBx&#10;UCXRxFjWirGI4HFQJdHEWNaKsYhgcVAxltXEWNaKsYjgcVAl0cRY1oqxiOBxUCXRPMeyVoxFBI+D&#10;KokmxrJWjEUEj4MqiSbGslaMRQSLg4qxrCbGslaMRQSPgyqJJsayVoxFBI+DKokmxrJWjEUEj4Mq&#10;iSbGslaMRQSPgyqJJsayVoxFBIuDirGsJsayVoxFBI+DKokmxrLWcywieBxUSTQxlrWeYxHB46BK&#10;oomxrPWuMBE8DqokmhjLWu8KE8HioGIsq4mxrBVjEcHjoEqiibGs9RyLCB4HVRJNjGWt51hE8Dio&#10;kmhiLGv9HosIHgdVEk2MZa3nWERwONgqxiKCV0HJT9xMjGWr32MRweOgoH2bibFs9a4wETwOCtq3&#10;mRjLVu8KE8HjoGAsm4mxbPUciwgeBwXt20yMZasYiwgWBxVj2UyMZavnWETwOKiSaGIsWz3HIoLH&#10;QZVEE2PZ6jkWETwOqiSaGMtWz7GI4HFQJdHEWLaKsYhgcVAxls3EWLZ6jkUEj4MqiSbGstVzLCJ4&#10;HFRJNDGWrd4VJoLHQZVEE2PZ6l1hIngcVEk0MZatYiwiWBxUjGUzMZYNSCWB9yJ4HFRJNDGWrZ5j&#10;EcHjoEqiibFs9RyLCB4HVRJNjGWr51hE8DiokmhiLFvFWESwOKgYy2ZiLFu9K0wEj4MqiSbGstVz&#10;LCJ4HFRJNDGWrX6PRQSPgyqJJsay1bvCRPA4qJJoYixbxVhEsDioGMtmYixbPccigsdBlUQTY9nq&#10;ORYRPA6qJJoYy1bvChPB46BKoomxbPWuMBE8DqokmhjLVjEWESwOKsaymRjLBqSSd2cTY9kqxiKC&#10;14USxdlMjGWrGIsIHgclirOZGMtWMRYRPA5KFGczMZatYiwiWBxUjGUzMZatYiwieBxUSTQxlq1i&#10;LCJ4HFRJNDGWrWIsIngcVEk0MZatYiwieBxUSTQxlq1iLCJYHFSMZTMxlq1iLCJ4HFRJNDGWrWIs&#10;IngcVEk0MZatYiwieBxUSTQxlq1iLCJ4HFRJNDGWrWIsIlgcVIxlMzGWrWIsIngcVEk0MZatYiwi&#10;eBxUSTQxlq1iLCJ4HFRJNDGWrWIsIngcVEk0MZatYiwiOBzcK8YigldBwVjuJsZyrxiLCB4HxWO5&#10;mxjLvWIsIngcFI/lbmIs94qxiOBxUDyWu4mx3CvGIoLHQfFY7ibGcq8YiwgWBxVjuZsYy71iLCJ4&#10;HFRJNDGWe8VYRPA4qJJoYiz3irGI4HFQJdHEWO4VYxHB46BKoomx3CvGIoLFQcVY7ibGcq8Yiwge&#10;B1USTYzlXjEWETwOqiSaGMu9YiwieBxUSTQxlnvFWETwOKiSaGIs94qxiGBxUDGWu4mx3CvGIoLH&#10;QZVEE2O5V4xFBI+DKokmxnKvGIsIHgdVEk2M5V4xFhE8DqokmhjLvWIsIlgcVIzlbmIs94qxiOBx&#10;UCXRxFjuFWMRweOgSqKJsdwrxiKCx0GVRBNjuVeMRQSPgyqJJsZyrxiLCBYHFWO5mxjLvWIsIngc&#10;VEk0MZZ7xVhE8DiokmhiLPeKsYjgcVAl0cRY7hVjEcHjoEqiibHcK8YigsVBxVjuJsZyrxiLCB4H&#10;VRJNjOVe7woTweOgSqKJsdyBVBLOJILHQZVEE2O5A6kUDkxJrBjL3cRY7hVjEcEag4qx3E2M5Q6k&#10;ksfAxFjuFWMRwetCiSfeTYzlXjEWETwOqiSaGMu9YiwieBxUSTQxlnvFWESwOKgYy93EWO4VYxHB&#10;46BKoomx3CvGIoLHQZVEE2O5V4xFBI+DKokmxnKvGIsIHgdVEk2M5V4xFhEsDirGcjcxlnvFWETw&#10;OKiSaGIs94qxiOBxUCXRxFjuFWMRweOgSqKJsdwrxiKCx0GVRBNjuVeMRQSHg0fFWETwKigYy8PE&#10;WB4VYxHB46DYiQ8TY3lUjEUEj4NiJz5MjOVRMRYRPA6KnfgwMZZHxVhE8DgoHsvDxFgeFWMRweKg&#10;YiwPE2N5VIxFBI+DKokmxvKoGIsIHgdVEk2M5VExFhE8DqokmhjLo2IsIngcVEk0MZZHxVhEsDio&#10;GMvDxFgeFWMRweOgSqKJsTwqxiKCx0GVRBNjeVSMRQSPgyqJJsbyqBiLCB4HVRJNjOVRMRYRLA4q&#10;xvIwMZZHxVhE8DiokmhiLI+KsYjgcVAl0cRYHhVjEcHjoEqiibE8KsYigsdBlUQTY3lUjEUEi4OK&#10;sTxMjOVRMRYRPA6qJJoYy6NiLCJ4HFRJNDGWR8VYRPA4qJJoYiyPirGI4HFQJdHEWB4VYxHB4qBi&#10;LA8TY3lUjEUEj4MqiSbG8qgYiwgeB1USTYzlUTEWETwOqiSaGMujYiwieBxUSTQxlkfFWESwOKgY&#10;y8PEWB4VYxHB46BKoomxPCrGIoLHQZVEE2N5VIxFBI+DKokmxvKoGIsIHgdVEk2M5VExFhEsDirG&#10;8jAxlkfFWETwOKiSaGIsDyCVhPKI4HFQJdHEWB5AKoUDUxIrxvIwMZYHkErhwJTEirE8TIzlUTEW&#10;EaxZqBjLw8RYHkAqeQxMjOVRMRYRvC5USTQxlkfFWETwOKiSaGIsj4qxiOBxUCXRxFgeFWMRweKg&#10;YiwPE2N5VIxFBI+DKokmxvKoGIsIHgdVEk2M5VExFhE8DqokmhjLo2IsIngcVEk0MZZHxVhEcDh4&#10;VoxFBK+CgrE8TYzlWTEWETwOyu78NDGWZ8VYRPA4KLvz08RYnhVjEcHjoNiJTxNjeVaMRQSPg2In&#10;Pk2M5VkxFhEsDirG8jQxlmfFWETwOKiSaGIsz4qxiOBxUCXRxFieFWMRweOgSqKJsTwrxiKCx0GV&#10;RBNjeVaMRQSLg4qxPE2M5VkxFhE8DqokmhjLs2IsIngcVEk0MZZnxVhE8DiokmhiLM+KsYjgcVAl&#10;0cRYnhVjEcHioGIsTxNjeVaMRQSPgyqJJsbyrBiLCB4HVRJNjOVZMRYRPA6qJJoYy7NiLCJ4HFRJ&#10;NDGWZ8VYRLA4qBjL08RYnhVjEcHjoEqiibE8K8YigsdBlUQTY3lWjEUEj4MqiSbG8qwYiwgeB1US&#10;TYzlWTEWESwOKsbyNDGWZ8VYRPA4qJJoYizPirGI4HFQJdHEWJ4VYxHB46BKoomxPCvGIoLHQZVE&#10;E2N5VoxFBIuDirE8TYzlWTEWETwOqiSaGMuzYiwieBxUSTQxlmfFWETwOKiSaGIsz4qxiOBxUCXR&#10;xFieFWMRweKgYixPE2N5VoxFBI+DKokmxvKsGIsIHgdVEk2M5VkxFhE8DqokmhjLs2IsIngcVEk0&#10;MZZnxVhEsDioGMvTxFieFWMRweOgSqKJsTyBVBLKI4LHQZVEE2N5AqkUDkxJrBjL08RYnkAqhQNT&#10;EivG8jQxlmfFWESwZqFiLE8TY3kCqeQxMDGWZ8VYRPC6UCXRxFieFWMRweOgSqKJsTwrxiKCx0GV&#10;RBNjeVaMRQSHg+W3CrK8KGYVBWahCg/x44Uiji+KyUVRjVThSSQvFJF8UUwuinqkCk8qeaGI5Yti&#10;clE2a6rwJJMXimi+KCYXZcOmClc6K/Cy/GYiL7wwSaeJvVDFJJ0m+kIVk3Sa+AtVTNJpIjBUMUmn&#10;icFQxSSdJgpDFZN0mjgMVUzSaSIxVDFJp4nFLL9VMOZF8dZIhWOowtWdFZChCs+q5IVJOk1Mhiom&#10;6TRRGaqYpNPEZahikk4TmaGKSTpNbIYqJuk00RmqmKTTxGeW3ypA86J40lkhGqpwpbOCNFThSieo&#10;TLJVqcLd2StQQxWe38MLk3SaWA1VTNJpojVUMUmniddQxSSdJmJDFZN0mpjN8lsFbV4UTzorbEMV&#10;rnRW4IYqXOkEqSnSaWI3tDnpThO9oYpJOk38hiom6TQRHKqYpNPEcKhikk4TxaGKSTpNHGf5rQI5&#10;L4onnRXKoQpXOiuYQxWudILeFOk08RzanKTTRHSoYpJOE9Ohikk6TVSHKibpNHEdqpik00R2qGKS&#10;ThPbWX6r4M6L4klnhXeowpXOCvBQhSudIDpFOk2MhzYn6TRRHqqYpNPEeahikk4T6aGKSTpNrIcq&#10;Juk00R6qmKTTxHuW3yrg86J40lkhH6pwpbOCPlThSme9vowqXLuzAj9U4dqd9QozqnAjShX8oQov&#10;5s4Lk3Sa+A9VTNJpIkBUMUmniQEtv1UQ6EXxpLPCQFThSmcFgqjClc563IYqXOmsYBBVuNJZj9xQ&#10;hSudFRCiClc6KyREFW68s4JCVOGhQrwwSaeJCy2/VWDoRfGks0JDVOFKZwWHqMKVzgoPUYUrneBB&#10;xTgwESLanHZ2EyOiimlnN1Eiqph0p4kTUcWkO02kiCom6XSxIuL3ZUZEsaSTsOtUhSmdxMamKkzp&#10;JIAxVWFKJ17mVIWpO3EFpipM3Ym9NlVh6k421akKU3ei+aYqTN2JeE5VmFjRMmFFonjSOWFFi4sV&#10;LRNWJIrJxSSdLla0TFiRKCYXk3S6WNEyYUWimFxM0uliRcuEFYlicjFJp4sVLRNWJIrHxYQVLS5W&#10;tExYkSgmF5N0uljRMmFFophcTNLpYkXLhBWJYnIxSaeLFS0TViSKycUknS5WtExYkSgeFxNWtLhY&#10;0TJhRaKYXEzS6WJFy4QViWJyMUmnixUtE1YkisnFJJ0uVrRMWJEoJheTdLpY0TJhRaJ4XExY0eJi&#10;RcuEFYlicjFJp4sVLRNWJIrJxSSdLla0TFiRKCYXk3S6WNEyYUWimFxM0uliRcuEFYnicTFhRYuL&#10;FS0TViSKycUknS5WtExYkSgmF5N0uljRMmFFophcTNLpYkXLhBWJYnIxSaeLFS0TViSKx8WEFS0u&#10;VrRMWJEoJheTdLpY0TJhRaKYXEzS6WJFy4QViWJyMUmnixUtE1YkisnFJJ0uVrRMWJEoHhcTVrS4&#10;WNEyYUWimFxM0uliRcuEFYly4OI//flPf/2Pf/1v//7Hf/nPf/7TP//21z9++fvvv/7911/++P3X&#10;P3795Z+///rPX3/5y++//kXv/PlP//bnP/6ll9U/f/k/v/962W58F41J+xf9e7msxFNV9H/+43//&#10;7b//4/XSH7/8x++/Lrcrh7hbhyjEhbERltpL/v1f8xsXvhHdooOXjeyJEX6PcvH333oLF77E00KB&#10;Kn8bSdJR7q9//8e//+3Vkb3N/u56u1w6cHxZr2BCMVd7yb/+r7/8j7/+17/938TjCo890ZH3blu7&#10;y4eRaiyty7b2LBoec83uq9r9MVmVXaNf4Pe6hyFSW6ct37gOrks67174r89RHww+zNxzH3m8CuVq&#10;U9gf80a3MXjM90JGeO6LltO7J1WTB9c0GlXTp5fAjT5LDnogn8dmnxnu7tse3t2r3tYI2J2N9u2B&#10;AxoSeN1gPFbCF31+MpHj3ZN5XtfRqet1a/beYOytdOWZ/SCf22279gjHZb0wtRHg3uUzpLyL3na7&#10;xgWAvIHtF29Eufg7yq9LT4pU+ctQ/lHuPXdcwqUvjQhYQagY2Ih778zljrYmuXIJhRGvIYNJgrkC&#10;ZulA4AXm+1c8Y0i5DGHpAB1P77fdkPpxLp+Iew/38yp3Z6eVwcnydSyr+SkLfGcq3pUS/blZvjPW&#10;IyKM79ZP6Y3+cMdGj6Mhuiv/peWKHrz3XI62pkJ5/tyuUuNvPc+Ud1FBL7GPhkE+Nh3kaJOHYOdZ&#10;ANWAsfH4raIIIenCRGJrZEbRJnovNp0oF3+j/I3k5KPOiP5FudzP8dYWJ8JphQ3itc3vPVuv2xjx&#10;GyNexpS57CiaeDxcSfjjXAKR0HLwKw1YqubLvz3udFklnmXI+SpOh714jCaKzSb3Mvree7ssHFIO&#10;FbRd9k9xRLn4G+UvtBI8Ilxjw41yubV4C93dodrLut16yG6MKW5ofHWMx4xp7hlWZ2Tc85hdPuYx&#10;t5V/Rct8uHu0fGdMS9UM2tAW96V/zXVnjO1wDDnDv/t3P8/m8mS9hSLiU7ltYxhVM45hzV3W+7o2&#10;X+fwmH52M2V//JVOIFBO1TFHJ1Vf4WYwxu6WNCTG1ovXtnRRL7vX8HOfLxrCUXW8u3fqyePBGAs4&#10;T8Z1YRhCK9yDsanPIWl9hq8L+1ZI8PGtKBd/o/wFxTFGlpEKZyLKncrRVUujgYdM1yQo1ytsNCeD&#10;x6i71744On5lyMeMbGiF87V53jKGUQ9uIv3x7l717R4nI/UYgyLp+Os6EpUPj6cxPW95XSOp4PDu&#10;3vL62PeeE8bQ+mOH0KoNbZ3bilGP2UEHjbe+mU1tA2cyE/Xm1qIVPrfTg6RMF3Zq1vFXSGND5oMq&#10;ZQu4sip6chaGNt18ifGXY0qfxs732Ppx6n1MWR9DUFA+LW57eHzdhh2BpbMnNfy8NulkfP8KVwkP&#10;I+8uV5TssN25Eakh0nvLGFXDNGKX2hHWL1qmx/08Hy3Hu3vVRwk+eYyHM0ZsPP5ytC9swKGP0Mct&#10;lLO3jCk23JmTx+RJjR11DMl3LV80t6Nldo6s6i6MNmLTlCxWWn0su2O8HXP1ZcsX+cFR9UsfH300&#10;dCW2dDwOERpDgjkgs7cx9kDbOHutXNFoeRbeBSUwljbf9CiWE8ofnzFajkX3XZ+BSDA4412M0Szb&#10;EJ5jnuflvjAkYzKOOifrjvyraxLyzbYxU3f57Un9kqUcn/rSvlDNDw6AxLfI0LCUNTQJduZjifEa&#10;ltiYSE4T3zuSjzn42vGPYsCecekpfDwOW3Ma7dCi0VsOW4+ABh7ZyGmNcvG3lce03Be+fISImEWx&#10;syHl7qPIhsNpQRqLJ4VRFTKGF9EAjOj1k9LD+tY6iAZzQ/lX5xX/aIzX7EmhuIYrgQHRzN7RLNHZ&#10;oZZl2H2/aLjkeNcTxHWyVn4wGMMiQkqzyc+l8XE/Bx4yi+t76XmgnkbkgVMa2X1D7emajqYE2BXy&#10;cnrrmOdhfe/Zg8Ah+H0Sb2ygI6N4d+1DQrrg3ZjYfpTvgleliAvSjLhGufjby+NvXCJ0cntetZt/&#10;Ln/HlgmOpALDWIl6c9+iFbyHUBw3tqay+IlM4gS0YTx9jOU2HqP8RhrZz1vqjbML4V8zlHJxjqv7&#10;plBl1w03brEuDtWNCQh1yWjqgwptdHIv868xE2isbm7z7q3dsR0rYbnhmPZkKibqFTpNjKGKenY9&#10;j19b5GnLH2KqSHrPk7rc7hfM8s77W9lZuY8gTHeiNApgtjZjbuNv76HCN7FDYuddx1UQUe50XFZM&#10;jYgiqpWWzDHGBYf83tPHYZvt6OV17I9vRIC6e4GncPjkdpaF9+Nyvy5osC5sEo5wa96Py51wQjhO&#10;2gOrzEd/+7jgWsQ34i+sqf2jGVHu/Yq/o8fDklLYeAjcztzZoCK38bGPyw0PI4ebkUPFE19a6oY9&#10;0ZCQGFI+nKb4c3t6XNG5ofyr9RS1eh1bAcH0JdlufPdGcYCuHCfV+f+hkz8q+2mjSH7eE+sJNhtT&#10;2oFiLnP/8q/WWywjHSXur7K15YrRpDHIJwFGJnNE5dlv93yZLLbpV2/2GBKdgtvPjS4EU7MRgCU1&#10;Ihgy/b7XnNwq+AjNOAMc3HoY95ISBpHFclSr0vDDQkWFtqDmZDOdDjJyMjxKrYBi1BzCw3OzGImh&#10;63fo47tmCW8E2HViS7HmR/BrzN5YQDhEw2tTROl8k4jF35cOwzsEQhMTchjFzgYHCwAEJlYU21GS&#10;QK3sMeoyRvJTQvbDYeb6m6HEckP5V+eVQO2wQoaGGN1f+AjosAjqDsvnu0dg0NxB7yzz0B8KYrf8&#10;3GgWzf/sJ9jYIGPzGU/vvBtMESpo9uBXonBHtMONvmGXN2NxVIzKCxm7UTIPMjE9jPI2QUBGh1yE&#10;tLDPBln2e8ztjYBRNpHuLLGQT2wuxYgP1sLbXSM39GHbITLYswcI99CrcAc+bzuEVVDxvbuC3ZI3&#10;+UDVDrONpYx2PPDMt2sFs7Rth03f8ED48K7cmf5qHQxsXsYynjL1makLO2XYD3h7zS36SjDQLfE5&#10;qssNyyW7NhgtcX/+5YYizh7IS6iiWTnZ5zoiz1dbfXe20fBAiO/0V4c8StDDypyfvpvX3NB7wVgZ&#10;rJA7QWQjjvZZMDYsjtiVriw/ohmHqd+Y7YhvXLFVliQYG6UjaHjVThlWaOE5rag2VESHruGrC9vO&#10;wSKt1rHCUIDNtoqB3HgcWhzcZWssfyUYWDmYVV3i2LHaKYBRMTI2NMbM1HEs0CaMWrO5v+gtohyK&#10;96roSorNpimYBxkbOHYDeV+sxK+bJWASu4EMjjyMqMc1BhlLXkN6mPm34lR6+9Z6V7pHRFfxKO8j&#10;d26Xx9hA++rhhX7e74J3yz7ROxrF4m8UX7fASK43+lm35an4M4y+q0DUmL0o9n5lXTg9KfD7pcWI&#10;w11GRvq7rpB3QGil6z3eUHinTdpo7WRNXDjhjp/U22E550Vx4f6RR0R+iRbglx4nDAuZx71N7WdN&#10;yL5aFhesDMXxXj28KgiXql6InIz46z54sWyIrwrN7G/jo+w5jqmXWXLaLC5YDuiq/i47QF4axBo4&#10;CdwX7K7V9paJlg2+saCR528XBxLDV9miz8Kh06LkMQZiMAY60na9vWUiPqHAEFYB5N+3TKQjYmv7&#10;kh5VIzva7NpkYEgWMJMv+rFxxuNXLPbrlomRLaE6r7TSYkh7y8RUx2hzp2zeGRc+k4uMtpZvXPfE&#10;8HzfMrZ6cH1jTttM7S2jTocFMml8pO9KLkhvGdkeqzfLVP7VJYywBUHs/i6rJJtrIK1U3YcT5ET3&#10;kdCpnTFWRmhJAhqPFjf8alUtiMVI1rjhD2b7dEHljmj3bbLJAHE5+hKMsUe2MOp3LRONGfs2IyuD&#10;9NgptPEW4IECZ3kbXOjwSKK54Qrsl038vJ7vbG5jIvFs8p6zYAPt8UPc+2xu4PbAd8yzZ2qSPCIj&#10;t88zGRltRY6JVKrDmMhhTu6PCS+OwKa2xpcYfDnanMEdBjIdXJKVBEa0jXiDQj5FxW0YyaPPSu0w&#10;VhWWUHxrkhAcpnaeZ9oVPtjMb3bUIgYbfjnM9MdMlqE9UZfDK749MP7ystmI+8dWdhLMRanhffeW&#10;5acaoy14OvQ24ekSyuKwAR8c7X1mNfdr5sc8K4dzvK07TYzRJmghZ+E1XuQAFuiCiKyyueKx8tTS&#10;oiOyOzQgNsS74MOpDpN3O7iesBqyBY6PmcgsgAA5e4orcj4sq9xW2CZdb97I0u0njZRpt198E+Xi&#10;7yi/riNveWTmsYKiXPyN8tg6/XADup3ATMxElIu/ozzR2hje4/hFudybeItwROACioKXJQDgN7z1&#10;kylVBDJ8UBi0pEUpNWEhnAkiQHS4VidiDNgRp1OJTHsrBIfiOmIEM5KyMbFDXZ0sXVZI8L3HoL/T&#10;hBsm+dhYSM0oS2DDwO3XFQgxUNznuC1tfAF++M+mJgQeuA4UZlayJASOnEDEuqro+4Uuh1/oan98&#10;0JhIYp49TjEUDv4CirmrupNtSenKERV4v+OFjHepBnrYwikETcWO0EC+X2sEpXYe5V2Hvo16T9cO&#10;OyoB0846IYViiN6JfY3t46xna5wRvDDTTG7nMbeVf0X/gNFYqW1nOrEikKNwGm5o5WK6A8fdQhPt&#10;4Z9JgqPv0aayKDpCzFt4xD+M6YNYcvBI0K95a4c5OO8Z38MamNoUfGI7Jksphnw2GR9sq6Nn+Gkt&#10;mD/17LRlCu8I6Ymhi+8ZOXkEoFHIaW0+2EQiTYIkR8Dr72dTYhJexx6wGSsEP3codvzsDmbuj7Eo&#10;BzpKsLzplC/7jCQMqw4NUewjVPBIoiF6hYuS+8xcxY5DtAqr+fs+863pkb4zR84WpHscOgDJ18Qc&#10;NSGegWy5l/xf0aPIWVvfeWaLBOOwYWD3t5iiZpMdJLKWv7GNdt3DhvFoYd9D+dxaXydKKutnfy9X&#10;fIccSsahx3HsEnxl2bdBG7PJ9JIH1XlEVzqWH3kwmBj9Xc7GZJecIAZuTQwa8Yy81bMnasH2twme&#10;vJvNtxEtHKWxgNjZdkF8FwYCV9hiPoiD7xhDzEP8bSPLvqQvU78mneKooz7pUexjiApDt1u9F9TY&#10;CEe8442gFuc7+nDwBk5iaS1abczV8jMMVsrrexORPkz9+0e7o1z87fVz/II4Su/9GT8fes9tLvu7&#10;+NxDdb/tPTfyICy9NfamgbEFV/E3uMN+CE/qQjR3jG+Ui7+jPLZtF1UOFNzGnSBR7n1vrmTXReAU&#10;iZZP29b+u87gxHGgsPdFLnWkSURb8bfxdoX5yCIgkrQYrOko0UjuYxPomBoa4x1vekNO/kuoX735&#10;HKZV+bEBYj8raSFbNmc6CR+Qz41GK8oDS+qUx9s4m4PqLRmNPCa0FW8rY+F7PS8wLi5YJo5Jrmja&#10;QnhMODXWJd5oAw1CG3LaDLHqHiVllRj3s57nLTobwsVZ7nGvU0x0/A1hTP3DFoxWotybMSVqMUYF&#10;hZQMgjLkrIhky+d5RDUZsQXefVwCCcCx5X+Nyj5ooOmDMXaEouffymju5fsFSOXXyGtigvBNf1qA&#10;Cpj1SQafUXZsltkY5zYfeD7sC31JgKwSUs3F37N2vWLu9h2bCMquhPf1l3vZlzyx1zBV8Sp7VmUM&#10;KO6gwpptieImtJsJx1MQ7BA2lCbRwM5tbih3EbvgBt7eqoTjcWFXFIu/nT/mGHyoFcdLnwQ6txUv&#10;8U6MhdKBk3yy2ZO316sE38/r8ooKjPAUTZN/d9qps2axUPG+esVkNrTxiNHColKgpPVE2SZpVRDb&#10;xIZoTy98hGG/8PXHwCpRXGXovirWodOMDeGvjKNVqCFC1urPYCo9JeRh9FaRi1BQSE4+ryu3brc6&#10;0Ku5WezEyMW5EBBaziXndJCRyLDbcR4xVVJ/AG5jveGn6FT9sbdEPAKlYJwOn4X7eZDZGmOdEIhV&#10;itKxYnofG7NOhZW51ZGtmFuE8U0CVxZ8ousyvNqsYrY13O1ggdfiimyM4j/ZbEy70mRb7ZwHH/ta&#10;1Bp/u15614ModjpTGpRg6WRQmMd4Cu/5JJcCwxEOMmeKg9fYLr1ruGY50IRIbOGsCjHPix8PeoT6&#10;dYptwLm5f/lXGyIyfYehecUDaSsp1hn4wjD6cMVIPTmKjyIkMRZXjvsbudFsxANgIBlHH4U4yKVO&#10;0MUw6maFLLWEIbcwbgD0nk1qEbHcv/yr9xbTIlTd/uroLQo2gjBXUKJmQo+nbFSxgven3zVLikR4&#10;Aie9ZYfa+zMNMrZ5rGB3bglwhaXK2cctJ40Kq+pX0oPW0Nuk2Dl3T2CmiaPgxBbY/Kq3Cl9FyjLe&#10;OGG249yiH+LbR+wsCE2aeeL+5ODEKkAjvZ5+1+zrvFx/FfssJygCCu6KZl63r1np77Ka2m7zXbOK&#10;IgbHIOgZYSYuS45Ur3jsGCFSpFtj+vanDLKxjQnrHhvvgleRhpG8b2Wn970V2yXtJ5zVGzeXkNiB&#10;7akJ+qq3uL1ouF4xs9eya6M/MsqitzqjtqTdhoDMPTTc7rN81yxbdkgyR3jLCa0jUzrQnbcxhSRD&#10;SwGX7OdYsoLIv7pB9tAqaL09aVbdCXNtbpaYUQSVdjfqq97eyHIKtIOgTHGxOFUyTuid2E3EgeLk&#10;Bx4N2PTXc3u09LgS51lW5isDp8/8LMlIVKhOzJvDZ6+SiRL7bt+ebxedTGlSytJp4sIQRbH424u/&#10;61oUO5vCPFoYdGmdfB7ptMaGJ/zVFBIg/SQb2CURSzmRK4LHofFdgT0useEFjOVJqkwYEWyh/eaf&#10;8ZRc+tjfuFoOMPhryWErfQQEgBWAjjhqfAyHAViy+/brZUaz7xzAPJvvPUjAJrL2m05aFDMc6mx3&#10;IUNCmiDpjfBX9cZ8kKyWvyirqwkquSCzlfqJO2JfwR04P3HwPqxvucOVCyNSwjGf38wj0/skE6Pr&#10;3uXJyb3s85K5SPy+qTJ0L1Zd2hF4TEZfPMbdMnYi3uVbb00PkmOm3Pjj7BMpxVqLx+yz2XTlMXzH&#10;YyRlHEbIvcy/os+bbnR4zQt6n6pLy8Siuj/N/JGwmtY+SY+8HX0+yk1uK/+KlhH5wTWaPicFYU/h&#10;S/WtAYGR8BzMW0H9uNldnhiz/csJSVuet0yYO2BhJellxxiTCsc0qmaxZcOaSPINe7+3TJym7d+T&#10;SivyT8APky7eklB2GY5y8bePzgUJC3dWywVbvhkYUS7+jvIg3X2fxdLsaWWHjeDNSKBN4i2CCRlx&#10;YiS4VSAes3nVKUIDhq2CFaZcvW+NIOXXEdLr48F23I4shEYj1xe5C4WEXOaACnKH9gmJZycwTGvm&#10;ltUSVSunPIeFMbZJCnsxxoJ4ZbonuSNsOhjDYWvg4TT756NNcks3ODE3qTrp+KIE0GApdsVjjg9E&#10;n7GYGfnvR1vOYLzLmy16uY92Unwkm5WWOS7WIX86T1mjZcQL7d2GEzNZp+iOw6lLTUKzIQM6xJUe&#10;k28bfca7Am857/NbeE5Sho7q7bPHso+0Udv3jtO5IuAYGfbgAGiEPFdkMUQCh8AJkITEN7HDuGSE&#10;uDU7yRu+k67qKxnbM9IyXnsXXm8aEiajW7YCjHXvQHoMN0Or4g8NoCj3Mv/qLRMIIAetiz6Kr+AS&#10;OJZsgLEyOLZSGOPCl7E9EmJruuS7lQHwuo19hHAKKyx1ivHsjgDGBlXn0SbvAIXRGXsu2xvXs2hM&#10;JTqPgVSWZMxRlDsfo43zmu/VA2fK4voktuHXAY/UEXDwvmuhAZSErH5+OUaKMvWVhLNaYgKYbAR1&#10;YhCIRWQPjsfIc2g9fIaxDnIv86+QC+D5HnuR0wkWmWeH/PGhErFTG141lAvn8uPiJooxzrECc1v5&#10;V7TMIPWUH9YC41VaPqwFsKZteQ3naJm26HZf+4iN02c2dmlYOVYscKJLperj+scnaCpxb/md1sm9&#10;/GTzcoQhxlxA5VjHu94KOY2x4majHldYyBja796KcvF3Lz/Wq87GtX3wYDHU8gxg908Fne6YT5T7&#10;1Js759q79G0gJWioJvfve0O0qds/wpTJlu5vjNbOdKd2yP5NFuVZKtcgLT/SdXrsW8cleux7zBoA&#10;X9gk6Hyc99fb0+oMDvo4Eunaxx2Msunr9+Oo8t3mQlVgYr1k+lA+y8hoBYMo5HEWdeYeg7irwLHI&#10;9p6hXzsmc1jBU8/OW2YBdwxDdvZklrCFxxIlT78bRHvL+C7D5sG/aJvGly0zON1mxvmg6rz6rxgH&#10;IVScvRWYf5xs4qKBybFp8HZIUO5l/hWjzeoPWVfmUtF4pIyx5bxGmyOV3LuRGSP7aRwDIseN8euy&#10;m9vKv3rLOgcYOPBv4MxlJ6TL4/JLxoO9LvUZqR6HS9innHRyCuNZD8Aa6CXvwcQzNHmvSBMhkIKd&#10;ou/YGAO/Bsp+M9pl7WgvHfFMruloxsxhLUzlueWvh7vIAMDW6SMb5eJvH01lLI4+sfkMVCfKxd8o&#10;DxDehZlYHJbYa3gP/JzOGeBv7K3Y5WRN5ZEjXMqktZHDFu4m6Fgh3IYqu7aH8Ai6n0tL4ZTvXj8I&#10;WPe3tMd+HglyoWSRtfKkk055ZLV+RbwDhNwk0T/VT5wtekFgbOy1Ue/5yGEkRXR4PxK5Dw0n4lh6&#10;jWmcBxTgYYVzAlE36vXHGCZDenJb+VebaTSCQgjxLqBdqfqYsEj8OOe54BgSGeyM6cwlqrftZ7mt&#10;6Hu0ue6LF29aBz/aW1Eu/kZ5hDHi3/gE/QT+QRqn8sSnenoDpuVuaUW5+Bv1s4gjZoBHvecHRrnc&#10;m3iLQwgxZyCL3c6POcNMw/aPoQEgy9AVOx4pw33csaqUoPXFyHEZGwLcZkunO0dqRnAafzuPD/kL&#10;zRgmDkfs5Zs9FqsGhdI2UY7TkLLxkvnRM7aYMVzcssD/SRo5skXEt/HINe3kXnzTMzkz3c7DRFKa&#10;4meZwLomR6S3cjyGFyNwOmc6DdD3/3b3QQqmIYocm+5zht2liyyO64wtiTzwaJNjWud20XnL3N4Z&#10;K2W+V4E1C2NdHJQIkxFHpIcw83iM9Wa0jCU4sjPnixekpkdG5euIZx4S2ZyDMa5/Ht5h7mX+1aUP&#10;X1ae3Utt6VRJjqlyeAioMYaT5OEG0O5iRgC4e2r4acQnjT7jII47vV9HeXOnyKLXVQEvxsA3sXHT&#10;PHMQiphsPGYz/kqCObU7LgVE6TyH1RwSGX9jbR6PG2vLr2uzlueAXST+YQ8Rcv68QrizgLXZewFs&#10;ufyworjvYVgu6DPSfn+on3h5AKlsG7tFG3yfygS3+o3bcFDlSvA8LjHUlRyHNjMjV2DIRNpv8AXf&#10;WJTBQWjqxzasGU4KK4Tyeb9RKn2ff8SOvMJS/qxnGMDsw8ddOMkczLKG+3QQAtdtV4eOk6ON8HSR&#10;vLzPkDpvGa1EKKiZB1NCArl0gmPjMdZDaZlbBEYWG3I1Up5zW/lXG1lMQ1oOrvFq8mwCONNyMIYI&#10;ZsSUx7oJojNGhMJY4eAAVB3vEkPOS5hji+DGMYUjHSLkCMiU21fj8UgY/M4b4wYjRX5eo43ppUk9&#10;TuSCgIcEK9u2jDaY5jgCTi4n11J32crjm3/10ebjVuPWEOUTNnRy7xT4XihMEAxg98wY+iZ2oB1Z&#10;/a7PYPi6hab1GTO/wBAcnhpHhTijxXGI1DKxgHHTLxFkfVG5rb/cy7xqKQek3maYYWYFx0hFufjb&#10;Ryf5uSiZ71Ztcp7lHedVK1Cwm4Y6vHMvY0qOW9wN1UCS4DH3LP8Kfo/YDUhVTrsB2sGwijAnBk7e&#10;HXmMZx6jo/yd85brGJGF1+eRuCt+xA9+I87PiFcxw3sUPeo97xle/4hXnADER/iHKptzOcT4hQG3&#10;9YURrQDEqbSct8wGEfEdMNqeOzKqJoMjvuTK3sVyyUtXty+ExGE5Y/p83zI34yNzrxWCYQMImPY1&#10;jE1itm0BEZ9SVktaIce4P7aec9mAMoDR8L1lfLDmAe991qe1Wvo4KfEgMKVl9otu34FrwvmbPn9A&#10;lgj7gTRINxAbwWaO+Xob0+R6qzgos6zgFG2s3vpzSOwP5T9EXAVu9GR7jisITO9z+p474jshvSiR&#10;Hz1+AhD4SL3/MNp046E3p5Iq363vnNiXnLhKfje3T1NTXwSvZJr6GPusbem8zWUoMea5rfyr6x3S&#10;BXS1TZsvCU+WVKKUCtT1xzK8k6QKAoz4K4ztGiG3Ffqht8lbK3kgvdLDLES5+PuRx5/HlNMjo2fB&#10;21gJiJpSZjoTeG+5Z8hunGDUyaPd6ss9+yRrHMfBcXs1IFdqIAnvZY0oMl5kvCE5+mSZshJWtrm9&#10;fFvMh3Gp44iqjV2CY3b9bNehfO5bjP7xLeSwRXX2cTw+BhwoliyHTUAuO49Ebo1oVFrpupKtZKTQ&#10;GUz5XjVYUDFD0P2Ex+MxsJGzKsj/CbxYJ7JbPGbvMw5BQMJk5ldDl8QMvnHVWlbu7Yhe5PHNv2K0&#10;iRgHFspgyWw92pPKRYqNhX/putr8GEwyhJo00RFLy21VuQAniTmiga4DfpQLbp6L/ZFAibzFxIoM&#10;imCFTS6HEslAAEmMx0etnznNv2KMlAjT38Uk0QcdU8v4OKEOMVTLdWQ4+4oWtdlhs9mPoOW28q9o&#10;mUh4gCsYFD23Z5cLHI2YeB1irn0m6yNybDh00e/PYpxzW/lXtHzIfwACZJJyn/HWu1fHxg3cnOUC&#10;b4tts/cZxTZ2pdxW/tVbJswwUiuInmLMpJZZ8UAUrWpWHGZUeYwYxGOUbGNs6nORSFI9B7pGpfLX&#10;meGDRJby3ApDmLH3T6mNYf9GudOeHXNKuMNCtnCSo+N0EZ/NUThp9IGFA1Zgu3Qec1v5V8wmXk/k&#10;Dun6rRwLQ0T3PBpy1hR+SowdsnC4nGxPb85t5V/RMoGH2O9xILtftEswCzMUH9t0dYBIhAQuauOc&#10;rLvcVv4VLZNNG4LCrnAr6CGcEGnuVSuami1TzplyL35//LWlweKPD0HI3qNvRY7OOcWbAqlppgH2&#10;dx3+o3pnCIvLzxFJvpPS30ZFNMNikvjzlkGkIy+M2BeinyeeZKJQmth5XNyQH6cNUfPTe5vbyr9i&#10;dhQU69YSFt+UunXYEJFOnVhNEnngG9POyvLlVOLYTAlcETfLVeMYjy0N0BljPLV82C8xVokNGH3W&#10;RQW9z5tuNigtgynHkDDwa7UvjtsM0evvfG729PhULYr6lVlBdz5oNlzUMFN1zLLxeCh/PpuEpToi&#10;rJMJxGvyoLGukZ2XgJNc2O/R25UAUZtIb8aGJQzy/ZhiDsWB+9cxMHbL43Tx1Y+RFUWwsNwxRsh8&#10;z7UjIURnYtvo5F7mX12Cj6leIFLlEAJV73l6uoS9GaKjz7oaKvbmlCeU28q/ouVDjh/OV/nWowCs&#10;uG9Lt1iCBuQhOWQQAb/2D2N9py+IscbpTW62wHevVRM+6QKuq8lrn5XMH4+xZt5Yi+d9JsElTGAO&#10;XArrSPN8ODpxkgnK+RwsryaARNR2XDy3lX/FaINI9mwEzSgbaW4Z4Q3r78kGzQI/Msa9ySNrV5fe&#10;L4aOTEcdFIQrVR8jWQRky77A1xZAklqfhaI1xr6b50N8D1yGd7NBQIQCmPVVNdDBnJG+pwShs14Z&#10;dF+vKk7ijWv9FMwttjYAyjhoCFv9wvuxqribYlzzTqp1v0vuuz4TOhlnmUjMQEjSRAqkD7wQdUbj&#10;+TFKLc6NYZv1jzN92TLmXLdUlL9P0k+pGqyhTSSPabk8BlLqq4rHcYPEly1zYVS3zsAViLfmVYVx&#10;th+H4vhhmQz8wXH9l5vnhNWnz2ppS9DWwXjnPgMqxdl1vvtN7Ls8hrGmSRCHwz0deQWHNd5XMpAP&#10;CRa9TW4+G9HGKBd/R3k2q8AdBpjCyEa53Fp/S6H4HpEEsObCh9wzIvrjY1n7mdUhwcfrcj5cO3Pe&#10;MhHWkV0EglHGFI9BRvBryElx6AGKvWW0c6AsbCD72bDcVvQ9esteH8uCwAQ3qWqiDmNUy5Mcg2HT&#10;mMAPaT7Qp/IYpX2mOYqj8/Kf6wcyGWPAgm2Y4If69RHgLocss/0mjOA79z56rcBZV4AnyWQE2cf9&#10;PGQtsFUm6cWd0jcg2hgwem981POWsXdCz8xHahE4EMBYVuRblm1SCiKOc8GF8wVIupHe1SG840aX&#10;H8fp5CFdOifaoyAaj35xEPOSe5l/xTpEN4UMkMeB9ZNbBiXvnhwrZsqJlP8ZyDgQZM+o/LLlpKV0&#10;cia3nBQgmrloKcyUca6aaWn795ctE2ztgXB6j4Yro82qCxHibhNWa2aMMeo2C/PCPL/4/rJl5b52&#10;2Wb/Zapy1VjocWyPuE+/H3qfZ+KvSEbT69imDVn4smVQ9Vi7J2m1r8N7XbY52VMjP+nAIMqteQLf&#10;tSxUOJIUcE9wdVOf9WHF2KxI+cQFz4/JHeuRf+wdPnz0evxly0hnbO5knZYbNtFI45gcKiOOB4zR&#10;5vAvq/I12ugjDrq85urLlgF1kUjNFOAyh9ZLp4izRVACbLEr6tGyzPe+nomy0bIhYQBO+tJva/nk&#10;qArh1nCTSVeoCC0RFvIe2tspcz/rjvyra5Ibox24F7F8OStHHUacgRyHXrXitnm5I+s6Gvfiewdw&#10;vxttjWDksmOYlkuiss/Ggi3rmfTcyDdBeZLMY8wz94Uoz7hxzW5T5hl5HYehSFwrN1LgxuJf97ki&#10;g6Zr/S/7jEsdsQTOLyurKY02AhjCq3hGU1K7hLFLxmQA6WDl6e0vWz5GBUCByoKVpRMSRrSzG+uj&#10;Za6MIV+yjRiROR0y+LplJnmAASfR6+OBRh3eKYqG2B4S2lrmflKp+O9bPsQ72eTqMWHCQHFygGi9&#10;PhCbJiNhSKRlsz6/b/kY9SSWVyxe5n0EGbkFFl2aW2ZlxLnBF/LptMy6iAAld8RPoVFmIBassnSL&#10;ACascAM3O5/nsAS7DiEsrBSj13piNe35RFEu/o7yBxSUeZks3lNNxZiFF0H4E1cpr530WJ8vyZoq&#10;PVY+75sx/ZBXQbZR5CGQydKjW6y+92gyB7luLe9dWuanjFLim5TvSQZflRdHXY+9OKp5lB+wcT5A&#10;LOzsNWesgz3Ot/fmdBZA++KgDyYoG3veI4/pCELnigY7JjPIOHyzpqq86JNOMY5kMH93hkPf5u5Z&#10;mMgL39fNnObHRPJT1rwsxJGVsSPfk66tnB5yFrgbgAntOiPKxd9YCcfyZKBMqFkpn8Zv4PFwFeXe&#10;zJkWTF+fyh/I0EGqdCQlDN2fp1Qf6znVg8FB7xnyFacOkBMFXctIfJBNDBJ22S6bAEgj33uXzdLa&#10;imfQrxviVjIyp8MaiHLxN8Zd6aZD+tFAsatEufg7ymNXdjuHgK5WXdsLolz8HeWBMrvEMuAdvzrM&#10;01R+R2AAb/adPcqdzquCvoMrINelaMTD45O1iJH9CFvkw1p80/LOLzEw5kvjMUSGCMIYXizqGuk/&#10;bn8cSnvn+UbfY0w5uze0AKY/kdwf5oAV3OeMsO9+bWrU+6Zn7L2hg6Wh8lpB0A6P2YRKx1GPYa0g&#10;9T3ld9Ia5y0DUkSiF3dqdF2wj6nwv84YIs4x4Dzk79ZMbuvDqsMxjbtz0ZWcLY81tK+6XFefF3K9&#10;w7PmPeIOGcP78TG3VHTdtL/93YgRW9vfRUkX0zG1zNmvJS+P9HgM6LctH/pMdlIJfSfGsLLydWuE&#10;AA58j3X7bcvklnTNtUv1kJJj1TrDWnLq+IiWPs3WLDWUh4PVHuWDbG4w6CSAoAwRkyd6zcqoYsAe&#10;1D0IpauMTLksU/lXSBgeQKyME6OVJJ8IKpE0EMle+5BImHufcTaIHnS9kdvKv0bLuPJdOsm8AKDM&#10;fSYMMh6jyUpMnlEINICQPLZ4rKjcVv4VLePyR7DhJFeDE3nolzaRe8ru3mdOB4xkJPrs5CHoEG6k&#10;gZykvoCtklbcWuaDbRwozENCdCIiGST6kpv0/WgzySMHFxCmfyV1dOqYL0o+FNKbWsYLiTPb4G9K&#10;6TFazu/ikZWq0fpdhIgdyNlJ2x1hgEiQ2LOYvlvPbGlKj3utSJA6VEmumoDBmEjd8Ve8GuKDIQZM&#10;BeiU0eeD7bnnMB1Ge0/eVcMNmj483u1jrgTR1tR24yzNsdeGVJOeF9qL2e5+MSMV5eLvu/IhTVEu&#10;tzbegrdYHGxq1d49LI49ZXr0LC0tV18A4kX6oQIO5Yo2kh3jukRO/ODrFXVCblfE4jgm3C8S/06O&#10;mB99Xr1pdpDtci0dnutQgpwgoVtJzEABx60uqGk+A3Y6m+ejTe5q2DycpK3nr1AhWwStznYkOZ/h&#10;m8hUjBnObeVfMc9yemM3Gx75PpFUFlsOh8CIN+Y+Hx8z2m1IvhztQ8vqX0n2JLdlb5nRKaEKTuEF&#10;VIFdit3ujPZhm2VH4RKP0ql9F2ZO68Gw4/5PejVXaRnzfLAdSP7teaSH0T6Yj5iqJYnsaD0k6zLP&#10;7Hv7lCPAwN4vAddZ/RE52K3T0AlNOigfqWWU1wmST96CSvflQ+k9hy3q/MAXqdPdjSIwofs2Wjs7&#10;X7mHnTuZQE1FcUSCOTvOIs5yRMaJrNU7HsiD7QYzhxn7bVtfSS3QlI7aSkUQeOl3fMX8oZeUY6+H&#10;2LPklCSGZO61Nzlyv38dKfcsxqr3UOmkzYnX9jgQoCgVf6M0EZ4WQuS0N2mqn2cLbvpxUUrPs1Xr&#10;PnBP+luVhNyL4AfDrqmlk+H4OJCH+SFV17Bz07TrE25pCgj4d0MAkwBlnh4eZZAwY/Qw96yMijrY&#10;/Mk70D1WxMf1Qd54/0AWpXcbOup8vz5Ih1L4Q4Kl+O04A/LD+iC0iNZ8vcU57Gz2kJkMEtcf6jNy&#10;aSxIukWhtjfJAHs9/G59KIO0V8vKyqk9OkTIDqFqdYFJGX8A0h5VR3e8uw0yxio0AFBPu5ZDXP40&#10;/pjS3QKltC5L+DhbBxk88hMcZLkIfhjx1vuTDsoaaQoAMSh3zgMNKQnlhxGPtltrIHag4u0dTHnQ&#10;uNyfD/KE5uzOINnzPQGL+d3lqbSEvPb0GjIEsE9KS7U0c9vMKGwiZZEXvs5ud5MvEu/orgq9E3pV&#10;d7N01alc2xY43B+SgNxHDiCWbrXW8vzkX338dOtObxM/qaHco1pMwW5l62hYtj5Ip4p5/qDLz9rU&#10;QdmOEfLRI30p7NBPbkyJmzLZssqdZ+DGcdmKHJahgXMr+VeXSqWjt36CU3c/NvpJ+lZcZ0DmuMCZ&#10;I0NER1GEksrXF7oMPUAoCa9Wb/KJQyEyx2pBqvtSB5IGd84PX2DW602UXVMS3+ke8Mce3RPwUKaM&#10;KAN6TNXqHgUMlNQotmZ4DXK+27vftSqHMirGpGN2j12VR9FGUAZBgcmJ+o5LyVn/PfF5ajYvLxaA&#10;8PLWE5lxMStR7FQGhCMFH5rm3H2+qBAeMikySqdOfXiFl18NAkxKRHk6cXnWLE5tpCfQQLnDE+w+&#10;YFQ8Oeb62Ci7cQTZyNPUOv26zVcovXELbJCtMJ1GaUsBk4fzuykUwGAGZMJ7/QbJr/p5qJaNpVxx&#10;e+gKV2NwhU3q5z4I+L0dP5/ajKltC5qsmYhiE8Lqx/d4J0rF3yg9EnKUyDaCDFHqdN70IdMmYrI9&#10;shmFl0dcqA+wDP3UH5ZZF04y3LuBPPXnrE2+B7oLIUGxhuMNPYVvGjEejINuPe1PiWR1hnUp0xs/&#10;NLrc9SKAcr98SHi7bqRvMhbF4m8vzoUHnFtp604h4Dh1H8XibxRnu++iRjZ7T1N5O0vkSQ9/Fv0k&#10;1OUjM+x0eIdiBmCQJMAfSrMO26zsmvHAyul0cPC2r10uadKFIfAzxhtvq++OpIPqIs/0cFfv4+F3&#10;IqCkgjaNJF/2zMbRJmmoESPBuwJSTY1i+fetCg3GqbMYv9y3/Cvk4PDqmKnR7LFi/LacjUnOmVKx&#10;u1DghjrNEqmJjYNtuXG8N8sIh8JmIZVt5bjp6FKs71Xykl7Fv0wqUPo9ErN08LzsE+mpvlndxS4P&#10;a/7VB/mw1Z1tMYfVTcmcQZc0g7cB0dTY986aPWylc29x07vVq4937xtt7l9Z9sI7x6wetvQoll8O&#10;CTyM+mwlkGuL89ZkbLYwFPCLBk3ThfTp7r6e2USHxTibUwcTzrTSEOWeUnJi/JFW2BEb9LECk0e9&#10;wqbQ15prjR4CM7ORS9i3b6cn5jEWaLdDXKv7ozGv0FWbNNI6dBfCsZ+6qqE/fB8pOpMjMGSZUZKU&#10;2WnhYNwHd0cuVnsTENLRnuDzOiOmNulTzWViELrVrQ29JIm+8UJzzz54sRiQ/VJO3FOBAgwi+8xb&#10;L1blm65O5WNlxt+2JsGE5CqpX2S9CxdotUep+Htaej7f+jYnDr8DA/fVDmublPwfeqGPxveYhwLI&#10;GDCf+KI0pkqv/ZUA/bE0OSc9PsxOp9Dj59Ks1nZxC9CA7rL4XJqLxXo/MWDH/hzjmGe9jSoJfGs/&#10;AIwqLicVSbDlKPGra7o8A8iI5mP7PHwfl+xiJ4+ciFJ8nQZPvdzlyAGUOEdICyUllWXDpU6NIdZ0&#10;O9Xxld1z+OKgPtiZzW1i3GQxt2p1vCyZPcRi4vwgnoUuOWpzkEcz/2pji4FPva1aTMicxEruJ7vw&#10;6yHXepXjA4Jb+uECEjI5Kn3aZsxrXx/64krTEsIsf7BX/x9nZ7er142k51sRfBhgxpLdtmRjPCcT&#10;JDkYBAMMEEwOFdluG5AtQ1K6O9eU68h95XlZ9ZIsLn57c3X3wdZnrrWKLBbrv4oUcznFAhNRdTaV&#10;svbrUX5WTpmWghVNuJfS/FVQu6oX7QbEOOkgkGTh7Xq2MIljp5JGrFGVSBMJKuEieZ+6WYW70fSJ&#10;ieg28iSy5BVIR7QyXUfdrlEo68QxZNNwQ7yAYbPE0UDV6I9TV1b3jbzBO2f8GW7zmJejsHNpbJub&#10;Kn87/xy8vM4y+QNOw4zj8BbVJjP+uUnVvWup3sMYrYOv1M5OuCD/RKkvu3Oz4ALtPkufMTWS4bBn&#10;fsp/c24qLsgVkX7f++75qe16kKXGAk7PygcQFDRQiymrZ3uJeytbKH2udBW6kxmkNKTU+GHQtE0t&#10;aMJCTpFJqFP+x4nA/0SL0nTgkGaTl3JfaNjrTayoEUP4rMkuH1EWP+W/+fS46ZOpnfU9aTe9J5po&#10;cxuegHHsWi/Btu24UGt+1cy/JVBO+BrvOMUI8x1JnnTkdfhvrAdWbnnW8s4cOfZTO5pgL7lyIU4t&#10;Vb41Sk4SI2QWgxJWTQT3xbbWNzGo2433xpph5wzF92N/OPgQ1dPrQfhktEf3/UWK3sMTgc/A+hpP&#10;k8H3zLdxVuXS6NHfPTqe7xZXBDLTUoJw1QlmIldF+pGPjf1dZbfSc5I3ci07it+OH2xhTjJAJTDl&#10;iJAd7H76uuEA62We0CQDHtPbFib5HilNcRmqG1f5bOtPFTS+HgAYvy8/aSfqhCZoIarmAe2DB2cW&#10;lSQxKa6ASA5MPrVvCDI55BsEkj7qviGCaFKVg7jGCoLRb92WtfG9/Xp2OCTeg0UXn5Uzr3iflVxq&#10;BF8ZMa2szfdUWOUVVij1V/IzNYNJTOLtrZcM0I+J0pWYUGteMG8qGdF2f6pstJ+dCsU4TmiUQ1qa&#10;0MPxcjofS2MyA+TRbnMhMqK0ptjEp8WxWtsikeO11qhqXoJCnGqdoV3mlEpZm6hWVxeRa5+jxELO&#10;TyDkyWzzVRTvxTEIg1a9cAOLHsYMClhtYJABoknXeMZKK2Lrr0AvYKlc9IexspYPQ6l24LWiuwL2&#10;Dc6z1L7BxZ08S1wDCt0nkuWHrh+mkDoVG9RKMbx5tY/2ta7vCcIgRO/CTfR5phHYeoYuYKjuXN7f&#10;spTCvQrDDTSyPbWJMDc5QMQxyO5EqOGiYtTZ5+6oC6l9yZgwdXMwfXoDSjIRql/iFRxdlYqNYphQ&#10;qESHUGk8nxKIJYcYGStVgW6cqr6YaXCL2bq2J3aGoAhsqU2aw9uNmGd2Ru1ZsrwOz1uc8z4lNGQ4&#10;f3wS9aso0LiR1f2uDWLAdHjLfDehflzMqiSLN3EKFX4uRyuZZjFoAusToiOBC8poSxva6Nm+qOlP&#10;OhaJssK951OhfuDJ0NmXhS8hXlyH8wbnmin+YJ3qVp+0QPikKqL4ovFvBo3R6nohT9pguk0g0fkH&#10;BnadQVI9oTqllol0r/QnQs88UbSGyiYpfkcfjhc5hftlVvlCKb96x7djQkJ7xDUfan9ckuHkK1FA&#10;91T4m7vlwGF9gQ7ktvgoVMTv7lu67qXQEc4i/lvMDffuDRSqm50/K/WtfpZL8PzZLhdNntzZRS+F&#10;gNml3xF5qjF7qqZXyag2bw7JwD/QiSfaRYehZUXA5Bje0EWIVamteohFqebls9iaDmtdZCauZZSu&#10;eBOWjLQJIVB3sP4K8lRVvBOVYShRh2700STBGefUs6lxxrROGkkQS2kwdXAe0OcOJh0hCWHnm6KK&#10;8lk1OItTSNh66XdCowaXgRNlH1lSFUr9FetUM9Rk9BzfpYGLagzcTIdjHmaZkaD0HLdJgf0F9R3R&#10;EAm0csFqP7khXKrthD5VF/jOLPhfpSHKJ9DN4k0MzBu4Je6opneCqS6TIQS8FPXPsprMllW2itOh&#10;O2dA8pGtjYPTt+DCq7Lp/0N+o9oAWy3oXz1C+hS/YdvcfkTNpGsWGuSK+h6LJfu88hu8pPZv0iHv&#10;UZ8Dww4qIb6rsv2GPRKtwoH9cD1E+ZxcDB896yhFDamzzeQCqxkVFNc65bBFhoo/iewXDmjQBL79&#10;ODVndKhmhrEqenzkfROmCUQMjpX4rC7eK1oZ5n7vJAZN3uArMEhLWnUdrkUKxLNdTxr3o80HAwwo&#10;la6dGrj9jVx+6fSZkKJrXZaloHkn8ZHyQ455gQmVpXpJ06rkSEe4RY+m3iBmK2IsW0YjvV5Dyppq&#10;mR1u0m57veHNxh3OYEImlk3dQPJ+IhvcOFF38lYHLJESX6aFrpj20RFMAqCqNNWuwPZxo8/okyvd&#10;ZpeSuAsNqX1o7gpZEVlkdgZT2xSkqb7VlZeh+dn8pkMWhcNlQszQb+KE6J7eKhnqr+AAkoGeLeKn&#10;9s8mPc1xaSTYcpMcJqCv8ESXJotDE7qss/IbKhJVUdKwKlvDPm8/5b85N5hyZqujrl19r/Vp4kAQ&#10;ZDAMWv/0LsJ+6gnDRe6FrDTDZY/LPFbyjOHCo+SotcWQnBS6p6mSmBQqXOwlYqBqEgwqMNDebLGt&#10;LeZ2u0XpjDLY400cP4XwsEZocZyDdAdeBxGrMSE8HzckLJ9FWgdeMearlsaE5P+KCaG0l2NCGa/a&#10;pcQgunNTpy4Usl0nOLOnlCsRlqUoAukJQXhFS2M6pPAl4mH+e6rcw4RNZ1hbjclLp2fOo5Iq21J2&#10;g1v6qVCeoD+UTsc4mo/2jP7QDbkhLKaE9lQYAulvqB5BCypQqPtCQoTTigip3KjVo/boT69M1sZu&#10;p3kEmfP1rpuGBYtW0mYLy3zgPawYCy4gN6gVm065AybtMlLW0wyriiOQwJbmOfNpOaM/rHHf34vk&#10;rgyefHWuyUvEy42v7eoTerCXdWVP0AJbiqYfu4r22naVOT/DiygC+jYD4p2C+pR0xVq23LjSAtae&#10;+pKLJXM7ZaiUZzjCWOqBf2qZiiagbFY7AdXtrOII9PFAg4kKeENa4RUgVyl3FF5UYXIHJdZdJbGO&#10;BDVqT15EmPZOPddL/FOZ9UkL+Hp5BRwPmowJYbvVbh7wEN4Mmu9+xTPcNj9JvImxVM82R1eRc+0Y&#10;tm9VsnDjsrgYu+WsVIfvFJ5MG+E1EzXaRU+iZzPrVquVvlP4utZytEqaK7o5JQoV2scME1He7X/5&#10;HMpWv1Yzytjpm3rdrKJCtNW30pwDgfWNLqkmloHaV+0au+TSy8neuBup3ZETp2k9V/0V73MyMGIe&#10;qs6buAklcI5AqrPkAx2rziC4JiUfclY1mPQErAJgdmVAXJW90V9PmSJ6kywVJne8TgpaFfBsbxKH&#10;rDRESxMXSW38HJzbjEWQI4hOdA4T7489B1c/R+MXMSEqRqt2QmswFey22cLRb9z9TLKC2kG3N9nP&#10;KnQwi3UBogavBi/tgJxHi97yqDOANdbYSQUCu9GPh8O48VP+m08TSkr/1teUB18q8i5PE76PycJn&#10;On35qR1lcYkIOQTtHapFFpUPdUyeTq2eHi6LRxRj3CxYB/rGLqvhQmf7vFk4BRxYGqJgouJeOirB&#10;V3IQtnbDukaZUG/Y9llossoa/H9q9xiDfLZOiPgzxlsbJMbbsVqxWX/F7qHAK0Lf3sQ6qnUt3Bbr&#10;wA4nbe0JRDqQkUAA8oZ+BQ/E7guYiNTKKaay39eElapbA1eA0mc0W1yYeQ3xhfOblmKFyk9IPfo1&#10;mOnp+37Kf/vTrhsc5dJA8FM7HNLWxh57XNPC2MRQ4WwuJ9wUz5M8k3xate6Bict6tjAJnyTPxHJY&#10;9UVSCxz4IUy16EJgIw8MBaaPsj683sQKWjZfEd4JFeUJnLCyPI1qCNNoT6ONhF0zPb1dD+LeEKDD&#10;6iBGM3btJNj9ZlGI5kGwcsPmm96EO1TvMUUCTtlH+1nCMDg7fcm3bp3veTp1ZfVXYnKq1yQb4FU5&#10;xjiAXJuAdqTSqJmQSA1K44vwQ4ZEzmhl1FJ8h0c/MDTU1F67gdcgG/SOwV4NolrFIKQjmOrwGWyF&#10;xG3FeaaVoFakXrypwMChllYkZHarKBWvmAPY+JAWfz+xSLurUNpRp+YJkZVgfRJ2nmVHR8vEaeeQ&#10;kZpwVtQSSE5mReAYz1zZa5wquZtoahQUnjsnFZ+Ls6ivqqRiwu20FPC3FLWqOWC+qXu+g/gu66yH&#10;GZ9Z8hnC1PYr8Y6f8t8gb84Cx0gnHzpjbl6Vn9odiamOlLOdjRdMgVMdKV5D1UpOi8UhCMsMaLqG&#10;Y58IZdgxQzkEM16pfuhYqXzw4Xp0zIOMwSauwadTHTWfjBHytGiqfnu3+nFQlH3Jls0LnMqeNyWH&#10;qrqKpRAtzSaGl93cwYRuvs3sel2UHeqCMQ5N4XFpWNXdxdVewSmrsyOUQ0AUi+QKK5SKcblqM8cL&#10;XvncNcyN7wYSefp1UPe0PxVSMlWCKITamsB5jWJQfU9w9owucswy070vdhokvNYDZhVK/WWY47PE&#10;d6u7HkdFnxD/wPMwUS2c3TeMPyGAtzCflutDI8Bbv9ROYuymsf2EorHsm64sysZJZK98+zTtq9Fb&#10;mgHnihNSLPeNKzpoYV/QBCtL34r8HOHL7fumdLA4mPgfshv5Ee0rfy29tdIvq7LWNNMgPoUCF820&#10;GYqNyrjnJrvHnMEkZyOTf4i9rfcCYBNmegVtEZcQq3wfKbcwZ1XGHxylUkf9FfRJHN239Kr5fRV4&#10;ZOE4Y0YVx4t1Q5w6TWOCSRnIP1snuY6pd8JfmPC8n6zMbXXx2nJBVhlEcLj2hrBZOGaOYII9p2Nf&#10;7b85u12p6iXfg8wx9W8W18BxJaI4xS1uS2sTVBRlmN2kidfvq8xOYWpK/5nO/hyglzm+l1i7/aTU&#10;wJk/zcovS8Hn7K5guk6uas9KO03nsZLBgxKOcItt4vwo1aVW9OFusUG6y/egojLOZzs15+uc00gw&#10;EytPANVOWqOtw+rvwUWeqWdyI0WU5mydmJXpYIDgF+8UHlhqtxqZsN7Fr6X0o8TtXXcZst6qhSKt&#10;hUw4KsjZgHn13xFVzhZjyGK5LE/pliR1py8S1FNsfCJNUA0PD5hXPyX6RfKEu+5PzIbUGPBNK5Q4&#10;w5yi5Rd/rCJcmdwzgtNH+ynHmxPExEHLWUGjdBbO1e9Mgg1HqSEB2JG+cwTyuzcEPPJFvD4FIryF&#10;ZInYzk0iplKwY1Au+/PdRCPFMA2YTULOmEVzpA1FcDfFEJYJEQ9OwavQxB2Y8ASzeIJqy2chsKRM&#10;GE1lF1gPeM2CJRCCCXF+hFoZTyb4a2SHW4acmEcsoG61ylucqnE31ETpbfoj4OGQ4US1NE2BF8aW&#10;0bCztubCNsPqy7gtRpC1psrTF00LaegOFJj9qFFxov3UE8E7nrbItfx6JnCHcq/M5abCL5oy1Uyq&#10;ftIQ4d26tzAOxWg0phSnnGFdVf2VerJqvZ0SB30XRJIE50oy0UQd+47JBED21YurIOqvBEjDfhdk&#10;MNHCb0geQDjmCtm5Ohs1oXiV9jGR3TsgCd2mABHils8SKEUVapjjyCyDaCF5EsmZumN/QIFOke1v&#10;WgdRcEsCsO2kZFTB7DcEZ4e4e5CGuEct5nkG+2gPUNVG3YlpfQrBDSLnI6NUkPSxiHzahM5O/5RX&#10;gEFQ9Vidb2nMWmcrhaowcQmkpxMVOzSJQ5ibNztusRP7Z8kUqbgl08BJU+RE3tDvWMr4LDRU6Xb6&#10;7DXaPidXOPPicJ1TzgZSq5LmnO2hOr6C25J0oLvWg2NVqqm/fDwJxXvLLuvEQuiFdNLJK0wSOtJ0&#10;u4lbKlDUGq+RiSmh7yeOOSRpDGJoLjChsDScO4Gd4VZ1n6Y+WE3dT9IY+rFHqVxwOzEMWF978xAm&#10;GkGaxdcjiAWhMrHGh5T2WXGLfE7W30/2IUxcXRm1IiC0CH0cjoQiGswrYySzAT9UDEqR3dKQZaCl&#10;CQnOs/Kb7/ipLcXhqLFh0BTmsnBkIbptnUQnDSSE9aT+5hlWWBnlEI8+S5ZaLybIhXeY+Lx9je5j&#10;mF5vYoWoKPWAAY2KwkbCzNNP+a+fJnK0Usn09BaHzAkzskFoGc4Fh+oQlmIBFl2vV0A/I1oSu3yT&#10;C+PvVbPQdmovnEKFhunuv6YYEfNynvJjvW/BCsXpatsqaATAnylq133w1qJ4uicU+ZtbHP7pK7AY&#10;jEapCaV3i9RIVSc18HC+JRcQFTd9YY/Xs4fJdiT/uqrH6A+2e685Z5wz9QxpE5r8/hVK/eUzOs41&#10;btDFM0q5Aa6E9tlryh6eqN7PBCTc4Xyct8TQNWWPmLHusNVSdoOdZ1KUGurZ2RknPdO1sETHXy1M&#10;nPBK8pVuYvUzTlMvsuBjQq5APIQ5ZODVrOM6cAoR2mevBiH52moxLCRInzaPqDtYf+V+EnvFZIg3&#10;OYd1nTiIHOlTbtiiDWFQpJODHoc9GlSh+MwYGtqpwxpo5J6nn/JfP82Sc25y4fUwmh/z33ych+kn&#10;0ZaiqHkI3on3XR9H3fLj5P0s4mZ9/BVcMgLfoIwKvOXxum5PCVeFjS7mFC91SiEbiguoYgZKCa71&#10;qGSl9ex25Zo4mFUBrbOkh9S3+UnugXgWB+oblpIMQR8204SyCsuLIsfTch82HRJpLIps+TQJCQ7J&#10;ApxNBS6foLFQLBllMKyMs9MBV+2CFe/H4p6gWziJcfFh9XeoGhChXFh6jrLOG8wHTxWNFPNVVrt8&#10;GNbk9cisrKslt5FIYbyL+z908LPVKuvEO4O/pcaXVRlHT9j4MJbI4hmBRbv3ENO7lU2A2TkucqKs&#10;ZlkPfoL05FNDI5487y3ddNjemJTsUp/uSkT1V5KUrpv20eXELIomG29PAhF5cfsCVv3mUtPsjs9D&#10;JL+RAztmfPHT4vMllJcfvjiHZSEr20IslyBgVneegaU3uz1XXFq/REvUWcAdhXTNMabNvFqEmHsU&#10;oXEQiNboIVgCG66Z5IjUmklyhUgrit2jfnHJbuTWdIy3oGQ828pu2IFdmJHcbOMlqDJf8mP+G0SA&#10;2CLjORgyvXRGDM6P7SgHAYU/3ZUUdJgtPBQOiFchpk2jIqoHZ1zOo3j2kPgnVoreeukrJwnIYAM9&#10;vSyKu1zLpzsykjWxZU+uS0mhziFRTVhVvNkD5Hyom3xUeQ91Ze1WgyBslLTkWkdkoswoO5fRmr+G&#10;tpdPK2Abn+bwLOVqvN30Dx0LMrtwz1tO1t2rv5IAcCw5o5NMARa1QIZCM/+dU4PkXNasfqaJEtjf&#10;o1RjY90wsa4cjaHSLW35aXeefB4BZlHi5/y3f5/kqhTI0rnDMnjq++jjXoUaRtn74u9uMcdxdQWm&#10;Eo6yv41lMhwTYzc5GXnnKf+mYfyzJiZkTbCcM2pBJtPMPilNhFhkwlfQodI8Gjk0Ol2HSclKYsKQ&#10;vAeZKhWzZzxjyqafGCWxvNbrICF/tegLJMITAuoTo7Riz9H22CYZzGEvWJaK7wrkabh1HyvySin4&#10;2oA4ITDwB7z0AeQx63Fh1tjI6UI3xc6rmx/I+COSDGhTMmi3wqq/ko7xYAqFMWtOV9UMwDbqqz8N&#10;76ruY4bR9v02iQQ3/F68C/EaX4KyoHMiA0X1asocb3Mycp/hGRnnvtC2T1dfLYk8OV+1SI0dnk7t&#10;Axy1xhwNR7rsbUkxgTE6mx0XQ8uhLGSDRxmsxtvKJN1T5DpTpXilFYO6T66YaHGa6fX5fgmoOsNe&#10;7JjL8yq99qy4KmPlR+vzsOWOOXVXf4Y/1v2RN2+Z/wNMj7OvWGiNPC8kA5dYuE6hRohrL/cfQJ4J&#10;3df0jRM4HxNssaoiLycQwrwDuRxuIC/nYOY6sJ1qqCxcB8jex7rK+sunAXMvvXzK4FPIvxAuSlbX&#10;CGQCLNjG+wUVJL+jeNA7XGHVX4Y8v0s6X42coCVOn5ZGsEJuFlnyrJvY1gE239jwu3mYnKpwZw0y&#10;mFGC0hLG6oXr7Nesyy+NL3yKNWjBRk6bgfRcmcz8tnKC/959Vr7rss8TZK2vWiZMrDUZSO7X7lsJ&#10;TlRXWX95nyeZSCPNJcmJTw+Bi/tXF1QUApxOBvmXyt6/AXnIRIq9MTSXT+N3SjKgSkt5lgXyJPaI&#10;eNBA6gbkiQtxW9CS610EF67TNxeJOoSJ0sfu6WzgMKUbCXZLXAedrXmC2kYS6FoiWCiTKFYpp8g0&#10;lBlyju1JEVUj3ho549Msqn+aBLv26X6qaEHinkkEpEmevLHP9NxQ+UhbFNucjWDHp5U+nCj5FgIM&#10;pWwaRovIM4lTRL7z4zUTjoFwErIS64oHqVU6ZTKKKvOkoM0U1i6wNmR1Zr3BPakc6ikfqsNc2CMm&#10;pEMW093YY81lGPzdWrOylGPNr9XzuB4bjhFpDTlMytYin4kEu0SaaDIxhTtrJuhh3RwZuQrg2W5G&#10;C6couGKbcZd1ND/UHcjqtZ77TNhx5dvwdBVrNQJETVtVFs4ZbdxzWP0arTdVfll/JfdUJqo1x92n&#10;afQE9wjIm4lhsmfEUKlYuCtu0PZz2MaYNRlsNmPyUtzf5xaViUVxs+W6kcrd8mZQQbGSPpaQLV66&#10;1A5fU8Vv/WVsw7ctn7E3lpoW0oxazL9NTO7FRRtSD0/bUbiH85Kki2awaNXkLsmkio+SjxTC4LGW&#10;z/MkA/t5+Kq9MP7ufmX4DmzEkTCgcEdhRQr3pjcbGayLreow/hvDZGXhvbmsbA8Z08intiFtgYxM&#10;soa5QzmlrZZIt3cT3cHuffQ0EnzqorTZXjOMv5bwMDjNm1SDG1FNCGVCJ3JhFXZ0+MyuenTIxS1f&#10;nWFQDiZ17rB6m93gF0h8JeQFNSGFa/cnto4sAG8kEarFt0gMgEXH23A8pnHOL2DrcMF8lwT0dVF0&#10;j3FYQ/2Ea5sGRMZr36qtmIdyFo6lMA3aX5u2WdKSIsOnWXOihLaeZJgXMqBBhOtV2BTe93mq1Fx/&#10;Jb9Q5xyzIq7azgY5XcyidLqlHTROV8N6quij4Zu9abxCq4X9mn2uDROJ0BHJDvciVj+3nyk9AhNH&#10;OOMxMJepUHLoPo/EppZSXXgiSmiGCDgoWVV7dv7hz665VY340jgMK44oXOyOSnzwZ9fdoZdYch6d&#10;x/QEXiB77caRTnN4NniL3ATvqZ/z33xedx30XCjCjRcevMWp4nQpLfBNfb20fvuKUqMezqEd4hIL&#10;UnRDvjKdVBhEaxO3o/h1pgTn8h5ItoFotTU3P+e/XlmBgsrU9n2SLvuVzVNHDkaTgE7XdeGEvisx&#10;FWzCN+/ECbg0zZeeog8DuZ2JARlRkj5n1XzRibZQC6EDt9sDp9w02YjpQi37NRPSMCGS9U9GfP00&#10;lEmMKbaL3YpbgcbE4B0OwOHHpIBJb18gr7tDbm3P3kM7fS6CgD8L/pWTIGm/2yr+rv/m7hMfwgjJ&#10;5xHwvZmRn/Pf/jw4CE2VPBeOpjmSn9tiDr+QaD9QAxsJ/bajhlU5EttuMl/0Nfiz7Kb2toqB73B+&#10;oqnqHBLvEtBdHGMUxpCwk8PEURZX4iuCwKm2o+mRmuqzUVfptSeOiKYiT/KjhKxjOdOJWp8H72n4&#10;sjwCrKZJP1ehGYqOee4EHr+Uhx2nVKWrZqItvDX0rFxTeauGSY8wCtZOqFFVDxn9hMzgy66B8Ez9&#10;13OkVDxbien574iFBc37Of/182VWHNQj6sJ2V7OxXKoC1OVcquFnqs8cpSuiCvZVi7nFxH4PKM5L&#10;vwKfpk6o8iIcDU5zFB2SulgnJjUuzyq8PtvuXTjCHjIUkwlJhECoFipphbA2bIbkRUgZmvdUyKi1&#10;GTdHCMHyHTeosNbdIbsoe/Kzm6rES0z5Of/1bqLEWvrx/KhG8nMVWr6lVkbOYZUqtmjGNGOwKkcK&#10;BE146mYTrnEnUYahIM+xwvIMDPM1aUuR3sVb3qjHJ5aF+fZ6JWmQ2b5gokIzlG9UpJJ0qi6fNSEB&#10;75dvZJa/CbWk7NlL2phYEiDEstz9jFrIMe0aFgmnqZ11XkEMpGtYWJr0qa+Qybsxp6Er752mKEqO&#10;QQWONcNlloo9hplYqo2UNWcO2pgY6VeZGUTVMwLXukzFb91NmDYwkzNi3Kc77+Fu8jx5opl6gio5&#10;anf9Xf/1PopE+/fp8Woa83N1dn6L/U4jQ53QE4tjqTOi4LNLJJOiUUzGxONjTDyArNqofBdGBG7g&#10;wobM8vm0l4N7obplSf6Rbp9vozF1nlxh1V+xZgQhJoXf5bKBqquplyTfy09D+5FOMSam/toelhfc&#10;1XMVVv1lyFQTpNOAkniK4gtnBtd4UfqnMbAXlBDh6OlQqpXee8W834aJ8ZzdkeiahYn0tLRTENjt&#10;MnleGdIHXAT6JNSQUkPepBoRl7fAdRmRyVWcrxACNr03m/zxB7rUsjK6E8v50SQswJEoy0zX50fq&#10;Y6u8C61rOoHbPcOn72wc3uK6kWXqyEjvGWdhaUIg88kp77xNqN+6Q4VVf+XOkd/sqoKv6JAABywn&#10;RIn2Vnqp/QBry7DamQV28OQ+yjLYQkZy0yrE71KBXdc8JbbibiJ/ep0YPeEMGa/xnYRA+oO7xlhu&#10;LmyluiiYQibYCLKyz2emQWTSLlaGmWZ7+0gacec8s06u8A36fHj4+7Gn7Z4detvN0E1IHWPgxNy3&#10;4rf+yn1GG+1tD8ZODcg42swov0Fbq+ocnJG38+zg0H/kpV/OguIQfY9UkuT5+jn/9RyV5ZraLCkh&#10;ah1cdeb9yvAfWMmly0/maI6VoffaACNgoNZWZTd120XyFGKC6kIVMCus+ivny113inw23iCmG/6G&#10;DpkuGoqbxjA8bjnU0igtAlpqqXlghbXgCKMNLuSPyn5ZcLQ+T8bD2DnNYnm+QvNOyPb21IW0opDh&#10;h6dr1oUc+sJJglb/kMSL2Nk5TgkGfd0ZTqeB8WkYnBXrHZ3ioYT7BeROxodnEx6MzyBnbeobkDFj&#10;rCuMIzANq4jJbxtjh5Dnw7dZM7RlUwvdd7kVgyo1WTleM8LhDrZx/NsOo1EmF4Fpp8ai1ITV+7wR&#10;DipqMLbxLffzXWmq/jKFjYvbtuwdV0s/1Li8q05IW2Em1iEz8RsST61sOjp3gmUWaVeUSHYYsuTh&#10;DX6BG99dVHGYmUYGtrGZO23jzq1pwMwE+jSFSdTuIS/nH/c/JkFSB645dLvKU9fn5/MnFbZRxHP6&#10;C14qPNUJRWxxEdajQolqG3hQm3pfOIJs8Cjqlx5oZls6wmTFC5CQwe8iuPCOuKUokJFrC2RQbsuy&#10;3VTj1VZY9Ze5P6krfT8oi4smwWNRbHV2iBPkyzBR88wUUCoExWhbHrnsDoEjB4p4i/8/x/3RegcU&#10;KMHnxN/drowMFekWwQn5d1BaXxnutW5BkI4C9ylMY6oglPJELvx2ZXvIxI3tlFSpfg070uiut6Tg&#10;08ioyq7wNyo6kfP2xM54sPpmdQVosygs9M7qNsMoGZ379+EzyNM1JiwKBaSSKIwAaykWpRqYGhvE&#10;iUBcLtfMHDBxzrGNJeh8KCDrNtKykVOxLMNMY5kYLMi+3jF8uOZRwbv9NELQm4H2huVWJwYZ2Os5&#10;hi+QTeN5XqmS8L1bgkkL+8SUn/NfP88llfZZqUEQ3pjKObcUTGkjeVS5XVJGK9JaVXkySuWDh/ux&#10;Hy0i4903PXbksrI95O2706e5wCoZ5SCUZ4ZPIRMS86LoFBN6wPRpnCypRQyGMA0T1Er9ZRzqQ8hQ&#10;v2mQWmCUgkIo3EeLSFgZwoCM+M6qXIXL0LJyhyt+66+kDqrelT+YvEbG1QKZ2KIF4pWFEskb3Qpo&#10;NHDHYv+aXBVHFshDzHfHorDYu0i7DuPkdEcA1syhv6EtIj2dn8Zx4FhW2iYNvzey2w2PphTT25d9&#10;Xk8hMQr0gcTzNF8/57+5L+p21Bm1blg2P/Rz292cBQvxfTWsnvVg9CZfgIYsl3Ssw2jRllpsK3cu&#10;ndMRLFT+h1jfVTXS7XOdzK6K1dyBCLGs64iCR9VV1l+JKUJ63fkpkb4IFvJb1W46JrYZ1hUMlrV9&#10;+LndRGUiccYfZa+e4cHi7o7VtTna1/L0buKk7jp6x0o/IVNHARKbIePqEVCbpw4TphAc/LKyLU6n&#10;/jg7dZNe5KpPCJy+QTWqniVMW1Ue5zCy3NpdhVV/me7HJWGcLtN9X7OSnfuiZFrUNU9da546m1vI&#10;sxaxO/aTmrAbnkQ9IjYndobtqZMNs/a7Y82YMgPbV3YFbXXh0LnZGWSkvJNaxUXR3wtDoPfh8ONt&#10;hjFEOr/ow4eQcSF2/8h1zaSXjE9fyYBw6ZCXZM/dobBZN9nwSHlbujMMVWTxszWpZdKXG9QnudJU&#10;/ZW0Peu4ZIopllS488xCobbFXEFQ+7IKPA2g7AaPBNdDyutG8wqZnDZnkhNxwBdQxQY3vLhAiEgM&#10;npkb5xmJogYGjRcQpl4bIRD17oYS3mgVzswoIUtLvdPjbbTdVzfWTIDPObe4IxBOdc04/noqEA2h&#10;VNlXIE91+rqXIayZM9ouQTH0yEWnIv2ls3Vq0VXZWyBzksziaGIj24ThI8jqZu72d4pqZ7WfOQlJ&#10;XkiURKd0yhowUO4dKAtsk3d0qz5DbUuI87edIlSdeY4DshKTPAwFhTE9hueUANxkN/RIdlYVpAmZ&#10;+VfzjtSdl52HUe4vr+uEbdoUkx+Ub8N8s4rnDNtE6tQTtq0Zf64uly6fpp2+16ym3lVWEekhtSRR&#10;QrYAobHzfSZtDpU4IX/NJW8VMnldLkLH9wDkumZy0JQ/EPMmpy3I4GzNkJWrXFkBd9u2WfeNJH7q&#10;eita1W3SxMiBSMhgL/1rh5DJw7XjWo7TiJQNyMoayc1gK5RgOG8GLTc7H1LFSqgsF8jWx4JjK5cL&#10;oghMEVdSf804i37Of8fzpHj4eaD47Po5//XzpGU4O4LQegZ1mJWf28kR8tiEu4SCh2slLI5ipsTz&#10;RfwDhfFp89Xnpu0+dHJH18byJtPC72JpBj8eewC/coYxFftptIxhJu4dZGa6hSGwWVdZfxlTeAzN&#10;FZnGYpuTcwhKcmJ4QuUrLbtP1qADPWQ5S44eQ1batg1RbgHTDVTzp4nmd2sR9LyJdM2+5lew1MyY&#10;5yQS8b4DmWQjbyTthJSRWCAj1jq7prJsOeUviek53wTvsJSa4zXjT3PfK/5Bdlk95Y3ZJwFiCmRj&#10;tr5m5AhHPyiMHAplRp5DRuLbssI+VYfHec3UovVEGIog1ZVvGobjMGzI35Ghcw6ZLBkyEixHdKNL&#10;wTaJMHw6KUyxrUU7IzFS2cTtVEGdedfdhb/saJuolzIL813YzOJ3Umu4kQxFnL6gBP7N2zlvCCLr&#10;Ew8hy3Pnd3UzWNlnSJtMFE/smvwjvdz+MkJ/4q+n+0wMklYqRicbWZlUBIkSMgpUlvibwih3JNqd&#10;8x5JFWdr5lZnEpEC27JzQ9fon0YHEobbRsqEXrCNudS9fPKRPMgr2u5zsVr6ux0yYRhI0JD96TE8&#10;e/n622drRuMaaRE9MjV9WizVkC9xLfWp6sMyQ26cKpWZeJ+H52NAVjWSN/Lq4iDXf0TR+/DhmuEk&#10;I5Z3cY9Qc9av5VCzwYWTcKhc1oMHxJtxBpmeMnADo/MSy1Mkz6yCGt411Ae4nm85hg8hw5l6oLvP&#10;umNbnTZHkNEuoTGsFAefjJseI3KJx6m62rbKQbTo32Bb3dgs3cfw2Zrhfmh7xvblwPIfcHt6+ELb&#10;sBKanOVwd0xeIFsfC20EIYTu649+wxXwa/bw+rycrf15m/ZA8XP+6++rbZe9DDjTuj3k5/zXz5O/&#10;ZeV3ZPBM39/yI1QZN/wjjq8gTxGmYrudHHpSXKcWKIkeTYm5ngN2wdweskxRY/2au0DKRLfZrolt&#10;RKaG60g5XOfsiNQm3QAQzB0GUC1zFFrcMh7VjxkfQKXo2KMw43Nph4Dvqhi+6qW0HBY3OJGOUVE8&#10;VChplUYh1htuXJwriJSYMXr5UktPHFQaeGgsiHK49KRKvSEdx9qQRGLYtke7i03RmRBG19LJBrYq&#10;MyfAwtLratVwzscR/qQw+KlKoYpnB1vVPLm6w/EysWUJ9pJN/AYd1+GJmx4uEhPYQH9YDSAKGlF/&#10;s+MmLgB2r+ireC59SyDpw/dWC1uzjBmZxz6cqmQeSIbD1b3lFPQp9w0621t2x0fkmrqM10euiCSp&#10;ValD3naRqrSg8AEdgYVKXC3NcWj8fqJVorJkGpsV4Q5f1Fi526yn3s0rpqRDNkhyjJUn4P7BUOgs&#10;o8m4MjEI3KeI1CDlwp+SM2wC7dSLwssVvgfvsKpCffUV7mBQUigL/xDk1t+GqZwfJGx0rAgv6sqd&#10;qUsaMZjuiO4Tw9P60iTfcvH2a14lGGq5fVJk3jyb36W7mXtG0Jwh6e9u5Y4cQ12TlRVXDitinY+a&#10;xV8FIiK5VySMFNwjAqafA4wwPV+btMtbw5bUZ5DlpcOiDAruOc99u/BKDFVmMwx594ygnnZ8CFmf&#10;6+gE2UWwcSZheX1Y6J45p4blm8p5e/gQsgy3rj+1Bc7Hsinofdif7ihhpvLT/F2Q1YCla6PEOyrn&#10;JVEaH1hf83WYCHyPRgs9594iulEQB+yzvnwa9Vtt8B+RAVlF3Ojq4XsURqTOHZJ2eiT3SZKpv366&#10;Y7td8vF3Q+53SQD5spF463r+FWpxonNALsPEOs8VSQJmOK8tF6458+rAPDjJZWLkr6oKKzfjHrZL&#10;dF2ns54q5CRqX36awdCg+ppVjzD4LIS+585b7qlOlQ5obGps0KDUjykW1Q2CAZkc1T6xm/UmBFLw&#10;rPrTcgsWViGT0XGt4Q4akMlg7U4GmcA39hkh2gvcNmJWeaPWeAhPrEKa/Dy0npw3HoUbWjQCbspr&#10;IauzOpaJFvBxkxDkWOMdBADQCn3omFd4M8+4J20Z1RUpNvJirjCVV0oUiGGMmSXJSEk0nXt2190F&#10;suV0WrCkDPW8VXTovIGFt/yc//p54onWUZQUEm666fktBcvc8KkdxlQnlOJWJIV1OVq0d8PZ4IVz&#10;qG9wZzaDVst+9+rQVBGt1TUJ7HqoaRrZrbFhQF5wul8zR3GoqKaEsWaSjY0SsZaVjmBOQ3c2FR5C&#10;pstMTx68WNu0AOTTJtHr2SGPvdeODifAGWT5zXpuIQpOjV/gu59SozbDunTMm3GXX3DTnm3uHSsa&#10;N89MRXd9MyTDuu7cWejhmuU096yxdqshyjVIiMo+LMFQWCgReXd4pmRPrPzcUlFZT1dqMPLCJ94X&#10;RfGurwXj0xeBVYR0Hz5b83SX1PbTLKQf2P7pMbFZb+nDh5CJydjC3vjOqP4fFUdXxaQk9PbhM8ja&#10;HJvgwwrpi6Iv+iit6Ar7GMYK7f74ru6fQVYrx6HbyvNWSIjTPFjcFbKCo/2434WM5jHstitkKdpm&#10;zFK2Km0TJ53sEA8frlnGQD82F9omMELTvWTr17picbV+JrupfAhZotXs8XqeyfUhvmnIPrB9n4la&#10;D53nMW0vUpW38Db7o0T37DXwc/6bUphLBXtQdGiErM/PbSUSjiFtUSgQIudar0HWRQ/iNn6xDGs1&#10;XrjIrA0f4nTerv5uRxodvgbKO4n24Wakd8ja2i2P9Nrtm4dyu0RAA7x0GlmfR8voArkr8M/hlD5h&#10;9J4zTi/snZQPwmEetto/VgZt9pjoTTpVRL6rg11ajk+DU6fEDDHeh+WtGyeEc3pDN2+ODR/77l0b&#10;n2Yz+9G9qh8UEEzNCOzZO6MjUvqAl+jsnQoGZMLKncledSpaEeI39NvWyA4ho4936sftWf0LuJN7&#10;LpxszFpFqGxyc5R2RdC5jJ8uZseVyocLh6V7ZVeMadSo1PjJ3SJXr/cB+ZH95Y+WS2iOq2ICU9Ql&#10;r8EC+omYj6i9RV0t16RgIeW7xFS7hVB5Uv0VZxY/CtUXfvUSSkCf7Ovp6bDefDI5OH1+l9WeGwlq&#10;jeq9pVVQ9oruH1Y6qz98ydUAq1hNCfZeFgi9ydWUrrHjkUBisBT7EhHxKK7dsrdUIHe2oxSrGD3a&#10;W6zbkVzCGYqsgg4Wx00Pe0Hn1fvNHQ6+pULXg4CsLSfe7S1WY3eMq4qteh1JIuwhUaV6V5JSn2Kz&#10;ZvISlL556s7fv9pXC51YpxsfHqPESnLnlUNyw2fDjUz0tord26yHkJmP1wYXROpMF3eRjAlhmxPJ&#10;syRLQVHqlBME13Ol+mqJe1iekLuYdHFGUiDHRvZoNtU/TAv1frzwkdWAJweILpaeFB6mc+ZIiyRa&#10;yvpV4h9FL2Y53S7bIZlz2zcI9eAGSRFRMB+io1q2JemrRa5Y7l5zvcspkD/tXOx+S9TSVj2ZUupB&#10;MDH7b+HJ1vI3o5z4foCweyIcerS3GPQ9UVtO9rp7uKx8uaSarip7YJ4UdN7BciIiPngGlq6Mtjwo&#10;4FuSLBEwPWULL4pqXiewahFgHxXpDuo8c8oulBznA8TFB8qRmj9MIqlplYaXZM+UUS7bMMeWhyU2&#10;6Gi1avNqzWS8apIi4uxexlMvzTGqtPI4BRi/6pxyvlqUyDxAyo6qhiXOX/d2BiyO3hInIjmrNxuU&#10;V/lGyAR3NRUBOWPiiehGj5CMmI/YbV+tEieTh8lguUHJyvbsu4eUr85syhW4yjAnRaS1pqh8owRY&#10;g0Vo3HDrUuHS9SHd1VijcVTO9WCcdOUaNiDUrzTyxrFv5oxL4zM7Z+pQxoxk0i66/1xWSU254Wq2&#10;ng1Cz7u0648oWXdjOaOMTqmqTZ32lsUAK9cDo6wubF3ra8FHIB3RvKXkard9TQawC+bpLqh5B/n7&#10;Mf8NFRNh3LvwKg+rsyQ/ttNdxOUtzYkssp/zolA7exIYEXjyYcoomLa04BrDYdpXQPVXzhVpbl2M&#10;fIjldkJd5WhcIuqXroi60tN26Uss9xvnhAjGGyu8OK2WtGjuA+4RNjCxdLwsk+KMBV1dKMfIznVS&#10;/ePDRf4d/tKnt5BCAwdcX0pvXB/f4lJ310TYhmx1xFYpwZaEyfgv8Jl2OSy6qzAj4jhqkDx7utyB&#10;1QWLGd4l3Zx8wgJWVy1mOJIyC3IViscFTqdSMB1+aZP4zhMtFVDFJVfZuSNyfcmP1ZdjA7B+3NKI&#10;GyEwLOryaTSRLBeJpxtAZvpW/DeZObKEs7Wf5RYsAjO5G1UkIKccHMS/+1JRjgH7rWAhzNT98IMQ&#10;FL4BtpXcBl7bdR31w8iFlImkpZBeX3EBGaVGQygDedKmfKHv7Wo5wilg1GIAV9yMRpFdVgSoIxe/&#10;6ihhyRDUcotmIuMRWKi9Xx2hVuLVoCN92HnggFUi5gyW6p6x2j7lI7AY8vaIqNRPnQImOUDpoPNB&#10;kU2UuVawancaopjNgPPe2FtxzP6qoo4FLO4hIxn319IqBzS5ecpTJOWDlEcHZTr7Y0Gh6I5rl5fl&#10;cURJdnVCGyEi8LS0+gpS5A6axgJgOxj6Wg4b4K/6b06Gu/doidAeB6mcqScfp7ZGals8jmg6uu0G&#10;FuDmfGwxtSeFo7GofuEHhTswixn/kJirUXXVAucw51fPS10U96rjHYlZMsdvn1sUiRjZcFVURAOM&#10;BQcVViBOV4mktUF4tF1dN1Grbk3Ont/yOeIbK4uCe/pck4pAus/JolCE0v2qC0/R1ZZZLjjg8VeR&#10;GcDjSOdG1hMdbBc1v4QqURVpePr4JIGtqqhJWqarAD+qFLPtovZg20WDjaqwEPCnVWzRjzkUaXr+&#10;gLlllATIpEi12w3L4IjhYEaIUTSwZOLkhQNvv88NJgqWmSpIXPzmhR0popNJgvQIg4P4mNX11V/+&#10;MHl+KaSJO7+pijQBhb5a8L+YUPKFgJ2YMkraDRlWdg8n8bq37LbRiKypzmpI1Ckqt/cW/3nWR0yv&#10;diSrD7v3thPNGGWDElN3SYqbAxGIQVJXSsY2Y8diFMWuWuVI0syK4ZDTe9cHrW5m/RVby92SVt1I&#10;2Keid6Zj4lXp8eIiGvTwOojR5JWCkxvyCz0mjTYutqD/bfksSpr1QZIOl0QDuvml3UVGIpg+J+E3&#10;rC1ni3RaajM4wKYkvFlLlgruYfDZEI8RlMkzR6dV97Pmho43TSncVmky2gyCT8/2JsyGlZwtay4s&#10;QM3U/FlOapBJnxBPe7b37v9G4bK6iKjFYzLTkC64Nfp4rE5oHuS032DA05u0rFPK+CTLpglxLcvS&#10;fQNlL/MMxRHTUXu2nwO3mPDKSplg8h98PqnqX9y08AkfbVJJVGseGk49kVUc0pUzTX6ylfl4w+ok&#10;DZenUW1Sh5IfMVj/9HSFFGdflJVbA04wAMt6aBqaH1R1fL1AZKJs9B91x31+PTpYSV+oSHnT2TTD&#10;up7ytLKZEoKf2q5nnFQZH7UZx3TeVGBXRfK0P5hhstd269nCHNQkTXBxpY6DgZml/n4TwaCOAKed&#10;VHVqfEATO5gIB3Neag7wUZbP6r6W/CwMHR4zwcTlZc2D3VDV7m6dxnFQCVcuW0lCHJINm+/4Kf/1&#10;044jUslBeG99ercelZWbMvqszJawYF55PZzlKuUxZjIcKtNZGeq79exgotSb5csqrbYZ2pEdJboY&#10;d4E5DRIfvAOTrckdV+OD8Pz1dbKpiQSOuwp7pn2Dq9o5ccw/pnfoz8DOL/u2xcqAQ99YbMcHk8Dq&#10;pQFSGRzTJ0Rzp/xKFwx1ocS1GMWYmnaC+weX2qt58DX7aUOwrqz+Cirl5HWZDqeo7oIJccT5MHfn&#10;dSIyLJkx0zDaEqsVSv0VMNV9LTd4vOndf3qQU2vV7x5MJIF5DD4BcfuJqOZBGPrSSXt6kwvIb0jm&#10;+bPCcyETaQCJBJIvlnrG6U3YYfaLOJLMMDorGUSW+N+8zgkmTu0lXKwIv2UgZ+SV5UzdwcrjpONE&#10;91rUKc6xuaif8t/c97F742BPcq9Cynfw1XZOwXIKE8cG7IOdAXVCmga5UC1kwxkOx5u4JNerRgea&#10;rqIVTmH6BLvERs7PxPwmUr4wvelMDFHS1zlOExGYNHXP1jlOMKdbHSCmM4HxZJVI2mF4LDpMfE15&#10;DnFj4809XufEUlTVWZUP/HVZ5aEGa0u7LfzDlr7kZvGdLcxKcfBfS0XuLqXxX77jp/w3aA1hAw6a&#10;HkJppkzQkKF+akefsg+SPmmzq+qBCYeTxH5J4kD1pE9yl9y9DE8e7RsyxwJSzbjipPataSwqlCna&#10;Ny2O2IlWYAYPtJ7dOmfK/oqtKeucWAfWKJ2fZiRMhxQ1Kz0mR+uc3yTnaYkXDP6Jl26NYUyDXY86&#10;gzm9eVFUUYFs3l1VpZnzihuaeio266/kcRPP5qgt6xwwQWzmQvXNHrOljpPagqTYCqX+usK8WHAQ&#10;Y0bcCFtgF7bPGiZeLLtCuLMxW0me4XasE3G4FOlPn8VRrtSk6SDNg91cP4I5vyn/RaHbeVDelrLO&#10;ifrUB63naFds1l8XmTXeNPqms7IZHFJgDB6tE1ljjoyZskRYJqb7p4vHbOJD+OnUmTK4Xl1Z/RXr&#10;nGyOq+d3MmWujt+J05LadCeIqChHqk1Xx+5kDpLRroSiiYYmPwn8YtjRdWX1V6xz9CiVBaQbuabP&#10;Kj6XKhDxB5WATYOszDJL5XxE93e4tXwJaDgw8248NDmUXMs5P+W/+TR7nQGw7dO79eBpNBvDoUeS&#10;1zxl8rt8kyQmNQmg5VAQNncrDXxkDJ9LfnncLN3hKalI+1hgI7v0jlOpnOIyKUUvekCUmLyRUpdX&#10;fwWCaBrufBxlviw5KPjGXS0DWCVMFrCTq/k1EjB8wkfnkei/7Q0lAVZPICq9Q0j4f9eE6uHZ5T5e&#10;/HJbmtktFXnlGLnyA6sHZnI1c1n6mjsO3zF6+4Qu66yURzpm3nELFRDNt83pp/w3tgFKtt2OKj7S&#10;YvzUbj2Tb43LsvK+ehPM5LJDUUQOzhs3ebFUFH+Dp00shKyRpaewzPlU9khdR+2YYU4MD5Ujc0ou&#10;ONytc1J7qcZU8sXEQibeTZLa4jmbbPCWd3TOuydTkB62it1PMOdBTNFFnxs65IhxHa1zEn3I97Qa&#10;vJ+TbkWSnC7KmyY02cM0ARjh04rN+iuP/9BWyHTPOzsMk6inPYRIJBVjzzDxxthLwcxvnEOYimXU&#10;NViEzeWv4iYPLdHzwbS0/0cs4nw3/wHWlpYL9LL0IfoHZd6FWaPSgQpymisVysOCr7isv8xYfTcD&#10;JiCKaZUTLfixuHS9zEntgnXoyhXQfkRB0hoTQ/hToIqyYU1rDJhQZrhnO0ye95v3rGQ5vmzrXgxh&#10;Tqs/e7VYJw2SUhZ1ATtd53RS0DfWtJahJMKflvjn5CrAvE6SPsLtZPDTzkPSazoMmHwgO0xjrIMa&#10;5J/tUfWya7tyBHPY9BTPL/fUDk0P543Ie5rO4NJ4ne+I5aEEovjI2zp9FAMKThdrhD1VF8yYzStF&#10;ByN4d1mjpVmcEM0yD55a7VHxGfvvp/w3n26xWIGnfZ5uA6oP747gvJrWFGRaDZkw5MK0z5FNXoNW&#10;I+BCNm1eQ3BZyw4ggi2dlgTCFtVwhP3IbUS9m1E7hPV3UFIkYx4BHGoD184T658/ypFKfZKWPIsC&#10;gC2XgRRVQtzwh6tMMvgEnqM0qM1DhgqFgILu5skMfY88L3rt5O5VJNYNx4uS6poSC5+JJk1quUqT&#10;unfBn6yAkkMPZR3fF0235glPejEMhjnXwa6Nw56VkxbEWKHUX5YKPR2IputfxT2FRmBL2gk9E7OJ&#10;Ph8FpsxWDxKCvQETDS8NGgoiXtfkDNJAqB5pB0HXCCwwSZvO0hFcA3lB4BFhYgkqz0bnC+do3sfY&#10;10kEOpeC4rr2vCWgm6YBTZF13+IxbskIzMoqztAlo5TPxjrpPL+kdRAFV/WKZku4R2HEU5g4CZ3G&#10;isDNW9C9TtRRQlHxWXhWqEh9EI0OB2ODCa+NINkRbpFaLveBq6nN0sTXdAtFHhsqlZKXdJi4JLxO&#10;sr5uWKdKLEibjG56bF+BOTKX8cxjAZdB/adEAr7wOGVn64SGUjOjySTKX/ksmE3ftdpIVm0GKvdl&#10;6CS/ZVrHGcyR+01GE16SAhN2mxoobpmlxICOauZXBN3v3NQyJalDTGgsBaYsnpCSaJ+Z3d/3U/n0&#10;gVs8THcKQZuYyc/ieq+XjpJdj5e6kaZMgkWbwSpInU6lc2FYHuGW9Fd4enwWIopog5dCkrMzDtRG&#10;o0oPMr9I3M43YcZ73mdeH5wWAM69VR9sKmniTPsp/82ncX2kRKQHXd40wKr81I6XKzCfPI7rNjKn&#10;oK8Ha8po0uyLKkUZF8QS66GA4EbsjRw8PBf5Jme5nAma0au+XCxF6QZVJ+TCKXpm5SBZLXurwutN&#10;rCj5P/Auf2H3E/gp/+1Pk1yREBSIWzC+xSGGXHKkxpsKX0HXsC+dfj5ZU2cEKzSelRYE/PHZJLQK&#10;pf6KeaoJfSqeJBHoOvuJf7KTjliR05gXZXSYUGkKLnSMjM4d0T7mjTTmtjX47yNru38WQkpGh4zN&#10;Ir4+qAzrxCpek47VurL6K9c5at5g3ouVNFfaQSvVtody7W3Eca4U/VN5yNHtXdleU6NT6JOKSqzF&#10;hgQ49HLlgfxQ6QzGSEvpfcFtpTjEHy7l+CC7+gx9lhpNiqW9Kn9zh0MCcgoZa9/w+tDYYqYVUhZ0&#10;jtogW1N1J7ziLurgRfLbj3EItxJLaJ9FtFXVU8fafhds2yr3aLfn20pVX3yUbacakOQLiGfqeHOe&#10;xor/Bk0pTGsr8I3a+y5P73AI/UAKbT3k83FqZxxySxAGSA6ytnIYcaFiDsUgnv44qRea2MLEb+86&#10;LMRypUPaOGKG52dR4FpNhM8bWva332TEAu7wQEdasEI1okPjOPGRnU/JGvm0vYXKrj/BIQJZwQTR&#10;BFjXtVoTz2oNvGOQ6E/VzSjVcFVLUy5yZhVndTUU9UHYDRZtVLqw9UP+GwTBfWKKFWliZEj0+2/9&#10;UIUTr6A0SCLGO7qDfV4Lg2R8Jr/j7JV4Eb4F5GwQBD6Ys9oStsMVMzIMV6nkmXpueAPTbIZPd0PV&#10;T+3Xo94fgTAWVnOKELpIsRh8zWLLWhGpztWnttknr8Kov3KWxJ9fQzfCOu1Ay4HiCMMTY0f8UdM2&#10;wLBW470pJFFB1F8JELxJxAogNc1FmZEDUPbxfgwZYDUd1BxQHx01UYFjj/HMWE3xBvhvzgtm2Dsu&#10;jNwJP7RdCq47JWq26SbSO34ofELrD7zmdMcY6Supenkjj1iRUioVCxFA1PtK7Wrzb85BCk451iTR&#10;8mLyKWjxCHvtds90RcLnnqF2VkSGc5sazocL79/j78kpc8Iy+YbtKMwcqxvtNQjzWzS2LS3sIdJJ&#10;KBnmhaIR+5yFtgI03OIFJaWZ92KnMe9NSRVE/dWp6vLiIIPxUXazHOcJ3gNf9vsPn34K0fDH28+/&#10;NK++/vGvnz6nh//T5//604ff/vmf3n7/6cP7X3/8L7++f99+vPvlp99++pf3H1/85e37H754++7d&#10;T79//uoLDb19/8cvb+M/ExWOvBDo8pPfaB8uH3v/+4u/NlJk49+9/eOHL35+//Zz+9bvHwQwJMvH&#10;T5//89tPv8SX2/ux1t9+/fzTR4s3Pv7XPz59/+mPf/v4z/+kf/2vDz/+n3/7+OLj5/f/8oGJgvy3&#10;v7/75cPHH7549/lj23E99ddPf8Tj/OPF3357/zv/6Y9PP3zxy+fPf3z/5Zdt7m8//eNvv777+OHT&#10;h58//+O7D799+eHnn39999OXf/3w8ccvURletn/98fHDu58+ffr19z//+y9v//iJVej77/77X5jE&#10;rz/CrFAtfn/7208/fPGvb3/99Je3L37+8PG3t9+/ePXyxc+//vn//d+PbzWpfOffWUb+ihW9/f5v&#10;P3/87cXHD58ldlFsmy748/tf//hv/IcvXuhf/0P/0kYwvxd/kwMJFSdtVW5AjByyt9//9LfPL94x&#10;jFes1VK8gxvAU1F1G1YCkj7z7n8PGnj7Fyijbceff2w08vb7P/+Y63n34fffP7EX/wGOf/7t/dsf&#10;vvhPX76QExiN8cVfX6CN0toqxc3lpf85v0S0m/Tkb178wksKfSeHurz0H1rxgIQEAovPQppfIqsW&#10;A+H185BgYAUSS3ke0vySICEbnoeEoBmQVJ757QH25pdIZVNvwechISEnSC/pBfrm+TXNLxEzpLPF&#10;AfY41wOSWrh9c7BP80uKTqLmP78m9OQJErT33QH25peO1wSLnyDh/3x5AGl+iX0iZHywJgTugHRK&#10;EfNLxxQBlxiQaHmK8f88RcwvYUbgKnv1/D4pI3EGxZXqByRR3gIWLrsTWPOJFwPEd/v8slSo32co&#10;WHgIDtY1n3mu+6R48wDU/FLrFggtPc/85kNP9TT5GQeg5peUikzJ1QGo+dRjjaBwH4CaXwIURaPf&#10;HYCajz3mFW7tk2XNb3GE4Ur/n7NzS3Is13XolPzITNvzn9hdcEdkAr4fWnW6+qcjGkVLW4IoCiQF&#10;1dKe7u8T47XzCGNsNUoT07W3PrYSkhdz2Chs0SrhS8xhb37qX/DGb75Xo/wc9vbneSnVH8W4GpVx&#10;kRx9HlfeDH+3ZNwfsifOtgZFlhisKw7HW29/3l7pcytIY1A8/lFB6CnG1fs/8nFuxWJcjYotjlVh&#10;qwmAWAAfzNhqFLbwz4ytZgAi8RzhNzGuRvFUx/cytpoBmEJ+oVkbjcJWGpqKOWwGwEFF1iDWfFKi&#10;f1dvXiUJ6wlbzQDp/EDZPzGHjcJWuqkKW80A6VFBdFzYapS31QxAURGIzXyvRmELnhf7K0GS35nn&#10;8Cc3QKz5QeUhn9Ia5zmk+EzbInrzJbzqQcUWIWphqxkgzbCJsJ+/V+SMv7Px3142tpoBsEVQz9hq&#10;lF4bid39/kICrKwNseYH5W01AxDqQ+ci1mHip7+/kHtTevuI79UMgC2iT8ZWo7gN59ovbDUD8L2I&#10;wpo5bBS24A3BUZGi/84G+4vLu7HVKG+rGYBLF46DmcNGJaKAjO48hzzf1bjItOduc95fg8IWYQkx&#10;h4kL/c0h7kYc82MsY1CsQzjK2GoGQM2BFN3YahS2OB/MHDYD4EehezC2GqX3Mg8dNYe8oyElFHPY&#10;KPgQ50bs5Tyv/H0vwnBoH4StRqViARWDxDpsBuA96sKTk7DVqNiiRrqw1QyA00uVDmGqQfhDPJab&#10;pdEEwAMfBbaEqQZxLX/7ece7cgrM/H6t/5o2CFMNSmQD7+s8gYnv/5oi/YQ38bOpAREB4IVOrMGk&#10;8/yZksGGAelgQ147fk3xwsHmElQ4KIQkJHYJFyrqsrKVHLCXmMJGYStFtsTX6s1PPgULSmytlIj8&#10;/YXJtEayIGz15uf4JxHQzGGjktNGWoyw1ZsfF4onfrGPIzPocXEwCMpISs4vKmmBRAHE92pUvhfC&#10;bzGu3v7IprhGCfc6b5a/vzDrkNqFwlbvf07JC0n/YlyNuqHXIgZwtpUX/t9fyBshigNha1DY4sAT&#10;6/CnaYMQKnd58b0GxRwSpBBrI6LCGlee6s24GsW40OuacTUDJGeJTNnz94p64/cXYgsBqbhSIq36&#10;Q5G7RKhc8MagCIniDYm9HLnC7y9EMsmrvDgoBxWOghHFOmwGIK8XUbaYwgbFTUYcJEw1AaBxyvvO&#10;0eGN5Oh3LjQbRpL8i7Jn8oD0mUwezZ8pBPiE2MWoGvSfpyHWRcSJv6PCf0JdfDY1oLf/xOF69J+i&#10;lvszhYzzR5xcA3p7hT/GVO/9dOszdxOEHX+/7x2Q42g9j6q3PgksZP+LCWwQpghBmW/VfMElLffq&#10;42JHlNujumHKjKrpAjV+QrVnUw2CmRCdmVH1xufWn1eXs6kGsa+wZUz1xqeogwolR9zzu2y1j5Hk&#10;kF/Uu8+XWewNypGVO/V5BfbGRxBNQQMxgQ0iISka8LOpiLr+RiWZfUCa2Z/NFm+hqDjzB0QFzKSN&#10;i1H1xk+LJXPkIyv7mwpGlToSwlRvfJLmcFjP3yqS399ZxxTeuzHVG/+/NlrCVIOYwKRUilH1xtff&#10;qkH+W/XGT6zKqHWeDboRdyY1ToyqN34qSpigLulw9a2S62GCM8lV/P3CyAg588W3ahBvH0TFhIMb&#10;FdefKVatCcEPKHnq6G/OE5gUmD9Tb/3/eVQDQr2Z1yphqtnCLotXg/SySEr876hI8+ReLEbVILIZ&#10;yb4VbkwEw2Pq9SNMNQhTuWSJCeyNT7CZdA1hqkEI0qnNIA6RJJDVqHggMBPYIEwRKjUrcDY+nTsi&#10;Hzk6F0mh//2BJBF9Y0/M4Ox83hRe5kYcTfvYIp1I2JqtT0GRPOecxzWod9aXWRlNGLwp5LVf2GoU&#10;85f8g/O4iEvXdKRXGpnLZ2MLo3QNOfBiFlEGjTVCkibOujD2/1uucnTT0pDx71NfnwSC2JjHj7Yw&#10;rBGfUWNrGqCqd2pWGmsNI3OJAkfquzUTpOYZt0JjrWEcYaTQq7E1GVBaPJJjY61heBxIlsXRgh6p&#10;v1uy1I2DvbCkmUaQI1ZJE0IqozvtGjmzf4sLa4xNXB3QPxWMm9dLhZMXpp1fcrzGGnJmpSkbGNZo&#10;DmFmcoSe9M4jumZWycC4hHGJMDtgpJ4sZErXmd09MG6XxL3MDkjW0u+xkVr2XOvFDhjYf5EvNZNN&#10;CpRjIgNHWWsY8QAeKtVMNikkWZnCgWZsDYN+XKCDl+ueSUK3CX+fWXlgWEO8ocY2XPLFufglXDok&#10;dvUjUWKzStR3a1IgiyJ9rczYGhZruRCfmSv53H9rMgH3H6NbHhgzSVhLzeRwCRlU5BGYsTXMr5LR&#10;f74Dsubi/i4c/DslfgeMApTdTShNhAmuA/O7OxUifn8kzPVQr83vnhW/MM9cKcHxC4OVyfg0a3Jg&#10;npXTVO7PWnIwzRMmHWcK5k+cpM2XtaQ+qLE1zJ+mowVNLUDKuIgdMDAif1QdE2+LKV3QYyPcYAIH&#10;C8MaETnDJSn20zNJ0Qq1AxrGTFJdynhB6SVY1tJWUX23huFzESwzYxtNKB4eb1aGJwcWayTCClYe&#10;VShKVx4NDE8ODGsolM1Mji6UhUUdMTOTA8Mz546jrA2X0N6PQpdiB6R56O/n5taRPHczk00K6ZNE&#10;NVNjrWGpc0H9RmOtSYHbYnp3GmsNI1LHTViNrR2MNHegSIGx1jDupqwSc3an1sbvB+CWzycwXtDA&#10;uOVT1lyNrUmBwgx4hmqVNIzo4JMmz+a7NSmkYQASRzOTDSNeQmqPGdvqRKmrot4E0xbr7wPwC3lT&#10;UNY6XoJER2l06J3Yxijy4DZAqun+LhIeqKitI+ZxUOS9UutPxO7wjcdYGr4ZY42KMbhcLJGRmJJl&#10;wpuxuZgujPVPMM5YG0bAmkpceFfx+51+ejlTg8XQVjoD/cG8tYFhTT0dczlsa4QBqShrvtvAsPZS&#10;V44UcPkb27tsiyHJhfmZHEZIQpcKKIxKlXQuUumMm7Di0TSv+zbbbWFsAQKNYk2ufhQJk9KCpLhe&#10;fYBUjFQ7YBWklJakZqZYJQsjMQ6/xIytSYHqIypn4l0NsdbWg/PXbLcRkRJyotaBGdm4JGnjjqDu&#10;fMFPuZff35hyPEZsxWW5UCQY03hQTeMwAnl/Sod/XfUprh1vlWZowwhYY0rMRC4sX01ZWyJJwyZl&#10;bWHJhDTeVtqa/342Pjauq7K2MCo/m1RDohVjjaJe5nnvA0ZZMC6m4rutoJTQpJKGUjS3fyTW+NdY&#10;a5fEz+ToV2lP+8DfNdaaSJKZ71bJalGJQtMb21gbTtD7bdWoer+NsJSzhgJoYrsNisINFAU2bmvK&#10;s/5uAISvmZBzhHdQGEthcDOPTQkYw281xhoVY0R4jbFmBGppodA1xhpFei7F3AxrjSqVGqOq1At/&#10;d03+Db+ClykxspGYkpVKzT4xskFh7HW/mrNmRKb41RFnnBfIoFJGhHCHGVmTCFIaCloaY42KRpJM&#10;AmOsOYS3Pe5sxlijEEtRk9AskJGaEqBS2fNQRi+QlPUxYmJmoGBfREdIThffrFHcat7S6rPnk2Zf&#10;fwzyYhrVN2tUrodJThPGmgu+kj+vvlmjcI2ZErVAmgt4Ns4tT0xjo3I55BnNjKy5gBwfpX68Up72&#10;b/L9TXRkpyxG/oiRDYppvMVZOn+zEZ7qbzYo/81Geopigow4M7JhEL0aR3xKNNc92Q8qejeeOs00&#10;NhewpwmNmJE1ithZSvkbY80FNF+hLq8x1iiMETswbsFIUFNFXSkfBoUxYpBqGpsLKGRLNNeMrFH/&#10;8M2aC0hHIuRvjDUKYQbxTjWNzQVffLNv4/CsfPVGm2tVAWmkqCxgfqMY2aA4zsjCNaw/YlQypnAo&#10;jLG9yNjDczSslFpAxWqMLYNQ8tGkJxDfL/4mjk6tf2OsUVya6ANtFgh1Hv8OizwRKAYZFFctHB5l&#10;rLmAKoFcP83IGoV3xUu6WiDtTVDNBD/JGGsUleq5expuHFkq2jV+pjE2DML768XIxHkkqW+GspyX&#10;bGOsUTeellkigvXTcePPldPT2Cg9jaQZlLF70uvENC5KL5B3wfnfkf3XNeM8jYvSS/9dDvnP2Lst&#10;iDE2DEIZaJW7Sui7p1Fecxelr7ncdsoYAg6yjdVHaxhL+oJI5bwc33Wqf+cx1lS8YGGxphL6eXmb&#10;sUGr+BNHd/8DRhUA9RaU7mx/W41XfTuTDSNY+U6ZP7rg1Axta1yslVu8MN7ZCWoLguTVbqzRNcXI&#10;BhdGugQHr7G2mlRqyaOwFt9tYLx8U4FQuI+08JqxUeHc+CIL8ztgNamoNincbMY2VEKnM7RdYr+l&#10;8dvffqOtxOOurA0MDQfdtI21JgWe4ih4Jq7XBK76RyL/U+9ceIwNw81Vgc4PWDY398nzfltNKiVP&#10;Ul/hzCULw+tPLSdhrUkBxQJ9BJW1gaXrthHhcwz2TNJpg9w6M7aGsQOYWrVKlkt4oDFpKJB3/Uh2&#10;Nl2lxHMQ/kTB0OyQ5GnGNjB2G4tUBEb438YaZeTRtZxXycCYD3aOsjakwIlDfTxjrWGcODgLZk2u&#10;JpXqzjClsdZcwl3jfT0/74DVpBL+hYWMteaSK1c2FYTkNOvvRisvBmesNYxV4p6xiY2ONYrrmufX&#10;heHLkEqodsCQQjp+u+/WMDr3pY21YK6RsnInojGVOXEGlrFRU8ZYa1LIpUiF0Dia6gNwY6efrbH2&#10;oUllJZtilDSjG2tvUaQY24cmlaKN6jo1sLRMCey831aTCoiNKnbAwNhvtApX1poUyEuQXDJSVs8l&#10;W+aUjCpaPpqxDZeQCYr/amaySYE7DgnuylrDeMemAYmytlxCtr/iknvDsMZzgfpuTQrsbrrnqLE1&#10;7L/+cWq/tYORLAhEmOa7NQzaIq1T6BS5mtQ2RQOerqnGWsOiCIC8xCr50KTmFDb7bWCc3S9Cfsba&#10;+iVUaFEzOVpWdjdKdbNKVpVKQJicHjGTA8Majy9mB4yYldWPNfPdBpaAK+I1M5NNCnk2UG/MLKda&#10;XHSSTY9HY61JIcplFrOZyYbhmeMrqzXZpMAhyZuqsjawC7Ikk/jIfq4pYfXfVcuFT1gqKKnv1qTA&#10;eUMDcfFASqLX/Ej0LW4mmxSwlncR890WRok889CM2zk/ko7OJs3yE0ZZSDJzzp7CylLJgUih/PMd&#10;5wOGY2LeSPENZmykBpoSOB8wrsGq2jjZn22Nzu+5GomxDQwHjwoVZiabFPiNEKyJT44KlqcAtpuy&#10;1qQQfXWuD2JsA0NxS10RM7YlBfYNZC6sDYzsCUjIWBsuoepw3uqEtYHdSNdT3uvURuVqlAqYxtpw&#10;yftd1rDyCFo5OhBDqZkcLrFJL6gragdg7e4axgwsAatksZ+5ZJSpXKDTNlbM5MA4hO8kgxprzSVY&#10;o6WQ0I+zCGtKcuS7G9UoU9OW2UUMB4YIIgpaM7bmEpwnkgPNDlhB6x0Rioo8jTQVN5TC0eq7DZek&#10;3I2R9bEv6wNwWXmphNWF4d4TkDaewtRLTSENnu3MmhwuoYcjgkDz3ZoUroR0cnScmWsrrdI+NT2k&#10;xH5rUiCqTDq6stYwDhxXboWK9v3dyCDlmVaMbWBYo96HueOMQBWnkMdFswMGxnWdFFJlrUnhfe0z&#10;IkmeKGpK8kiYOkXn7/ZoBwOJICWAzHcbGG4JpZvU2JZLSH5Xp+lKW9+17MwOGGkrSnw8fDW25ZIH&#10;rKDGtlzy/ImW87zfRhKb9xH31jHVVAnsE482XDIwrrTkDBufa6qwcuLA5sZTGBgnzutppCUUy6yl&#10;nNPU3agGhjU67RoPb5SqhGy5L5rvNjDObnrZGb9kpKre5xoYBPTucHLe3aNw5br+4+44AyPKTDkr&#10;85I5YlW8V/xJw5MD47ihg4PZ3c/mEjwuNrf6bgOz+m6ezWpN5taXp+Tz7l4YDYiIRQhWXr1qIrZG&#10;5orGun8kdAfOWBsHA9ri+DZjG1h6sprSFlSL6x+JxFh1w/iEUSLB1Mi8rWQVhzL0Kr5bUxBhFpJ/&#10;jYf3oVl9PVUzJ7oV9ZSgZeEqLL7bSF0TwyNCJsY2MLYppGD222hdfcRwYLnSuujMiF2hV+7Pamzj&#10;zqTYh+KS1a1CJQSfzEw2l6AcyOOW+W7DJcSVUxPmvCan3isHFRkEJqq2VViTAqaiMwPzL9AjeE1N&#10;T24QZmzNJdFt8AXMTA6XIMlVZTt4bKj9lmsfjyvG2pACtT4gEzO2huX6oEoTEh2pH8kDFU25xSpZ&#10;WOqC8bZyHtt9SrimyVse5Y9rcmHoUF+02DHW5rJC61CVlH7fyq/fKAdu4o5DCKFn0ltrGBdoa61J&#10;gfA8PWJF7PU+cllScu83EzPHN5uxPQM0361hWPtS0VCiYWsNd1KtkoZh7ZlaDkfvlX0y1tA8mQjG&#10;wlJlE1/BWGtSIFpJXEfsbppe1o/EWu7CxlqTQqx9m75qcP5ak6tkBKx4oWT3m7ENjLERVTPfbXWv&#10;kIKqb3QfGKvkoe4BlMGoKYG5kP2Z/TawvKNdjE6BkldrjcJIIsd5YbGWjXPeAStgJUCPkyd298De&#10;1kzxDiIPO7Y4JsZaw7BGrxCzA1bASjMOcvyNteESvMkc+WIml0sI6hglKirqmhLedtH3qLE1KVDw&#10;Bp5UY2sY9QXvSmNIbn79yJTXob2YmcmGsd9onyQiGMQexhoqJPXdBua5ZASsPL6inzRjG5g/u6eE&#10;K5s0cWwxkwOLm6BKXBBGnplEw21i5gvjJ3Iqmx2wuldicThCZmztzlCFgmCEYa4P3SvPMSbDlPzV&#10;mhLSS0nKNvvtQ/cKA7GUz97rwEiMJD6pdkCTAgcH+03NZMPwzEmREbdF8qZqSnJMRTAuxtYwVglh&#10;HXMPGAErO4BVoqwNl/zgYphIL8+rMzYCIWqVDMzfOkbAisPF2AyXDMx7eCNghZU5GM0qGRisTG0e&#10;s0pGwJoG0zSmFqtkYJw4JFaZ/ba6V/wEIsvG2nAJdbBUPg5TMKuEy6kp470wZvKlcsTuI2Dlu/0Q&#10;NzdjG78E7R6xLuGXbC1WRK80czXWlktIBTeRJ5oYzUxmUtSabBjM9ZaUnn2u1b1+X+9KiUqsr34k&#10;J04aDIqZHAErPMl3M2MbWIq6EXw11kb3SvUKkh/Ed1vda/oZqrvpCFiJBXEGmFUyMK385kmwPoDW&#10;Yi+MEopcjY1fMgLWaM7UWwfJy/UjufJxCqvvNlxCjjzOmvluDdPZCLxB1o+EflzW1sIS6aWUllmT&#10;TQo8JVMxWK3JhsFahCfVd2tS4EkSg2pNDozW9UmZOHPJRzlWZtLkURHX6g9wYXOrmVzdazrXmGwE&#10;2om0NTwuDlQxthWw4jsRjRNrcmHoV6mQYqxNvIT2Fqr8Om7IjE2qo++re2WZqLYwHzBbx48rbP9I&#10;8u1RuZmZHBhk4mLmW5EVvY2Lhi4sFSKVz/VZkZU3ebVKhoJsQVAepXomeQBFHmpmcmC2RjNlc8ca&#10;WmB1x1nYjdc+o9hH9TLWEGuakmYfMARXmZIzc62AlSWiKn9Bpv0jsZayWsLa+CXUpKTug/huq3vF&#10;6+XVwlhbUvgGZU6c1b0iQ0pjdjG28Uu4mqb97PkmvLpXHvO/VUxhBazIG/BojLUPLiHYrsbWDgbZ&#10;3tCCGtvAcLrog2JmckmBm7DyJ0cum6R8smmNtSUFXmRMnjAFXHoHXLmqqEjvClj5iTeT10E9rbGW&#10;RxI1tuES5ESq4PX9o5pr2q6b3b0CVt5DU3D8vAMWdiGGDSmc99sKWNMcVcWCFoYAQKmjKcbSH4Cv&#10;r5p1LYyr+kO1F+Fxqa3l9qD228CITmJNzeSQApEgRG7muzVM5y2ihZ6xocJTO2Bg3IOp4GO81xWw&#10;EtRhUZqxNQVBXJRGM8y1AlbO+6epg0GmaE0JN2G6iKr9NqSAw0Wo14ytYTByOv+Z/TZcQgnIl4rh&#10;je6VCAaHt/luK2Cl7hKngBjbwMjGoZ2S2QErYNUvYgMjgo1jbmZyBazfZJOrE2dgBMc4p5S14RL9&#10;kjm6V94Wee1T361Jgfduto55gR65LD4Q/YhNVG0FrDwGuDfhgWGNJyqzu1fAqlVIA+MF+uepTtNn&#10;kwIHPlmx5rY4MAJxVEdXY2tSQBdEo02RI8ZTbjNXvpvb3cslsabG1rD3KlHWVsD6nklzvg3sv5kU&#10;OvP7CFhxZSifYZhrYLiTzL/ZbyNgxRrf23jmA2NsJP8YLlndK5XO01Xy7OENLDVPaKEiTpzVvWpd&#10;0MBYJXQZNDtgBKzsAKkLGhjP/w/2jhlbOxj/YK1hUaeTImOsDZf4VdKwf5jJJoWox5xWbXWv7zWp&#10;xtakkP2m8hY5zpq57kn+EblGuBMFI6bD+6eIPC3sSiRQVfJEMj/WULiZorkLu3KdU9l2XDPWGvoS&#10;wVwLg7k4TcXuxsdda9ypBHMt7IqE+wfn6Xhb5Bxca7gmgrkWhjVeQAWX0P5zreGXiBNnYcwkL+WC&#10;lSmkvNbo0CnuAQvTZwD7cq259+6F4QVdVCyIEt1jjTIk5sRZWKxdeGwSq6RJgdlHiarWZMPyrqXa&#10;tlCv5GNsKma+MFYJ7eCEr0xZ2LUmmWtgnrlGwJr4EWfc2VPA56kfyZP8M93nzt9tda8E2q9GP8mH&#10;WmskG6mZHC6hh5mK4VHMfaz9vFRDpq/VvfqxNQWxSh6oRc1MDpf80HzXeK9fI5e90hWI9vLG2nAJ&#10;cgNy7M0qaRjptxSXFZ4CjRPrA1CRltVlzreBpQEUdZnN2JoUsAYFqbE1jKdFnjbNdxsBKy9UyCcN&#10;cw2MhnlEMJS14RLr4fEqWx8gFeq+TKVqqgUULDEFVVVqYeiCeMwXNyr0yWONaJzRKy+MsXF4q5ls&#10;UoAjib6aVTJyWcgOa2psTQp5RFCZFiQE1JQQ50Iaqqwtl1C42GSkESBZa1R0MV7QrUkh9ZqktYYx&#10;NqyZ3b26V+qQcA4L5hqY55LVvVIdKqLq472btdQzSfUYElwFc42AFeYiR8lwycDC5A+1JkfAijUi&#10;H8ZXHhg+F/ESNbbhEn3irO4VRTVel5nJ4RLKUiQcff5uq3tF7UAakbE2XKLP7pHLUvOEhzs1k00K&#10;3sMbuaz38Eb3yo9k75iJbCpJcSgT5foa1Su2EIwbW00k2Eqq49lzHc1rbKlL8KCwpdS81GZqOiBj&#10;VDkkgyJwl+LP53F9CFcpKWg29aBQHsGrxta4Fcm5MlQ8YldqNKnu8Ojkew5JTTWJyIuKR+HG1ezx&#10;7jwqnlLw2OsXPrlRmXgkZX8LFVumyMaisOXW4VczBw9Z8ns1KnNodDJU0epxUR3OrcNGPcj7UD7B&#10;VHalDpHbX4N6kC/o1kbfZXjqV4nVnMk1G9hK2Xixl5c3eMBS67BR2HK3phWpkiilwquDSnEAo2zl&#10;tapmg7IOqepwPpwHhSmlDCD+0bZ+sGUcgUHB8qpjBVmnbevxFQYQ42pURqXWxmhaqQf3ZeQVBL/r&#10;F2KLe65YhyNNJSHO7eVB+TlsBkDqoNqGot2rcfm10Z4DUhNUWuZ7NYriAw9EO+e9vKJUIifmuZA3&#10;tB5X3C/jA6ySFQowQlbS+McW3pgZ1wpSKVWqriyD4qKTtLTzHK4cNYXcjH84KPID0v5H2BreIKqg&#10;9tdIWLVvM1JUkjIRFIl1OKjEL9S5PPpVtj/RGmOreSN1+Y0OGNFXrSj6bEftcebDQZHRkc7S4ns1&#10;A1y5Bbu1Mag8mKqw92hQr7x8Gl06V4yeDpjtaTRSlPgZGHVr1KpfVO5gahqbBBLKUW726FavaIhS&#10;Aun8zUaAitumIt4Doh8yS9Hs55GfMhvKvRlQmpupduXID+uL0bdWuRwDulIYVvX14MhqW/jLZjsP&#10;iJJ5VG9Q36tZIEIZsxCnSuuVTBMXwxzZKRI4FQoYEDldPFGbRT9aVVIxHqaII68fNfMsekSn5tK8&#10;mlPEHaZCK7fdMUbTTh62xQ4bFkhtY3ODmAKtNHfgKUqUlCPbtX8jXKpcnEVRSj/lQc8jW8EpNYFU&#10;gG9RiLbyziyMzYUFD4JHtvNBNipVdC5kKhhbTR7cOyh+YWw1Ks8LauGv1pQq+oqpBkWzF6qXmnE1&#10;ebBbSA014xoULrrz3lZoyuuaenBcFDdgJZcjINLrniPJVD/7QLGh0TSZafwgAtXwkSeB/omX6AeV&#10;saGPyxUfznyzQWlvYGqyUhkpGVJikw3pXKyfsxpTS/kfKOvBrcQ0LyZmZIvSvukqTO2eHpR2uldf&#10;+o0cwHDVoPRlYtWlKbmlbDV/6EvSakufCAjUB+vrjr78TUXVG+Nyi6M5R19qtwyrDUIMig5FLggx&#10;qlKK3HybrhbUnyqiInABmQpSHE3p25ZaG00d1hYldOoXIhqIcONIU4si95BaVOdxfa8MVdtqbyW2&#10;jEyNmgQ1Lm7P3KzMuBqFTJPaBmZcfWn5+uGri0Aphe/qF2KLq5+x1QyArZSzE9+rUTw7xws7+om8&#10;0dUvJCjJLBpbjeI5LE9bwlYzAIFdghDGVqPudLUmc03YaveBMDeuvbHVKOQFvOcYW80ACNqo4WJs&#10;DYruQIY3UIvW98KtV93qF5UuofzC8xyO6BS3nnw8Ma5BfbE21ByOdjQyBlM/jRyimg3+68sknvG+&#10;VCjyLiM+Oe+vQUX8Y+5G1IoqWyQ5K43kogjGJKtdfK9hgEjmDM+P1pSPRbagsbUMQGUrs+ZHoIr0&#10;Fi/f2GoGiFiIryy+16DSZ0TZagbQHDXVVTVHjVpU8/ygNM9PaVWupHejnuXVt1dvCqYJqS7VLApF&#10;yVj6uonvNShKwaa2wnnNj070i9uvqRSFh1G/kGv9haq2wlbzRuojGJ06b/Rj64641Nhq3iClVj1S&#10;kdXdtuj6Z8QIqPsLRTfueMvn/TUo0hhSP1rMYfMGMmsKShtbjaLAgRI+UNWjx0UswNR2XBRvnqps&#10;JcrrsqXP5UGRi6VKrn+PMhRbTL6Zw/U3+F7GFx1d6B09temb+z2od5KLkAnSd6rnEKm4WoeDYvVS&#10;50+sw9GEpjumqXxL1fL6hfiv7EtjaxjgndEnvtfoSOlqTaFAY2sZgKQAc08ZFSm20GgaW80bd+I2&#10;5pkPHdzM4YukW2NrGIAiwDwdnzlqFKTIA1SjUKasfmGSFJVvMyi9l0dASn4kT3ZmXMM24Si15ocB&#10;UpLa+PMjINXcO1LQCDPc9xp/gzOF2TifKSMFxY+6mOoHuNT9lXNWmjkcKSg7Rb2UEj5tWylQosbV&#10;vEHC30vdK0d2ih9FMTkzh80b+IcUNhHrcASkaSmtOGoFpFRcTmjpvJkXlnu2msQmDmRxD9XJjKtu&#10;fTEELqpYPIdjo175zoamFpZ2uoYSRw2KJhFnSk1jcwfBSpXqxHLokflvNjD9zZoGKARE/V3DVFMj&#10;lUu9yb8m+tcDe2TpG1sD44sp53f0oBRvokekstXsweMUv1Hs6BGE+kkcmJ7EZg/e3MKLYkeP+hQa&#10;UJGHEYRGxKASQZGN1Xcm8uBsDQtcGJYpLUUqftuikJXZziMI5TGRhxW1OJpynhE0m7UxHEBbWtVA&#10;AJlDjStV6NW4mgIoF/dj6htwtW5T7/ZcZ0dg9KAvgtLqQWBQaGkoTCSmcPSgLxQFinwHla2sgqOj&#10;B32mY6g5nAfFO7gLjq4elCw0U1acQqT1ucjTIBXZzGHTRsLmRs3Mm23bShcR4weMipTqX3iJgqEG&#10;xdsehRLNuHr//yATNApjxBQ1Li4CTIex1fv/h0uzcty2AOr9ph5IKYpbv5DU0ocKqAyK5GNVrep7&#10;NKRU8kBYb75X0waFxCNsOfPGiEHTP0r5o4NiClVHLVLiag55HnmoANigoFAafYpxjRiUWuxKYUy1&#10;m/qFlNpR9ZopW1Oob5RI6lFlUBT6V1UReR1qW//1az7fHwZF8DYMcF4bIwblIhcZkrDV3gZHg6oL&#10;zUNUj4tguxGMLOrGA6nJCqMkYdkickOioRlXo6hBkNC+mMPhjR/0o8pWo7gzw4jGVjMAyVOqoBju&#10;T80G3V04Yo2tvqegTcEZNXPYKHQ65HoLW6MDfTzpkWDW4aBwlenAYWw1A1DDxD1oj3gUbWDKeZ7X&#10;xpQqfRLkUDw/qCvBG/WosjJQHsHVQ+KguNyQyGvG1QxAtSAaD4i1scVNc+81HDUqUMp90yze2Gq2&#10;wRV1Dx0f0lGcFBVFHNgPH9ns5dWAJuBj6qvQBKE28xeZLkYw8lGe9EUsy2zmgXHsqWD26kZ5cUrL&#10;1vOhMjAqM6q9vALQPNOZHAj0DTWHuATKx179Jw3HqGQkxjUw4pzqCjvyTwRIcm0MzK6NkX/Spi9P&#10;bmZc7aZANiZLgCBvTXxacCpR8cLIGDQVTqgmPbYe3zhgZlwNo4WdCjCPaBTZPipws78GlqrlhntH&#10;/vkP32t4w36v9hxwhwjcGFXbqEYhURU/HNFoVPtp8XbmjYF9ESIS/gb00mvjkooNwtbC4A1zLv+M&#10;aJST6EFqwXlcCyNEb+5EXJBnXNcf5fguDMWzOb/4PmWLODs/0QyrUTK0/DNFS9No0LyBLeq/6nhn&#10;14akxxrWI20x1NdqlHVFqdHbtnBFb2oKG0WgXV2XOYXbFtdKw/KL4hkm70tHt/dnipX+0O7GvDos&#10;igxIbjfGVl84SGZEaGGWYaPoSYhzI2yN+pOqcWk8cGQokrhq5ik2d3mYcY36k+L13yhoha2+3JCE&#10;pwqdcTDWL0zRUA49YatRdMK6mBLcuE1tiydEU+VsUXeKtJsiD/QnW1vcmM24GkVh5ZReOa/5UX+i&#10;u3UsPyhWPIWWja1mAIKOcSrF92oUfVdVyOFn1J/030kKr7DVbENl2OR3izlsd+OGctF9r0Zx/iOS&#10;MLaaAcgFjepOjKtRNNmg/pKwNepP3F6SyYWtQT2YQZMjSA3eWvPYupiQw6J4WqIkrBlXMwDFspSH&#10;TS2z+oW2gBUPa4XihTNtWM7fa1CUA1caKT7Q2LpdTL7ZoqiQfjXFl6ip17boaw2LinE1Kp0wLyKX&#10;+Wc0o3QdVPnFi+I+lJ5357086k9C3+hazbiaN4gD4jwYW80AXB1UlzDWeM08b19ono2tZgCbFsub&#10;RtvCVVb7a9SfqXVqlvyAWIOuhgrx3fqFiG2Uiz0gXpepJW3mcNSftEYyASL+6vqByO6p9mjWxqg/&#10;CVSq42tAtGC6qScOtm79RMKbyu0dEGogumCZ/TXqT/aJKTSCz18/kO9FOoyaw/YcXlStUOuwQaxD&#10;cjPV2mgGSGhZqAHY8DMu3BS6I5w5atSfYShDUQPKuCjPaWwNAzCH4oWeqmQ7rlu25Xlco/58F1Ax&#10;kzioFzyvuHfUnwh8uZAKnh8U24u0XTOuoQDeKr7NWTmaUY4URKPG1vgb8Jr6YKMZxdbDhHtJgu3P&#10;jBbeSA8WRRVQVaCIDhRtK5XnzaIflPajVvrJPcW8pnBbqF+o/cMVjJJGchMiPbpIrC2uvmZttOeA&#10;u0FJHrPmG6V97NF9XiFfI5wjhbvGRWwOTZAY1+g+KUNFWESMa1C0lk45jTNHjVyU0DcpjMZWeyl8&#10;PQocGlvNGzc0MCpGNGJRLlJUJTG2mjd4PuCPGVej0G+RJGxsNW+gSk3DqfPdYcSiPKbw1mZsNW9Y&#10;uQ3vILUO3/Eo4wOMWpTAEmoxM67mjcTZjISeGoj1C3/ID1QxvUG9N4oaVzMArs1FxfRGLZq4qMmX&#10;RodS44qO0M1ho3S8d4SfNFxJdut5HQ7qHcc2czjCTxTtKi/gZ1A6Pj/Cz7zBmr7CP4PS7w4j/CSk&#10;TzDQzGHzBj/PpBQR3a2lccVjo32psdWwvBKpz9UEEElwfqJYGw3L65ey1QTATYo3NOPbjFxUqgH4&#10;RT2HxNl45DDjaph9rRy1KK+wREZN/HBgaGAfxrUZ3SctEwk6qHE1b6A9wiE6uwCj+0xj2Qgxzmtj&#10;YOboGs1nGrIgTDV22tdIJQ0zpPY0eB/mmqdMNYzoqxpVb32yMNC+KFMfMHWYjE40rctVJidR/9ok&#10;ZCyZinps9QKhtHuhmzNfq2E4ayr4OjrRFAp0Ya+BvWusmKXRWx/CeD1VBHsqjfJKYfSUhBd7Dol0&#10;quzKhSFYNl1i6PC1tpymZ2EpzW8CG6v4tFolMhTqJ1KZVJ1cH4pP9ENG7/UzMDuHq/hEXaqylwmO&#10;17jQiZq0L2oBFIhsFnqOG94Y2A2OUt+rCYAHoovz1kYoSsE0owWkSnuPC/VbatWdT5OFRU0h9vII&#10;PuNbp/musDUOirU1vIHI2XlQoxN9e9dmXMMbvBxwnTfjGpgd1/AGddZeJvGLRMr+zCQ8m7NyBJ9k&#10;cCLPM2fKwNIp2ayNEXzSKpm3L7MOB2Z5fgSfPIqi61W2mjesF7o6UeqepEnEec0PDG2JKcxCQ9j+&#10;yNhKRquw1bBU4DJB5dWJMoGElY2tphs9h0MAsEYKvYtxNYzYi3og+tCJ4tuom9fAyIFRftQIPvFF&#10;qdiuxtW8QbK+KRKIvL7XBmF5MlrMHDaMw8IEh4guji3UVCahbWFx5wVHPVYnyluiunkt7ElEVJzL&#10;LIUe1w8+tunaubAXVw41rvE3KDWhouV44v0T8dnMay9/d6P4z6sJbXzACLHdBNPzXvhhDL3deSV+&#10;wC7fL/P2RZenMUZnXaRHR+r4gBESNZxIb5IxhqLKJPh8wKIwE6+wj1GLUsKETizi6eYDdqNzjvpm&#10;TQMYQxIkPBwaZvaE4AoYCqa2R6MeJIGbQlwfMBJijf/LydrGKJLNoSkWyMISdjQEMopR6vl/8TJt&#10;jA3vcM9Bdn+ME5FEPCOLOyAY/wNGoN/oe3AaxhhnmakR8AFLvF2NbBiEbjbqzkLCUv9GQrHGMUXW&#10;2yguVSoxa2G877/c0h8G4WRXdRfxsOs33lj6JhT2mKqhVwJGF3MdWxilsqNDEqtxqABjyMDN0m8Y&#10;xrifCmOjAcWPIAPaHDELQymgFshIRyFUEv7MyAZGePr7bu7QRLH7U2PtgmbnfKANDBUYikmRAfkY&#10;IWjKosfZFNaGemjdSecj89maRJA9vCvyCGsN496YQ81YazrA2tvhFNYahhqUavHivoSYYL5bmjiI&#10;u9nCwuAqvQNHbKwRJTDe/sKwlsIBZib7QsJ0WGsNwxoHtrK2lPCiz4faAQ2jc/gl0qQzb40ulLFx&#10;jTTfbWDRDFNcwlhrbyQ5wFeTEUmD9/rciZzk/USMbbiEnAWV3YSr879Za1IgkYpnVzWTDYO5Ljns&#10;xdiaFJK2FQ/tvLtXVpoy0Op0G4Uo1oiHGp4cmN8BU1b0hhYeZjZjawrikRI1sNlvoxLFGtJo9d2a&#10;gq7UBYuuV3y3JgWs8fCoxtYwHkXfrRGFtSaFW55uTCQQDu4d8HWDKM2aHKko1nhCMG7JwK5c2BCZ&#10;ipkcsWis5fZ13gEDwxozac63kYtmJvl0xtpwCUWGVS9nlF71AfwqGdgV3zq5AedVMkJTvwMGxg5A&#10;oKpWSTsYWJO7e7Sm7O775WbOgJGNeuYaGMwFJyhrTQqelUdvytmNNcMlU6CU+tXvEnRiBwyX3FEI&#10;8xQhVkmTAtaQ36n91jA/kyMfxRoRKsOTA7vSfCRPpuexrewUgX1c7PNMDoxHnSTkGmtNCqwS/BJz&#10;4ozylN2NLNGsyak4ijUYT81kUxCn1DtVS8zk+iU3AgVmlYz6lB4pnDhqbB9c8i74KL5bw3iApq6n&#10;stYOBt4rERY1toZduT5Q4cSskuESCoipkopIuuvowBoSarUmmxSSeZFKp2ImG0ZhCV6TlLUmBeKm&#10;PLwoaw1LiUkXKRxJKdaQ6Zn9NjCsEZI3YxtRKfdu4iVmvw2MNsWIPQ0rj6w0PigRFPHdBkabV65v&#10;ylqTQiTzD/N6CL/1mqRuEVpFsQNGkcrY3oLP85oc2D+MrUnBR2emhOk/fLcmBWbyXXpHjK1hvFLQ&#10;uMZwyehS0QS+RXfC2nAJ8fxUqjufASMxjQIxZV2FteES2uQQijbWmhRiDYm/sdYwxM7wubkHjMwU&#10;a8g/jLWB5WWEt1UxttGoskqIPJkTZ2B+lUxlUvxymEtZa3eGhggE2s3untqkWVpcBMR3GxjvuDiv&#10;ytr4JYh9GZyx1jBWFvXDlLXhklTldqukYXglNCRV1poUKHTB2NRMNowHHJRWak02KdB5CB2+eQ8Y&#10;xSrXZ2pEq7E1KdDEkR6f6rs17EoJ9jgYZ+Ya1SrPl6lsYlZJc8mN0y1hzbO1EaByncKnN2NbGOs4&#10;gUZhrYOoWCNdwEQwRrkKJSD3MKtkRKjJvFa178j6L0+B4CTPimps7WDc7tw6lBe06lWui9SKNDPZ&#10;pHAj+E2MXqySD/1qdK/KWpPCP4xtYARMeMQ3Y2tS+IfvNjAEJe7VaOSoNzrW5gOcPYWFEXq6m9qP&#10;VBDuxcVhStcZY21g3GfpP2dmckghpTNUfHKUrDccSq7swtqKUgmOJVf0PJMLw1mm0p2xNlzCkyQ3&#10;RmNtYBHZmPqF9D7t7wZt4WEYawPDMUEjbcY2XEJ+Cu8IxtrCSORQZ/doWhG1v9IfVny3oaAb303d&#10;A0bVmv7mpKkYa8MlvOUnre184kwh01QYp7GcsTZcQvhCVWlGXNqrhLd1pbD+gFHJlOp4ZmxLCqTR&#10;KZ3CSGLZozClyL97jLqVoAdSdcNcC8Pai6fk43ejtt3/MpMfMGpj0MvOWPt/pGBWCe+k/SMJYuNl&#10;G2tLCrl2iP3GXm5rOBgvc1tEcdQwSuvdEVMcd/cHjMof6VUkvtuQAq8/qrM94s/+kSQZoHQ11oYU&#10;sMZjmhnbwLCmsnjZJv0jef9Uhew/YGQ1ybENl+CG0tPdjG1gSJB4EjAzOVzCRD5NSS8yz3tK8GUu&#10;ND4Vq2T8ksvXl/JLSN8Za7CyiZmTKdCwC9pa8x7wAaN9jir5RkB+rFE2ywi9P2AoSSMUOc/kyl1f&#10;nN1ubMMlBPBU6TxOzxobjgInl+GSgdGI6AnjmbENKVxSMlac3dRgrx+JNRoRGC4Z6WqqRX0b/fVz&#10;Yf67NZcgDM09X+zuUcqmWifkZWaySSG6gbupCfBczSvC4QeXFbEmmxQoDHTB6zVjaxghJDaciPRS&#10;OLM+NwErHkANTw4Ma0RnjF8y+lWsMZNmTQ4Ma0ylGdsKWHmRfJm3DgpM1ZQwIZgzq2QFrE+K6Zlq&#10;Ds+BYS11lsQqGd2rFurzKNhjS2kBo0Ql2l0wQu0/qqXkwhJq5yJgxtYOxhVHDQG92AFTcTVPW0rP&#10;hb6gx/bgCDCv6wsj1J6yxmZswyUPzJm6RMQH60dijbCaOQOmFCrqSd6NDJcMjJm8pcD2mbmmGCqR&#10;iHRTMt+tKSjSaPW2iLNUU4I1MqfMKhkYY6PUkBnbCljJZ1B1pXkCqx8Z6T1vYmImV8BK3uHdvHfz&#10;BLbW8LqUtSYFKuVxdKuZbBiPu6RZmB2wAlaeHqA8sUoGhrXc881MDpewjtOd/Xx/G90r340TR8QU&#10;IMb6AHRJJH9YzWTDsMbZraw1KRBnpMSsub+tXPabG455x+EmNGMjj9U0BlkYY2MDmBvVClgRlKZo&#10;ifhuyyUkkRhtKIHFGVsS+sxMDgxWJmfI7LcVsELlSvHBZ6ofiTVm0pymo3vlqsJNWI1tuSQXbzW2&#10;JgU+NXoDE50Z3WtEMHlsOp84K2CllD6nt1glA4u1lDwQ1oZLEM7QRMJYa1jSeFRDDRzI+ty8UEnm&#10;GhhSKVhZrZLhEljZxRRG98oTAgeO2d2je0UCQz6IWpNNQVjjsylrTQoUx3+hGTffrWFY4485cVbA&#10;SihIldXm767PjTWWsvluK2AlRe/LvL9xO29r6cllXlaIahWMehAUCzG7e2C8K0Jl5nwb3Ss15Cha&#10;p6w1Bf2DtbnjQCUqi+Q5ulfu3Dwlq+/WpECQhcRRc75N3dUIWJ/KM5/CqzysXFNO4nyaDizyKu7Q&#10;gidXwEoeoWo/TCG+WlwZ20PdhKeMaoRqaI/N2IZLCJdQdcyMrUlBVwFCebpjY3cb5loBK/loqqsS&#10;BTLXmlyTK2Cla2EKqp1XycD4bryTq7ENl8S/MLVKqCfXY/tGZGs09M8VsNpKUQuDS3LvE6tkBays&#10;SVVTiR4sO7Y8WxhryyW50przbXSvLH92t/G5pqwq8QTOAMMlA2Mm7diaFBD648Aqaw3zp+noXqlR&#10;Sc9UZW24hBpk3ybjGuFjfW5UKa5K5cLiT6bZ6tl7XQErEVsMit09MO+9roCV9Bh0l8ba+CX0Fbhe&#10;TTR0dK/MJNpc45kP7L+xmajaClhTPs5ZW78E4lI3qim2yg6gaI8a23IJq4YfKVbJcgmemnoRm+Ku&#10;nkum4CopSq5GG93na+Pk4CbyYcbWpICn8HJx5dG9/sPYmhTQST1TquB8mk6J1/AktxwztuESOine&#10;lT+5ctlvu0pGwIoXhObMjG1g3E3ZAua7jYCVMC83I2VtucRGZ0bAen3y3RRzDQxRNZEn891GwJoa&#10;POnOc14lA0PmTEl0cwaMgJWXTFe95zkw3oTpmKGsDZfAP46Vp3IrWWy8QKtVMqSQzAfFk1PylcpE&#10;iKOVteYSmjGSAmpYeXWvWmG1ulfOG5WRBi82T0JdeUY4nwErYE1vKlNPARIea7yu34y1FbAillUV&#10;RVhKY42tY3L7KBE/MHaAqZL8AQsrqFv+h+6VAKV6WVlYkjJNVUuc1Rlb0nHMPWBhxCIQdIlVsrpX&#10;dg0yJMFcC8uZr3b36l4RsP6oO87CyNvlAmfGNlzCklSZ8jSM6w9A1MN55qt7vZH7oFQRH7A85ZsT&#10;ZwWs5IOk3Of5xPmAcck0GaC8NuyUUCRUrcmB4Zp/mbeO1+peL6SgGxXSB4zQN+mV51XyWgErJw5Z&#10;SueZ/IChnImo+sjKJMnVTKIeI7CsrDUsOeFJQhfWmkvwFKKoM2NrGC+0PIiJeAnpbjM2otGGJxeG&#10;F/QVob8Y2/glibQbVQSpg/Uj8fCicDDWmhSS8s5d2Mxkw3jt45avxtZ+CZ65i+ERjemxJYJh1GN4&#10;dAVjibgY3sK4B1hrTQpYIxoqmAudd/1IqITvbXbA6F6vZDap1z7Se9eai868Rveaon3QslglA/Mz&#10;ubpXcLmIHc8AHo5nbNETmTU5AlZqB2ctG2vDJfmNJl6Czrt+ZHLJVXRmYcyIezd9jYCVIvgpG2rG&#10;NlwSZ8b4kxQembHRMcK8QC+M926CtkJnTrB7rBFTMHechem3fM6zsXanIq24CS8MfQlZkmpNNilw&#10;bJCipnZAw2JNNT9Gd9pjo4otrXvEKhkYZwAResNcI2Als1UVAXgNCmNO0IiGt4aGLcpgmJE1CmUo&#10;J4c5S0e+mux65QINCokts2jcuxG9EnN0HDmoG1MfifPZJxnxaiq2KhoZFMLoi0q2xgesb/akL4ap&#10;zrgoHeF6jXSVACN9pMwCae75h5E1idBgDImOMdYo8kWJ3RkOGb0rESB3ZA+KBcI/xtjoVmm4SCqa&#10;GdrAtASbdOxaIclDSxPqs4MwMDiExW+29ehWr1zb8hYvrC2JQAcmvPW6t18B9SMsUdYalkou9PIU&#10;G3t0q9crIXaTrkgWRn0ArHFHFfIEVOEFwx3B1zKH6MCw5iSh+ANjDYZQ5D+w/yShaiabEnDs2KXi&#10;AZN9WT8Sa5z1hpBX7srFObX6xJocKnnLXdXY2q9ga79vDcJawxhbBifW5OhWuWwQlzSrZGD/YG24&#10;hJxKJQmlJc9+Nw43w5Mrd0V89FTfbWB+lYxuNdXgVfI/SR87NrkmR7eqn0sJb6w1LhtmB2y9VjSy&#10;yZY7r8mB/cNMDpckU0Lx5Ifc1bLy6FYRetBsyuzugXG+cSUyu3vlrrx7qiIpPPLMd+ORz7TooJNE&#10;wXi+511Aja1heAqcAWaVjG6ViqZ4ycZTGBjW3kfH2U0e3SqpKgTTzJocWA58VXqYB5SeSYrZkQgi&#10;dsDAktKHjEyw8spdiVy74PXAsBY5u7HWpMBMkldsAhcrd+UCpkq086N6Jn9wMJQ/OTBWyTuWI1bJ&#10;cAlOELRsvlvDsCYvpaNbxcHjQFWrZP0SgtfmAfO1cleimRcVShgYzCW5ZHSrlINHDqRmcrnEBi5G&#10;t4q0kKJEZiYHhvfKDjCsPLpVf5oOLJ45YW+x30a3mto2DxVwGtg/WGsHI0ySHt3ns3tUst7DG91q&#10;OpfcTaEsgkVFClhziZ/cRAuGr0w8R42tYf9grUkBa/xIZa1h3guaMq8+VD4wdjcxBXMPWLkrr3zO&#10;LxnYP6zJJgXubwTUhFCf2vb1uWMtio3zGTC6Vdrav2On5x0wMKxx4phbx8pd37dFw5MDY5XEfTVj&#10;G7/kfRNW1hr2XpMmzZT03PoAfLd09BJcMrBYU8Vt0POPNfwSk7C7ML4bS1mtkiYFYkHsGzW2hvn9&#10;NrpV4ly8/CtryyU2Mj+6VVwnomOGuQaGF0SYS81kX1aIT0IlamwN8/eA0a0SKqAQm1mSQyVfyFaV&#10;yzWy1cRrlTc5KILKlH8xfsKIXWmmxv1NjGxQxOb5aOYSMKJVUrXjypw5clAYY2SGI0ezymRwLzLG&#10;mn28xmMkqw8mXz0EDApj3BTVN2s6oF+G6gjFy2ExHUfGg0JegvxHsEofYFXUhijYGKMcnkkcRL9W&#10;MFrz8jJlvlmjKEFLNFtNY3MBrylEE4yxRv3DNDYXwIzEt4yxRnFl4y3d7LMRq7L0wzvnfTaolLXM&#10;7J89n5G4QgSqvgZ6svrSt7wAqAN0pKoELNzLzaAQXTMyNY3NBXRTCUpMY6Nu1GK8mox4yqXVhNCs&#10;SjXKWBRCQl6bzOk5OtVv6ErpFgdFuam0lDYLpLmAFm9PU4oUHUHNByJVDhllrLmAIjHIu803axTG&#10;bimkIpZ+cwG6si/l8XxIW6Er9dIw0lZiwSkPIFbjMAgfTVUZvl5G2vp9uV6N8ucDlmaRKlUKXNMB&#10;zUaguvPgPmAUDHYKaHB9NfmiV5UJRn7AOC8I64o1Ca4p4U7GvjlpPmAU8cWDEZsbXFPJHTHtTVQp&#10;+YBxg31lVo6bAFw7FiRnqWLbHzDM4TO50TUxEHxTalrMNSzNbtW9HlxTw50orfHsPmBEqEi1Et4W&#10;uKYUVKAqJPkB0w0lwDU9cHbQakntu4almfvT1Be4XkatmpovRi7wAaN9Ob0VRdwCXLMKPc/Va+kH&#10;jMDRk9qaZiOsXpVbipEnYK7JiBOc09iZa1ahCaoqlo65hv2LuWYVAiyqqzvmGkYhftjBja5ZhU4P&#10;RBnNylyBLO8+qmIJP3PoASmL8fU+YCTKURNPnQirdUUxaxq5YK7JiFAJyQTOXLPKzY+uYSmFoPQe&#10;/MyhB0olmlStD1iKjPLcavbd6lYpW8KkHD0jvPJRyfqlsspV3HtTBAxzTUa4KiRxCokVuKYHbrc/&#10;3yKM/QHjsZU3EnWar3qVCCV1681kDqtAmAQz1LdrekhzawowGHMNY2WyE9SJMApW2lnE9TbmmoxS&#10;kpzbsRpds0rayZu6mny7gaWcjinwAW7o4ZukDrdUBsbYfuRkDj2Q/mkqEPMrBwY30KpUTWazCj6t&#10;ukdibmAUEaONkjE3UlaUlFwSzFJZGC2uuV0rc0MPmDMKIR45BhYPx+QjgGtW4UC4c5MRG2FhFOJW&#10;5ccwN/TAN3D7bmGpqG0EUJgbemCpGOnmJ4yX/S+jgAI39ECinikY8QlDPE6NfrVUhh7StF1dlkcH&#10;S10X/e2GHhCFmccPRjewfzDX9ECkziiusNYoGotQ6trNZbMDfpgpQYa1RpGtTRl7ZW0krVR4dI7K&#10;oEiy5Auos3UkrUjqTVmFSP0r8JYkS/IazKocSSs1Nt0qGdS/WGtCSTkSdY6PEJbe8gSo1K18JK3p&#10;ES8UjszksNCdM8Q87ucxs74AFxHnNAwqx+NDrpJmE0jBFISJz1u/ESnZnaKqapU0K/ykWZ05dkYI&#10;iyqGHeD2W7PCD26b8mVHCIsqhicvN7ZmBVqGm4RCZrJRxFnpaajGNpJWXgFNWbzrZVCUt6MLmXKc&#10;R9LqrQ2X5FJwc2Nr70SvyRHCMpOMTTHXSFq/Ke2vjtNBMZN0YFerZCSthJ6dJzQo/DXiKm5szSUU&#10;bnJu3ghhacdNEpHiyangGnZ1MzlcQjGMB2FBEXgeJSzXfqMmYAc0A7FKSJFy1ppLcA1x64XDPEJY&#10;xMuE4521ZgVqDZnHHsbWqH9g5ZG0amuDQoachxTz3UbSSmTPMdegOLvxS9RMjqRVf7dBoWiFFRRP&#10;rqSVhm5qBwwKf5ILixtbexhIU40OlvtCo/7FWnMJp6LjydXP4icgIVGrZFhBWxsUlMzNVllrVois&#10;Q+3uEcLil3xRjUBZGy4hmK68oBHCvne388xX0qpXyXIJ7cvMm3iEf+UZ8sRjtCcfqOhnVZdHcO1h&#10;6B0wKPxympmo7/ZRwTUMJM6AQXGa3nldN6tkJa1EOFWIZlDUs6VkhRtbswK95Z2nsPpZutqqunh8&#10;t+YSuNyd3YPCdUYEIer1Yq1ZgZXsXjkHhTUCh4q5RtJ65+Rwq6QZiJ/Md3PWmktSndZZaxRKZAqz&#10;KX9ylLB+dw+XpMmju+OsqPV9Wxf7bVD/4CuvqpUnQXUGDCo5FPSKMrt7Za16bH0z4sShzamz1vGS&#10;tC9TXDIa2itt28maUWNrLvHWBoXWAi2hstZcotfk6GHxguBXZ625RJ84I4j9F2vNCppLRkebUG+K&#10;04ob1VRw1Tw5KBqnICJxM9msoKNqU/cVRSzKAGVt5K38Qne+Der/SDu7XVlyIzu/SuO8gE5W5U+V&#10;MD0Xvp5LX9iXrbYwGkCWBKlty356f1HJYGasrNqHCyMIOL2jkmSQXAwGY/GHI5qvaxAHWrLsbyWI&#10;PfLMKTu8zt4M9oeFwJBVLhtciXuM3FNEacWWGKUVW0JLjjFj5eJXYkFY5rGOK2YhmLEhIq5sqGWv&#10;BNt4xtrybE3YlMCDEyNOXtkcS+04hz1Wu7M5GaYEyu5YXusCKGOlnc0JV42PbWYrV7/iGLKXYWga&#10;KDtdt7HX5eOc0mkBAUa4YW1o6V02yDJ0xkImJRWlsbFppCXZOnfScjREWVNhTiIeMWCYgeGptLh3&#10;dMTJq6kiZsgbWkOlnQ0DTMJQEAOm/aRjHFWIi+B+bCph007pRh3Ymop3KvBMxvqtWJPBsALO/0lH&#10;JtTnGKtPRK6ki8sCf+zAairCEUOjm8jOqTRiGCOxp5poYhNhDJyRbjubkggqjVWtpOJFt7hafqS0&#10;YhQG/VcWbKcGifkmzqWPlHb2TIK3G2vJmmp0nc+GlJOWo/5rTcV6keNcQ/1WN8UOrheJI5x0BKAs&#10;O4aGW9ncOhrrxb6V0tjDM7QWZq4+pcO4DrH5NRXx+bGZm0DOqbDYgDY0AEoqLHTc/DoCybKxNao2&#10;cFiNXiv2h83sHIMfKu1sSbivaGifNgPs1CIcONzw1AZGW9nVOsq/wbidC1sZAUNzW7n3NTY3jCzy&#10;oYnOhd2eTPhDNTtbBPjgsWm7bJ+NU2dD1ANB07OOuMlDRqukYpsol4qN1KzsZn2uQxfMMqzPViT2&#10;So/1WdkCG7tvRu5rDCfp1CBxKnQoMMPh7lMyRvnQ3UGUdk7GPBMbZwfAXy5wjW0bI6e9Ke1sfDA9&#10;XMM1VFqxB5xmGTn4R2nnZNy6OPTkIsnO9oD3yYcO40myFe9/iDJlb/qp39iywV3cI85WSUbEKa5m&#10;G+m3s0W4sZgduRWGup2TYevYOzZU2tmQcFx2bIs7EbtTk7DUiBdtB+pW9rCyZ2MZOTofC+VzaRAP&#10;Q6tEiONTMnYoPIbW9zUZD/fNQ7QiG0/PpYHJoXMlNRl+xdCTVDTJ2SjciMyM3GclyThVOnR6nmRn&#10;o8CxC7YSjYyAkizOKw+F7zh8fWpJrpLhkZCh0s7JuAuaQ25DmDzbErboBF8xsJQqm17n/V2RkRFw&#10;tiXsNWDqHirtnAyjDEyG6nY2CvcVP2qstHOyuAmdBd9I3c5G4f6gtLGWLMl4nmTkdgCG5dkoYLi4&#10;DXSkJWuyJ9T6kJdcNq9SGo7bUGlnE3TncYaxfiubV2PXxtAxYnYnnwfOum5jdrJsXuXuJi7aH6rb&#10;2QThA/Gq+ghKyuZVCDveCBkqrZogYvNDI6BsXuVSyUGfqySDw4+zUQMjoGxejRjcEBdA2OfUbwSq&#10;xk7DAaZTMp7qvQ+OgHMy7v4YHQFnozB6JwHD9JyMXbnrc6wlz0aB1+3YXzqEknMyNntwuGak38rm&#10;Ve5+5b60kdJKsrgiY4h8JqZ46jeOffM88FBp52Q4Qbex0EXZvMrQHrpFNwK6JyWnB9HzoX4rm1cJ&#10;zLOgHarb2ZZwN+fYhnZisyclWeGwE3uotHMygnCD3mvZvEqkduw+AgLWJyW5o/k7h1YHbEnZ8hrU&#10;yFiItySjgWBoh0o7G4UntmRo9zAbnE51w7xyUG+kamebwDF4HkoY6rZzsnmDRh4q7GwSntzgexsK&#10;zJQdrzyZNfKCPR7P2SkhCMetFUP4L+m42mfoJCHL3lPrQ5Nw7mTkXGZNF9GLoam07lzlLCnv7o50&#10;W0nHceGxOFDduYqbNkaXsjY5tQkXvgz5JHXj6p0oNKNmYBFQ0g3SiXjFJw2H77QNb/qUjhDo0Lhe&#10;z64Fhd2G3naksHO6dYWoGxjXddcqczYhtaFmPFuR29gWLiaJU3Ow9zE2owwVdk63rdOQESk7XfHX&#10;iIEOea01Hdgf6rSy0xU378l1LSNVq+l4IHBoXNc9qzQjl9gMlVasT8SORjBS96zOPCGGIz8w1Eq6&#10;lbXNUGFnY8CKkW4bwkjd6sqSdKiw4lUYhZ3TyWL0d7/8/t//x7/947d//Zdffv/Ln/iP38V//frP&#10;vzQZ//XTL3/595+/ff8WP/ztr//46Z8/f/v1r3/5yz/+47c//jdmo/97/Pnfv38jOVmSqmXzVWK6&#10;95x4shLjPZ4T36zE9No58d1KTGueE89WYkzsOfFiJcZknhOvVmJM4DnxZiXGpJ0TP6zE+EfnxE8r&#10;cVDM59T8bWFMQeahLOjcUrqHs2B1S3IPacG4luQe1oJCLck9tAUnWpJ7eAuWsyT3EBe8ZUnuYS6Y&#10;yJLcQ11wi+fk/O2gLtjCktxDXdB/JbmHuuDzSnIPdUHQleQe6oJxK8k91AXzVpJ7qAtOrCT3UBck&#10;V0nuoS5Yq5LcQ13QUOfk/O2gLuioktxDXfBLJbmHuiCMSnIPdUHllOQe6oLSKck91AXZUpJ7qIsb&#10;Q0pyD3VxBUhJ7qEu7vQoyT3UBWFxTs7fDuqCuCjJPdQFpVCSe6gLaqEk91AXXEFJ7qEuovgluYe6&#10;CMuX5B7qIjxfknuoi8B5Se6hLm5/KMk91EVo+5ycvx3URYi7JPdQF8HnktxDXQShS3IPdRFVLsk9&#10;1EW8tyT3UBcB3JLcQ11EZEtyD3VxrUBJ7qEuoqYluYe6CIOek/O3g7qIh5bkHuoiUFmSe6iLyGNJ&#10;7qEuYokluYe6iA6W5B7qIt5Xknuoi8hfSe6hLmJ5JbmHuoiyleQe6iJsdk7O3w7qIn5Wknuoi8BW&#10;Se6hLkJVJbmHujhmXZJ7qItz0yW5h7o4CF2Se6iL89AluYe6TVDH31a/C+o4wewkj8PEZ+X520ou&#10;qOO0sJVcUMehYSu5oI7zvFZyQR3v1VjJBXWcuLWSC+o4QmslF9RxJtZKLqjjkKuVXFDHqVUneRw7&#10;PaOOv63kgjrOlVrJBXUcFLWSC+o4+GklF9RxkNNKLqjjYKaVXFDHSUsruaCOo5NWckEdZyGt5II6&#10;Djc6yV/HE8+wC4GXgQAvjiB6GQj04lShl4GALw4KehkI/OLsn5eBADCO83kZCATjiJ6XgYCQszFm&#10;BgLDOEjnaSBAZF+Sl8GFsLAZC0UiJ9isKlxICwReBopEeAwvA0UiTIaXgSIRLsPLQJEIm+FloEiE&#10;z/AyUCTCaHgZKBLhNKwMlMSIc1ZeBopEeA0vA7WJMBteBopEuA0vA0Ui7IaXgSIRfsPLQJEIw+Fl&#10;oEiE4/AyUCTCcngZKBLhOawMlNiIAzdeBopEuA4vA0UibIeXgSIRvsPLQJEI4+FloEiE8/AyUCTC&#10;engZKBLhPbwMFIkwH14GikS4DysDJTvilIeXgSIR/sPLQJEIA+JloEiEA/EyUCTCgngZKBLhQbwM&#10;FIkwIV4GikS4EC8DRSJsiJeBIhE+xMpACRB2jpkZKBLhRDwNFImwIl4GikR4ES8DRSLMiJeBIhFu&#10;xMtAkQg74mWgSIQf8TJQJMKQeBkoEuFIrAyUFIlN5l4GikR4Ei8DRSJMiZeBIhGuxMtAkQhb4mWg&#10;SIQv8TJQJMKYeBkoEuFMvAwUibAmXgaKRHgTKwMlSrixy8xAkQh34mmgSIQ98TJQJMKfeBkoEmFQ&#10;vAwUiXAoXgaKRFgULwNFIjyKl4Ei0WROeM+wRqFDYGmg5AmvCJsZKBJN/oQ7dKUKJoPCexyagYlE&#10;SJMSyucGSbMNFIkmj8JDGKqBicS4TrSEhU0uhWc/NQPTJsaln1UDE4lKqHA5iNcLcTVn0cDkVLgv&#10;XzMwbWLcn1k1MJEYN2LWDEwkxh2XNQPTJsa1lTUDE4lxE2XNwLSJcblkzcBEYtwXWTPwkMjFNDWD&#10;EDhGleugNANvduZ5aM3AQyLPWWsGHhK5bFwz8JDI0SfNwEPiLa5KPHdjCLxeECRyl5WZgSDxZnIs&#10;HJvXKphIVI6FJ+a9KsSlgKURTY6Fa2Q1AxOJejSECyXNKigSTY6FR1C0CiYS9YDIzeRYuK9KNTCR&#10;qIdEbibHwgtpqoGJROVYeI7A68bLURGTY+FmPqmCybHwspNmYCLxcmDE5FhulyMjJsfCrR9aBdMm&#10;Xo6NmBzL7XJwxORYbpejIybHwu2r0gYmx3LT4yMhsCYWPUByMzmWmx4hCYGngdpEk2PhkV5tRNMm&#10;6kGSm8mx8Ey6amDaRD1MwrlpsxHVJpocy005lhBY3ahHSrhDyMxAbaLJsfBOp/SCybFwnYRmYPqJ&#10;erTkZnIs3D2pGpg2UY+X3EyO5aYHTELg4UCRaHIsN+VYQmBpoMdMbibHwp060gsmx8KbPJqBaRP1&#10;sAkv4ZhtoDbR5FhueuAkBF4vqE00ORZuPNNGNJGox05uJsdyU44lBFYb6NGTm8mx3PTwSQg8DRSJ&#10;Jsdy0wMoIfA0UCSaHAuXwwkOTI6FO141A3N21oMoXJtstoHaRJNj4dJ2qYLJsdz0OEoIrG7UAyk3&#10;k2PhTSKtgmkT9VDKzeRYbnosJQReGygSTY6F2ym1DUwk6uGUm8mx3JRjCYHVBsqx3EyO5RYP2JUo&#10;jsmxcMGhZmDaROVYbuY5lZtyLCHwGlFtosmxcLWztoE5OyvHwm2mZhV0djZPrNyUYwmB1YjKsXBJ&#10;uZmBItHkWHigUHrBPLlyU44lBF4b6IrFPL3CndFaBdMmKsfCYxVmFdQmmmdYeKxFq2DOzsqxcBue&#10;VQUe2K0ahMDpxrtyLCHwMhAk8g6ymYHMznfzHAsXimobeDaR6xU1Aw+Jd+VYQuA1oiDxbnIs93j/&#10;6Ty1hcDTQPzEu3mOhXdWRQOTY7krxxICqwrKsfAcsZmBItHkWO56AVcIvCooEs1zLNyVrr1gIlE5&#10;Fp47MKugSDQ5lrtyLCGwGlE5Fu6PNDOQ2flucix35VhC4FVBkWieY+HZGsGBybHwuLlmYNpE5Vju&#10;5jkWLgFWDUwkKsdyNzmWu3IsIbC6UTmWu8mx3JVjCYGngc7OJsfCDbHSCybHwg2zmoFpE5Vj4VZ7&#10;sw3UJpocCxdEaxVMJCrHcjc5Fl6OUQ1MJCrHwnNMXiMqx3I3ORauApcqmBwL14JrBt6KhVvMNQMT&#10;icqx8C6D2YiKRPMcy105lhBY9kA5Fl4lNTNQJJocC+85Si+YHMtdOZYQWG2gHAvvqpsZKBLNcyy8&#10;w6JtYCJRr/S6mxzLXTmWEHiNqDbR5FjuyrGEwNNAkWhyLHflWEJgaaAcCw9amRmoTTQ5lrte8RUC&#10;rwqKRJNjues1XyHwNFCbaHIs3Ncug8k8x3JXjiUEXhUUiSbHcleOJQSWBsqx3E2OhXcYpBFNjuWu&#10;HEsIvCooEk2O5a4cSwg8DRSJJsdyV44lBJ4GunY2OZa7ciwhsDRQjoWHZswMdO1sciy82iBINM+x&#10;3JVjCYHXBopEk2PhAS2tgolE5Vh4tcesgtpEk2O56zmWEHiNqDbR5FjuyrGEwNJAz7Hw2qGZgSLR&#10;5FjuyrGEwKuCItHkWHgWVZBo3hF2V44lBF4VFIkmx8IT2FoFE4nKsdxNjoXHhKsGIXDaYFaOJQRe&#10;BoLE2eRYZj3HEgJPA0Eir8mYGQgSeYzJzEBmZ14hNTMQJM4mx8IbaIoDD4k8XKsZeLMzDxZLBibH&#10;MivHEgILB8qxzCbHwqtpWgUTicqx8F6oWQVFosmxzMqxhMBrREWiybHMeo4lBJ4GikSTY5mVYwmB&#10;pYGeY5lNjmVWjiUEngaKRJNj4W1DgbLJsczKsYTAq4LaRJNjmZVjCYGngdpEk2Ph6XBtRNMmKsfC&#10;A6NeFZRj4cFpMwOdnU2OhTfnpA1MjoW3BjUD0yYqxzKbHMus51hCYAFJOZbZvCuM5761DUybqBwL&#10;z7l6VVCOhVdTzQxk7cwbo2YGikSTY5mVYwmB1Y3KsczmXWGzciwh8DRQm2hyLLNyLCHwNFAkmhzL&#10;fHkqxeRYZuVYQmBVQTmW2eRYeHpWRqPJsfDiuWZgIlE5ltk8xzIrxxICrxEViSbHMuvTKSHwNFAk&#10;mhzLrOdYQmBpoBzLbHIss3IsIfA0UCSaHAvvzwoSTY6Fx3k1A3N2Vo6FZ+XNNlAkmhzLrBxLCLxe&#10;UCSaHMusT6qEwNJAOZbZ5Fhm5VhC4GmgSDQ5llk5lhB4GigSTY5lVo4lBJ4GikSTY5mVYwmBp4Ei&#10;0eRYeP1ahrPJsczKsYTAqoKeY5lNjmVWjiUEngZqE02OZdZzLCHwNNAojnmOZVaOJQSeBhrFMTmW&#10;WTmWEHgaKBJNjmVWjiUElgbKscwmxzLrOZYQeBooEk2OZda7wkLgaaBINDmWWTmWEHgaKBJNjmVW&#10;jiUEngaKRJNjWZRjCYGjwaIcSwi8DGR2XkyOZVGOJQSeBjI7LybHsug5lhB4GsjsvJgcywKlUo6h&#10;hMDTQGbnxTzHsijHEgJLA+VYFpNjWZRjCYGngSLR5FgW5VhC4GmgSDQ5lkXvCguBp4Ei0eRYFj3H&#10;EgJPA0WiybEseo4lBJYGyrEsJseyKMcSAk8DRaLJsSx6V1gIPA0UiSbHsijHEgJPA0WiybEsyrGE&#10;wNNAkWhyLItyLCGwNFCOZTE5lkU5lhB4GigSTY5lUY4lBJ4GikTzrrBFOZYQeBooEk2OZVGOJQSe&#10;BopE8xzLohxLCCwNlGNZTI5l0XMsIfA0UCSaHMuiHEsIPA0UiSbHsijHEgJPA0WiybEsyrGEwNNA&#10;kWhyLItyLCGwNFCOZTE5lkU5lhB4GigSTY5lUY4lBJ4GikSTY1mUYwmBp4Ei0eRYFuVYQuBpoEg0&#10;OZZFOZYQWBoox7KYHMuiHEsIPA0UiSbHsijHEgJPA0WieY5lUY4lBJ4GikSTY1mUYwmBp4Ei0eRY&#10;FuVYQmBpoBzLYnIsi3IsIfA0UCSaHMuiHEsIPA0UiSbHsijHEgJPA0WiybEsyrGEwNNAkWhyLIty&#10;LCGwNFCOZTE5lkU5lhB4GigSTY5l0XMsIfA0UCSaHMui51hC4GmgSDQ5lkXvCguBp4Ei0eRYFr0r&#10;LASWBsqxLCbHsijHEgJPA0WiybEseo4lBJ4GikSTY1n0HEsIPA0UiSbHsuh7LCHwNFAkmhzLoudY&#10;QuBosCrHEgIvA9mfuJocy6rvsYTA00DYvtXkWFa9KywEngbC9q0mx7LqXWEh8DQQjmU1OZZVz7GE&#10;wNNA2L7V5FhW5VhCYGmgHMtqciyrnmMJgaeBItHkWFY9xxICTwNFosmxrHqOJQSeBopEk2NZ9RxL&#10;CDwNFIkmx7IqxxICSwPlWFaTY1n1HEsIPA0UiSbHsuo5lhB4GigSTY5l1bvCQuBpoEg0OZZV7woL&#10;gaeBItHkWFblWEJgaaAcy2pyLCuUSiHvQ+BpoEg0OZZVz7GEwNNAkWhyLKueYwmBp4Ei0eRYVj3H&#10;EgJPA0WiybGsyrGEwNJAOZbV5FhWvSssBJ4GikSTY1n1HEsIPA0UiSbHsup7LCHwNFAkmhzLqneF&#10;hcDTQJFociyrciwhsDRQjmU1OZZVz7GEwNNAkWhyLKueYwmBp4Ei0eRYVr0rLASeBopEk2NZ9a6w&#10;EHgaKBJNjmVVjiUElgbKsawmx7JCqdTZ2eRYVuVYQuBVQaI4q8mxrMqxhMDTQKI4q8mxrMqxhMDT&#10;QKI4q8mxrMqxhMDSQDmW1eRYVuVYQuBpoEg0OZZVOZYQeBooEk2OZVWOJQSeBopEk2NZlWMJgaeB&#10;ItHkWFblWEJgaaAcy2pyLKtyLCHwNFAkmhzLqhxLCDwNFIkmx7IqxxICTwNFosmxrMqxhMDTQJFo&#10;ciyrciwhsDRQjmU1OZZVOZYQeBooEk2OZVWOJQSeBopEk2NZlWMJgaeBItHkWFblWELgaaBINDmW&#10;VTmWEDgabMqxhMDLQDiWzeRYNuVYQuBpICuWzeRYNuVYQuBpICuWzeRYNuVYQuBpICuWzeRYNuVY&#10;QuBpICuWz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SwPlWDaTY9mUYwmBp4Ei0eRYNr0rLASeBopEk2PZoFQKzxQCTwNFosmxbFAqooGJROVYNpNj&#10;2ZRjCYHVBsqxbCbHskGp1DYwOZZNOZYQeFWQeOJmciybciwh8DRQJJocy6YcSwg8DRSJJseyKccS&#10;AksD5Vg2k2PZlGMJgaeBItHkWDblWELgaaBINDmWTTmWEHgaKBJNjmVTjiUEngaKRJNj2ZRjCYGl&#10;gXIsm8mxbMqxhMDTQJFociybciwh8DRQJJocy6YcSwg8DRSJJseyKccSAk8DRaLJsWzKsYTA0eCh&#10;HEsIvAyEY3mYHMtDOZYQeBqIn/gwOZaHciwh8DQQP/FhciwP5VhC4GkgfuLD5FgeyrGEwNNAViwP&#10;k2N5KMcSAksD5VgeJsfyUI4lBJ4GikSTY3koxxICTwNFosmxPJRjCYGngSLR5FgeyrGEwNNAkWhy&#10;LA/lWEJgaaAcy8PkWB7KsYTA00CRaHIsD+VYQuBpoEg0OZaHciwh8DRQJJocy0M5lhB4GigSTY7l&#10;oRxLCCwNlGN5mBzLQzmWEHgaKBJNjuWhHEsIPA0UiSbH8lCOJQSeBopEk2N5KMcSAk8DRaLJsTyU&#10;YwmBpYFyLA+TY3koxxICTwNFosmxPJRjCYGngSLR5FgeyrGEwNNAkWhyLA/lWELgaaBINDmWh3Is&#10;IbA0UI7lYXIsD+VYQuBpoEg0OZaHciwh8DRQJJocy0M5lhB4GigSTY7loRxLCDwNFIkmx/JQjiUE&#10;lgbKsTxMjuWhHEsIPA0UiSbH8lCOJQSeBopEk2N5KMcSAk8DRaLJsTyUYwmBp4Ei0eRYHsqxhMDS&#10;QDmWh8mxPJRjCYGngSLR5FgeUCqF5QmBp4Ei0eRYHlAqooGJROVYHibH8oBSEQ1MJCrH8jA5lody&#10;LCGwekE5lofJsTygVGobmBzLQzmWEHhVUCSaHMtDOZYQeBooEk2O5aEcSwg8DRSJJsfyUI4lBJYG&#10;yrE8TI7loRxLCDwNFIkmx/JQjiUEngaKRJNjeSjHEgJPA0WiybE8lGMJgaeBItHkWB7KsYTA0eCp&#10;HEsIvAyEY3maHMtTOZYQeBrI7Pw0OZanciwh8DSQ2flpcixP5VhC4GkgfuLT5FieyrGEwNNA/MSn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SrHEgJPA0WiybE8lWMJgaeBItHkWJ7KsYTA00CRaHIsT+VYQmBp&#10;oBzL0+RYnsqxhMDTQJFocixP5VhC4GmgSDQ5lqdyLCHwNFAkmhzLUzmWEHgaKBJNjuWpHEsILA2U&#10;Y3maHMtTOZYQeBooEk2O5QmlUlieEHgaKBJNjuUJpSIamEhUjuVpcixPKBXRwESicixPk2N5KscS&#10;AqsXlGN5mhzLE0qltoHJsTyVYwmBVwVFosmxPJVjCYGngSLR5FieyrGEwNNAkWhyLE/lWELgaDB9&#10;V5LlJTGzEJqFLDzGjwQCx5fE1EJMI1l4iCSBQPIlMbUQ80gWHipJILB8SUwtZLImCw+ZJBBoviSm&#10;FjJhk4WLTiVepu8m80KCCzpN7oUsLug02ReyuKDT5F/I4oJOk4Ehiws6TQ6GLC7oNFkYsrig0+Rh&#10;yOKCTpOJIYsLOk0uZvquZMxL4o0RpWPIwrWdSsiQhedVkuCCTpOTIYsLOk1Whiwu6DR5GbK4oNNk&#10;Zsjigk6TmyGLCzpNdoYsLug0+ZnpuxI0L4mHTqVoyMJFp5I0ZOGiE1am+Kpk4c7sStSQhbfuIcEF&#10;nSZXQxYXdJpsDVlc0GnyNWRxQafJ2JDFBZ0mZzN9V9LmJfHQqbQNWbjoVOKGLFx0wtQIOk3uhjIv&#10;ttNkb8jigk6TvyGLCzpNBocsLug0ORyyuKDTZHHI4oJOk8eZviuR85J46FQqhyxcdCqZQxYuOmFv&#10;BJ0mn0OZF3SajA5ZXNBpcjpkcUGnyeqQxQWdJq9DFhd0mswOWVzQaXI703cld14SD51K75CFi04l&#10;eMjCRSeMjqDT5Hgo84JOk+Uhiws6TZ6HLC7oNJkesrig0+R6yOKCTpPtIYsLOk2+Z/quhM9L4qFT&#10;KR+ycNGppA9ZuOjU68vIwvU7lfghC9fv1CvMyMKNKCn5QxZezJ0EF3Sa/A9ZXNBpMkBkcUGnyQFN&#10;35UEekk8dCoNRBYuOpUIIgsXnXrchixcdCoZRBYuOvXIDVm46FRCiCxcdColRBZuvFNJIbLwWCES&#10;XNBp8kLTdyWGXhIPnUoNkYWLTiWHyMJFp9JDZOGiEz5InAOTIaLMy8xuckRkcZnZTZaILC620+SJ&#10;yOJiO02miCwu6HS5IuL30iMhsdBJ2PWShYlOYmOXLEx0EsC4ZGGik1XmJQvTdrIUuGRh2k78tUsW&#10;pu1kUr1kYdpOLN8lC9N2As9LFiZXNF24opB46LxwRZPLFU0XrigkphYXdLpc0XThikJianFBp8sV&#10;TReuKCSmFhd0ulzRdOGKQmJqcUGnyxVNF64oJJ4WF65ocrmi6cIVhcTU4oJOlyuaLlxRSEwtLuh0&#10;uaLpwhWFxNTigk6XK5ouXFFITC0u6HS5ounCFYXE0+LCFU0uVzRduKKQmFpc0OlyRdOFKwqJqcUF&#10;nS5XNF24opCYWlzQ6XJF04UrCompxQWdLlc0XbiikHhaXLiiyeWKpgtXFBJTiws6Xa5ounBFITG1&#10;uKDT5YqmC1cUElOLCzpdrmi6cEUhMbW4oNPliqYLVxQST4sLVzS5XNF04YpCYmpxQafLFU0Xrigk&#10;phYXdLpc0XThikJianFBp8sVTReuKCSmFhd0ulzRdOGKQuJpceGKJpcrmi5cUUhMLS7odLmi6cIV&#10;hcTU4oJOlyuaLlxRSEwtLuh0uaLpwhWFxNTigk6XK5ouXFFIPC0uXNHkckXThSsKianFBZ0uVzRd&#10;uKKQnLT43S+///Wff/m3f/z2r//yy+///sdff/vpzz9/+/O3n377+dtv3376+8/f/v7tpz/8/O0P&#10;keaX3//tl9/+1L6N//zp//z87bbOvItGp/0p/nu6LcRT49P/+df//cf/+tdXot9++ufP36b5ziHu&#10;vUJ8xIWxGZY6vvzzX2qKG29E79HB28ruiR5+z+/y37+1Em68xLOHAuP7uW+Szu9+/fNf//HHV0WO&#10;MlvaZb7dGnF8W+5wQtlXx5e//q8//Mev/+WP/6/ouKBj2+hIunnd7/KhpXaVlmld2i4afuaa3Ve2&#10;x8/sqmwW/Ya+9yMMUcp6W/LMdXAN6aS98b/WR60xeJi57X3k5yVYrr0L28+kaD4GP/NeSA/PDZRc&#10;0r7Jmn1wu0Uja+r0Alyvc+CgBfL52awzzd3Wtqe0R9brkgG7d609P1iAJgLvK4rnSBio85OO7Gnf&#10;9POy9Erd7+vu73XFPqKr9uwX+Fzn9d4iHLflRtdmgPvAZ6K8QW+d73kBICnw/TJFfpf/9u+XqW2K&#10;jO9v3fjnd5+14xKueGkkiBVARcNm3PtQrlZ0L5IrlzAYmQwMFgRzBczUiMAbyrdXPLNJuQxhagQd&#10;v27z4Uj9sC+fwL2F+0nK3dllZHCyfOnD6vorA/xQKtOGEf1xsbwz1iIitO/aTun1+nDHRoujAd2F&#10;/5Xhih3c2l6OfUyl8fxxubE1fm77TEmLCXrBPguG+VjjIMfeeQC79gKsBor1nz8aigRJAxMbW3Nn&#10;FGVi93LSye/y3/x+ZnPy2WZk/fK7Ws+eas0T4ZTCBPGa5o+aLfe1t/hMi0ub0peNRQsdT1cS/rAv&#10;oUgoOfUNCyhZ8/JvizvdloCnNDmv4jTai5+xRDnZ1Fpm3Vttp4lDymmC1tvxFEd+l//m9zdKSR0B&#10;V59w87taWqbCdjeq9rascwvZ9TZlGZqvjvEzbVprhteZO+75mVk++7GWVf/Kknm4u5e80aaSNY3W&#10;rcU2tddcD8WYDnuT0/zH+u7HvTk9GW9piHgqd58Yeta0Y3pzt2Vbln2tc/qZejY35fh5yCYQKCfr&#10;7KM3Wd/RpivG7FYsJM7WS9d96GJejlXDj+t8iybsWWfao1JPfu6KMYBrZ9wnmiGtwpaKXeqcSGs9&#10;fJ+YtxLB51T5Xf6b398wHL1laalcTOR3b3F0j6Gxk4d01wUo9ztq7IsMfsbcvebFXvE7Td57ZMUq&#10;vB+b70vGMWrBTdCfaY+s5y1PRsbPOBTFxt+XvlH59POlTd+XvCy5qeCU9ih5eRxzzxvFsPp9hohR&#10;m9a6lpWtnr2DDeqpRnozpoF3mMl8a2lZCs/ttCAp3YWfWm38HVGfkHlQRaaAO6Oibc7C0aaaLxgP&#10;til16jPfY23HqY82ZXx0oGB89rjt6ef72v0IPJ1jU8OPxyaVzPevWCqxwqizyx0j2313bkTaGemj&#10;ZJyq7hoxSx0M60DJ1Lid56PkTHtkfUbwm59Z4fQW6z8PtvaNCTjtEfZ4D+UcJeOK9eXMm5/ZJ9Vn&#10;1N4kYyXfom97ycwc1dTdaG1gsxtZvDT9OfyOnjr7arDkW6yDM+uXPT6v0bCV+NL5c0KoNwnuQLi9&#10;u2IPrI0z18ZSNEu+gnfCCPShzZse4jlh/FkzZsk56MbqDEWCw5lpcUYrthE8ez9fh/tEk/TOONuc&#10;ajvqX82SsN9s7T21xbq9mF92KedTXzEvqPvBAZB8iwwLy7eGJcHPfEzZXt0T6x3JaeKtMfm4g68Z&#10;/wwD5oxb28LHz+lrXlo7rWjWlsPWPaDBiqzvac3v8t/9e1zLY+DHGiEjZvnZuybl7qPcDceiBTTK&#10;SgqnKjHGKmInMLLWT77u3neMgyywFlT/arqyPurtdV1JYbj6UgIHYnd7e7FEZ7tZDsdufNBwyfFh&#10;J4jrVKv8oDG6RwRKq8vPpfF5PwcrZAbXOHoemKceeeCURl2+Yfbimo7dCDAr1OH0cWFem/Xzyh4G&#10;DuC3TpyZQPuO4mNpnwhpwJvp2HaU78aqKiIuoBm45nf5b/ue9cYtQyfz8x6z+dffb/gyqVGYwHRW&#10;Mt9atyyF1UMajpmpSQY/kUkWAXszvv0Zz63/jPHr28h+PKXOnF3I9TVNGUuc8+ieI1TZbMPMLday&#10;oJrpgDSXtGY8qLC3Tq1l/av3BBaruduknfc7tnMkTDML07aZio56hU6LYpiitruen19T5NuSv4ip&#10;gvS2T+o2bzfc8qb7R+ws3EeQrjtRmghg7mVm3+a/rYYRvskZEj/v3q+CyO/etsuCq5FRxChl38zR&#10;24UF+da2j6M209Fr1XH8PBMBassLVgqnJ7crFj63y3afsGANbAGOXNZ8bpeNcEIunGIOVMxnfVu7&#10;sLTIN+JvjKnj0Yz87vOI37Dj6UlF2LgD7lDuXaOC23zs4zazwqjhZnAY8cSXlZrxJ3YmJJuUh9Mi&#10;/rz/eh7RtaD6115TzOq9TwUE06fiu/HuTcQBmnG8mM7/hE3+0thfJoqyznviPaHmrlTMQNmXtX71&#10;r722eEZxlLglZWqrGWNJs5HfBBjpzB6VZ7499stU2Ja/WrHnkOgluP1cqUIqdXUC8KR6BCNcv3HL&#10;ya2Cj7SMV4KDWw/zXlLCIOGxnM1qWPjuoWJC96DmxWd628jgpK8oYwSIU3MKD1+LxUlMW39QH2PF&#10;Et5IsuuNL8WY78Gv3nt9ALEg6qu2iCi9nyRy8LehQ/N2QETHJA7zs3eNgwcAA5MjiumoIDBGdm/1&#10;cEbqr4Ts+4KZ62+6EasF1b+argRquxfSLUSv/sQjoN0j0BmW57t7YNCcQTeGedqPCGLv+3OzWCz/&#10;s51gY4LMyaf/upE2lSJUsPuDQ1DYgHYuo2f88t1Z7Blj8hJjM1/WRiamh1O+dxCU0WkvQhnY7xo5&#10;/Pfs25mAUXWRNoZY4hOfK2LEJ2/h46xRC/pi2iEy2HYPEO6hVrkc+HraIayCiW/VDdqtrCYfmNru&#10;tjGUsY4nnXm7NmiWfdph0jdWIDy8G8uZllQbA5+Xtsxf6fqq1I2ZMv0HVnv7smgIGNiWfI7qNuO5&#10;1KUNTkven3+bMcR1BfICVRYbi+z3NqL21z76NqbRXIEQ32lJOx4D6OllXn/91K+1oM/AWGisxF1Q&#10;ZD2O9jUwVjyOnJXuDD+iGaeuX+ntjG/c8VWmAoyVrzNoeI+ZMr1Q0bmMqL2piA7dc60e3HYNFsVo&#10;7SMMA7j7VtmQKz+nFYd3WXeVh4CBl4Nb1RDHjLWfAugZg7FuMa5KndsCa0Kr7T73QG2Bchree0RX&#10;Smy2dMG1kfGBczaI1RcjcbhYAiY5G4TDUZsR87hkI+PJR5Oeev4jnKS2H7332O6R0VVWlFvfO3fg&#10;MSfQNnpI0M773VjdMk+0iuZn+W9+vqzJkdxn6qnT8uXzZzp99yBRs/fys88j68bpySC/X1aMONyt&#10;70j/VBX2HRBaaXaPFBHe2Tutl/ZmTNw44c46qZXDcK6D4sb9I4+M/BItYF167jA8ZH5uZcZ8toNs&#10;aFjc8DIijveq4T2CcCXrichJj78ejZfDhvhqsJktNWuUY49jqWVFzt6LE54DtqqlZQaoQ4NYAyeB&#10;24A9rNpRMtGyrjceNHgeHRwghlfZss7BQ5dByc84iKkY7Mg+6x0lE/FJAwZYgyAfL5lIR8bWjiHd&#10;swY7MdntnYEjKWQmL/oxcebPr1jscMnEyKY0nXdK2WNIR8nEVHtrc6dsnRknnskFo3vJM9c90Tzj&#10;JeOrp9Yzfbr31FEy5rR7IBeLD/ru7AVpJYPtPnorpupfDWGELQhit7SMkuquwbSSdWtOmJO4j4RK&#10;HYoxMtJKEtB47HHDoVE1AYu+WWNmPVj90wmT26Pd88Ung8Tl6Esqxhy5h1HHSiYa0+dtWjYc0nOl&#10;sMZrkgcROKvT4ESF+yaamaXAcdnEj8fzxuTWO5KVTZ1zJnygI37I8r66Gyx70Dv72XM12TwSTm7r&#10;Z3Zk7COyd2Rsdegd2d3J42fCiz2wGVPjCwaDrc0Z3O4gU8GpeElwRGuPN0TIR0zcipPc6xxbO4xR&#10;hSeUb00SgsPVrv1MucEP7u43M6rAYGVdjjLtZzrLsJ6Yy74qnh84f3XYrMT9cyp7E8zFqLH6biXH&#10;OtVo7aCn024TnpZQFocNeHC01ZnR3K6Z7/0cezh76rjTxGhtghaxWHi1F3sAhbogIhu7ufLn2KdW&#10;Bh2R3W4B8SE+BR/e2rBY3XatL1wNuwXOP9ORFYAQOccWV3DePataVvomzW7O7NJtJ41ip91x8U1+&#10;l//275el71vuO/MYQfld/pvf4+u0ww3YdgIz2RP5Xf7bvydam817br/8rtYmUxGOSF4gouAyBCD8&#10;+mr9TZdGBDLXoChooSW21KSH8A6IENG5tHoDY8iOPJ1KZNobISwo7j1GcGVSVjq2m6s3Q5cRknof&#10;MegxS7jikveJha0ZMgRWHNx2XUEwBhH3OU9LKy/A9/WzaQmhB+6dhbkaWTYE9j2BwFpN9Hajyrku&#10;dK0/a9DsSGKeLU7RDQ7rBQxzM3VvpqXYrpxRgc8zXmK8oRrqYc1FIWwqfkQ05OexRlDq0DFW12lv&#10;M9+3Y4cZlYBpU52QgjiiG7GvPn28q9mSZwRv9DSd23SsZdW/sn7QaIzUfWZ640WAo1w0zFhlcd2h&#10;4+a0REf454LgrHuWGbsoGkNMKlbEP2jTB7Hk1JGg375aO/XB+5rxHlbn1C7BJ6Zjdillk19dxgfT&#10;aq8Z67Q9mH+p2duS+fhgSN84uqw9c08eAWgMchmbDyaR3CbBJkfI6/HeDJjkquMI2PQRwjq3G3bW&#10;2Y3MPH7Go+zsKMHy3aYM1hkkdK8OCyH+ESa4b6IhesUSpdaZvsoZh2gVXvN4nXlrum/fuUbOJtDd&#10;Dx3A5EfHnC0hK4Pw5V74v2NHwdk+vmvPCoJZsOFgt1R00e6TnRCp389Mo832MGE89rDv6ftaWhsn&#10;samsnf293Vk71FAyC3oWjg3Bd4b93mi9N+le9kE1HbGVjufHPhhcjJaWszF1SU4Qg2VNNhrxjDrV&#10;MyfGgG2pCZ586s2PES0WSn0AMbMdQPwUBoJXWLM/iIMfHEP2Q/67tyzzUrxM/ep0PscctU7Pz74M&#10;UeHoNq/3hhnr4YhPuhHU4nxHaw5SsEiU0rLUXTn9/kqDyffx3kRuHyb/49Hu/C7/bflz/II4Sqv9&#10;O32+qD23uRxpWXN30/2x9tzIA1haacxNnWNLrfLf1A7/IVdSN6K5vX3zu/y3f49v26DKgYK53wmS&#10;332uzZ3ddRk4BdGxpt3H/qfKsIjjQGGrSyypc5tElpX/7rrdUT53ERBJmgzV4ihR39zHJNA4NSzG&#10;J90iRSzyX6B+1ebrMG183ydA/OfYtFA9m3c2iTUgz41mKbEPrJhTfl772RxMr+xo5GdCW5k6diyM&#10;2/kg4/KCZeKY7BUtUwg/E07NcclqdCcN0hpy2gxYtRUl38bGuB/beVJR2QQXZ7n7vU7Z0flvgrHU&#10;D18wS8nvPrQpUYveKhik4hBIkzMiii9f+xHTZMQWSPu4JRPAwpb/R6scjQab3hVjRhA7/xGjtZaf&#10;ByCZ33NfEx3E2vRHAzACZq2T4Wdid2zFbLbz3h+sfJgX2pCAWSWkWj//rNr9jrvbZmwiKIcRPsZf&#10;rWUb8sRe01VlVdl2VWaDshyMsOY+RFkm7DcT9l9hsBNsGE2igU3bWlCtIn7BDN++Z4nG/cKu/Cz/&#10;bfrRx/BD++es0i+ArmVlItJkW8R24IJPJnv27bUs4ffruLxjAjM8RdHsv3tbqXfF4qGy+moZs7Nh&#10;b49sLTyqCJTsNYndJmVUENvEh9h/vfEIw3Hh6w8Dq0RxY4fuK+M4dFq5IdYr/WgVZoiQddSnK1V+&#10;JeRh1DYiF2mgQE49rxvLusPrwK7WYvETcy/OjYDQ9B45bxsZRKbfzuIRV6XUB+I2xxvrlDhVf64t&#10;EY9kKWin07NwP25kpsYcJwRiY4vSOWNqnxNznAqTvo0jW9m3gPHDBq4KfKLr4XjtvYrbtvNuJw9c&#10;P4/IRv/8Rz4b3R7bZPfcOQ/e57XMNf9tdulTDfKztz0VjZIqvWkU+jF/Rfd6kisCwxkOMnuKg9f4&#10;Lq1qLM1qoAlIrLlYDca8Dn5W0D3UH6fYOp1b61f/2puInb7d0byzAtlHUo4z+IXu9LEUY+vJGT4R&#10;Icm2uHPc39gbzUTcCQY248SjECdcxgm6bMa4WaGiljDkms4NhN5zRy0Qq/Wrf7Xa4lqkqTuS9tpi&#10;YDMIc4cl2l3o/isTVY7g49exYtkikSuBN7Vlhjrqc2lkfPMcwW7fEuBKT5Wzj2vdNBpcVbuSHraG&#10;2hbDzrl7AjM7HINO3AObQ7WN8FVuWWY1Tpjt3LfYh3z7iJkF0JSeJ+7PHpwcBVik169jxb7Oy7Wk&#10;+Gd1gyKk4GForuP21SstLaNpn23Gio0oYmoMg14ZZuKy7JFqGfcZIyHFdmtc3/YrjWxMY8F194l3&#10;YlVRmpF937E7vc2t+C5lPuGsXr+5hI0d+J7RQUO1ZdmLhWsZ03v77tqsTzhlWds4ozaV2YaAzJYW&#10;7lizjBXLlJ1I5givnNA6KxUHuus0FiHJtFLQJcc5lmog6l/NIXvEKNhr+6bYqE66a9diiRllUOlY&#10;Rg3VdmaXU7IdBGVkicWpkn5C743fRBwoT36wooGbHu7bs6fHlThPGZmvHTit569IBlFpOnFvTs9e&#10;FRcl5902Pc+3OJmyo5Shs8OFJsrP8t/2+aeq5WfvurC2Fg5dGSdft3QZY30lPNSFBEi/wgZ+ScZS&#10;3uCK4HFafBew5yHWVwF9eLJVJp0IptB280//lb30Ob9xtRxk8DBymEofSQHgBWAjzhYfx6ETlsy+&#10;7XqZXuynBWDtzc8rSMgmdu3vNmmKmGE3Z8cSMhGyAylS5Ho1UlwPkun3t9jVtQOVvSBXL/Ur7Yh9&#10;pXbw/MTBW7N+1I6lXDqRAY7r+c3aMq1O4WI02zs9OblX17zsXCR+v5sybC9eXZkR+Jkdffkzyy1j&#10;JiItb73tdpA9ZrE3/tz7RErx1vJn5tnquvIzeufPIKUfRqi1rH9lnde40eHVL9h9spaSiUW19TT9&#10;x4bVMvbZ9EjqrPMZN7Ws+leWDOS71lj6uikIf4q1VJsaAEyA5+TeBtXPMrvhiTY7Xk4o1vJ9yYS5&#10;kxaOTXp1YYxLxcI0s2awVceaSPKMv99KJk6zz98Xkyb4J+CHS5epApQNw/ld/tta5wbCcjkbwwVf&#10;fncw8rv8t38P093mWTzNtq3sNBF8aAmsSaYimFAZJ1qCWwXyZyYv7SIsYPoqeGGxV2/UCYr9dYT0&#10;WnswHe9HFtKisdcX3KVBApc1oALusD6JeGYCw7WmbxktmXXsKa9hYZxtNoW9FGNAvHa6F9wRNu2K&#10;sWDbycNL779vbTa3NIcTd5Osi40XI4AFK7Erfub4QNYZj5mWH2/tWAxmWlLu0cujtYvhY7OZlMxx&#10;sUb5U3m+NUoGXljvvTlxk+MU3bk541KTtGxgIA5xlZ/Zb5t1ZnUF3/K+zh/puUAZNqqVzxzLPLK3&#10;2jF3vO0rAo65wx4eAItQ+4pdDLmBI8gJmISiN7HDvGSEuDUzyQe9i61qIxnfM7dlvOYuVr2lSeiM&#10;5tkGYRz3DpSf0aZbVdZDnSiqtax/tZIJBLAHrUEfwye8BAtLJsAcGRxbEcW48KVPj4TYdlsyNjIg&#10;Xtc+jxBOYYSVStGebSGAs0HWtbXZd4DBaIo9p/XD0lMsZmx07g0ZuySzj/K79220cl7zs3ngTFle&#10;n8Q0/DrgUSoCD95mLSxAbEKOeg62UUSZ2khisSoxAVw2gjrZCMQi6gqOn8FzWj3WDH0c1FrWvxIX&#10;0PMt9hKLTrjI2jvsH+8mET9156u6ceFcfl7cxGe0c47AWlb9K0umkdqWH8YC7SUln8YCXNM6vZqz&#10;l0xZVLuNfWDj1JmJPSxsLKwY4ESXJOvz+GdNsJvEo+RPVqfW8iuflyMM2eZBVPZxfNitxGm2FTcb&#10;tbjCxI6h4+6t/C7/Pb7v4zXOxu3z4Mlj0O9pwLY+Der04Hzyu69qs3GuvaFvhSnBQu24/1wbok3N&#10;/wlOmd3SLUUv7Z3tjBmyvckS+yxjr0EZfmzXabHvOC7RYt+91yD40ifB5rN4f6W+jM7UoLUjka6j&#10;3eEod3v9uR3j++ZzYSpwsV6YPn1fMdJLwSFKPF6hTt/jEDcT2AfZUTPsa+NkTiP4UrP3JTOAG4cR&#10;fvbFLWEKzyHKPv3mEB0ls3bpPg/ri33SGCyZxmk+M4sPsq6j/45zkKDi7G2Q+efOJi6anByTBqkT&#10;QbWW9a9sbUZ/Yj12LonFY8sYU86rtTlSyb0bVTF2P/VjQOxxo/0admtZ9a9WcpwDTB74OzyzzIRU&#10;uV9+SXsw15U6g+p+uIR5ytlOzsesrDthDfVS52DiGdF5r0gTIRDhTrF3TIzJX0Nlf2htGTsxl/Z4&#10;Jtd07M7MaSxcvueWvxbuYgcAvk5r2fwu/22tGTsWe52YfDqrk9/lv/k9RHgDM7E4PLFX8570edtn&#10;kL85t+KXs2uqthzhUjptbzl84eaC9hHCbajh17YQHkH392gRTXn3+kHAuqWKOfbrlmAvVHhk+/ds&#10;J73sI9P8I+KdJOQaiP5R/sTZshYExvpcm/m+bzmcpIwOH0cij6bhRBxDb1eaxQMG8DTCOYEYN+q1&#10;n3FMOnpqWfWvvaexCBFCyLSQdpL1ecMi8eO6z4WFIZHBplicucT07vNZLSvrnmUux+BlNR0HP/ZU&#10;+V3+m98Dxox/syZoJ/BPaLx8T3yqbW/AtTw8rfwu/838GcQZM2BFfewPzO9qbTIVhxCyz2AWm5+f&#10;fYabhu+fTQNBVqkrZjy2DLd2x6uKDVoDLcdlbAB476043dm3ZqSm+W/T8RHrhd0ZJg5H7GVkjsWr&#10;waDskyjHadiy8cJ8rxlTTG8ublng/wWNHNki4rvryDXt7L0YqVksZpqfh4sU2xS/xgTeNXtEWinn&#10;Y3jZAm/7LE4DtPl/v/ugBNOAIsemW5/hd8VFFudxxpTEPvAsk2Na7/2i9yVze2eOlOu9CoxZFGtw&#10;iI0wlXEEPYSZ+894b0bJeIJ9d+b14oUw031H5euIZ22S8Dm7Ylz/3FeHtZb1r4Y+1rKxsnuZrThV&#10;UmOqHB6CaszmZPPwTtAeMCMA3FZqrNOITxp1ZoHY7/R+HeWtlWIXfVwV8FIMfhMft/QzB6GIyebP&#10;TMZDCObUbr8UEKPz7F5zIjL/zbF5Pm4cU76OTf2eA3a58Q9/iJDz1yOEOwsYm60W0JbTD0YU9z10&#10;zwV7xrbfH+RPvDyJVKaNw6NNvd9iglv9+m04mPLY4HkeYpirWDjsPdP3CnRMlPmGteAHjzI1SEv9&#10;WLs3w0nhCKF8Pd/EVvrW/8COfYXy/bua4QAzD59n4YI5lGUMt+4gBB63XZ0qzh5twNMgefu8Q+p9&#10;yVglQkG7e3DZkMBeuqBj82e8BymZWwT6LjZw1bc817LqX3vL4hpScmrNqqb2JoQzJadiQLAypvwc&#10;N0E0xYhQGCMcHoCsMy0x5DqEObYIb5xd2LdDJI6gTLl9NX/uGwbHVmPcYBSRn1dr43pFp547cgLg&#10;ieDYbSutDafZj4Czl5NrqRu2avvWv1pr87hVvzUk9hPu7ORRKfi9NJgwGNDuVTHsTc5AB7M6Vmc4&#10;/LiFZq8zbr7QEBye6keFOKPFcYhSMrGAftMvEeR4UXkff7WWddTyHZT63sM0MyM4Wyq/y39b65R1&#10;LkZmbNSWxXOsjuuoDVKwuYZxeGeTNmWPW94NtZMkqWOtWf0r9T1zNzBVddsN1A6OVYY5cXDq7MjP&#10;rMyzdWL/zvuStY3Yhdf6kbgr64gfrBtZ/PR4FT18RNEz3/c1Y9Xf4xVvCOIz/UOW++Kyw/jFAe/j&#10;Cyc6AhBv0fK+ZCaIjO/A0ba9Iz1rdnDkS67MXQyXOnTj9oVEHJ4zrs94ydyMD+ZeIwTHBhKwzGs4&#10;m8Rs9wFEfCp2tZQRco774+s5lw3EDmAsfCuZNdi+Aj7qHE9r7dvH2RIPAyMlM180/w5eE80/1PkL&#10;ZomwH0xD2AZiI/jM2V8fY5pcb5UHZaYFnmJvq4/rORD7g++/iLgGudE223NcIcj01qeftSO+k+jF&#10;iPxwxU8AgjVSqz+K7rbxVJu3SI21W5s58S85cVXW3dw+TU5tELw20+jP+Gf7lE5qLkPJNq9l1b+a&#10;3WG7QFxts/dXgKcilShlBOraz+F4F6QGBZjxVxQ7LEItK+1DK5NUC/tAWqanXsjv8t8vdfxxm3J6&#10;pNcsdesjAajFlpmmBKu3WjOwmycY4+TR4fXVmn2FNY7jsHB7FRBLqc4kfMYaUWRWkZkicPT/OTu3&#10;bElOXglPyW3/ttvzn9j5AikEIqna5Fl+2F1OMrkJXUPim2bKSfgbMTfbx2Fe1mVfR1itpQRpdpnb&#10;tbTvc/Pqr29Bh+HVmeu4PiY4sGmyJJsQucwx4rl94Y1qJ10l2TZECpNBlc9PEwva1BB4P+5xPyZs&#10;9OZUgP9xvFgZ2eGPmXPGIHBIGGT+rugCzOCOq+hZ2NvyXvT17b+82niMHQtlsaS2rvqksEgWLPxL&#10;5Wr7Y2KSJmpgouVL633tdEGcxHtEB8kDfqQLKs9ZPuIokbXYhiKFwkNByHVXIggEIol+vHL9PtL+&#10;y2skIEy+i0qiCx1bz9g4Zocoqls5Mox9eYtidxA2MwWt99V/uWc84Q6uoFAktmfSBYaGN15JzPuc&#10;QX0YY0PSRdbPYp17X/2Xe17wD4QA2aQ+Z6z1tOoQ3ISbO11gbSE2c84wtpJKva/+K3vGzVDQCryn&#10;KDOtZ048IYr4NCcONWp7DBn4MUw2BvaY80aRQD0rusZHZa+zwwtFbu2pCoObMecnaKP1X7c7zmzF&#10;lFDDQrpwo6N1u/DPdi+cOHrFwglWoLvkGHtf/Zd3E6vH2CGV3+q+MEh04mjArMn91Aa2oHAoTjbh&#10;zb2v/ss943iwvMeATLtoUjAH04wPMb0bQAAhCRfFOjftrvfVf7ln0LQmFKTC/7boISPB05yflje1&#10;a6bkmVIXPx9faxocfl8EIX2PuW10dB4p1hSRmlAN0L/35V/ZO0u4mfykSHJPSr4NiwjF4kHx556J&#10;SBsXhu8L0u8bD5jITBM9j8IN/XETiNqfnG3vq//y7sgpltoSGt8DurUIRKhTGauNIpdxo9q9QvmS&#10;lVjCFMcVfrP+aQzjEmkEnVHGW8+LvERZxTfwYs4qVJBz/keVDbaeiSl7SVj4v3f9YhUzeK/vbG5k&#10;uq+qhVEPZAXT+cLZMFGtpirNMsa4tD/vJm6pjAgrMwF/TV80zjW0MwgccGHW0ZtMAK+N4c3osLhB&#10;7tcUdcgJ9yMNDGm5bhe3fhQqCmfhVmMMl/nE2gEIUU5srE6fZf+VFLxCvYhIbUkIfHri9FSEPRTR&#10;mrNKQ1k2N5xQ76v/cs8Lxg/ja7vrUQEs19tSFUuiAX1JFgQR4de8GOuOX+BjdfYmlS2w3fdP4z5J&#10;Aldp8n3OAvP7MdrMB23xPGcALlaBSbhUrKPt85I6cUCCkp+D5hUEiEdtxsV7X/2XV5uIZKIRtKMI&#10;0t4zxGvt7z8ENAd8HRh1kwu1q6L3v17wyJbqICfc9unVk4VDdpML3LZAJCnmrChaDOxunxf/HnEZ&#10;3u0KAR4Kwqzj04QOnoj0CQmCZw0E3fWpIhOvyvrJmbvp2gRQKtGQYWXB+zpV1KaoMu9ArbOW3N2c&#10;cZ1ULhPADIikbaSC9I4Xws7ovD+GqTlvDN0sL2e67Bl1LjUV4fcB/WyfJtYQG8ljet4eE1LKU8Vj&#10;V5C47JmCUamdEVfA39pPFcrZTIci/XDbDOzBKv/1FueE1qdrtSQSJDpY7z5ngkrOXefeb3zf22MG&#10;FpwEcljqdPQTbG08TzIhHwAW2SeVz8rb6Hb+W+0RVo47VDCFlXW73lu+JVd8eiQJWFPwoc8Mj35d&#10;ljVzVouC13I5X8rOnHvGw1roIiIY25piMUgJHksOxCEdFLNnuLOjLAiQmRvW+/LcPVtkvY8Fjgkq&#10;qWqjljXa2wOOQbGJQWCHhA30rT1Kae40qTjKl//+fUImtQYc2IgJfvm+LgFOOuSYzUoYHnefvWct&#10;x1kywAOYDCd71ecBtYCobNSLOaU7IGINWL0PNuq5Z/Qd85lnSi0ERwTQxwq85SYmxSCczsUo3twA&#10;yTTau0rCWwVdf+zs5KIu5YmmF0TrkYWD2Jc+y/7L5xDeZBoAx4H203smSp6WHCfmgYmU/enIOCHI&#10;RFRe9ty4lDJnes+NAcKZNy6FmlJ51WxLyO/LnnG2piOc2cPhttXm1JmEqG3Cae0DY41SZ2Ff2Ocx&#10;7suehX1N2kb+slX902joTtvD75P1oec+43+FMoKvo5tGZOGyZ6LqPrsHWO1I3kvaJrNn9/y0hEGY&#10;W1gCdz0rKmyQAuYJpm6bsy5WtLAC8okJ3h+DHUvPP/oOFx+Nx5c9Q50W7qBOtwqbcKRKk4NlOD2g&#10;VpvkX07lWG34EYkuY68ueyaoC0Vqpwguk7S+TQo/m50SxBaTUVfPUt/zPONlo+cXFEbASTf9Rs+H&#10;VBXcrTaTgSvsEVo8LOAe4u2G3O+8o/9KTvI/VttxL3z5MlZWHoafAYxDflp+237coXWlxo1xzwDu&#10;3WprBY1lRzHdikR1m40Du51n4LnGm8A8AfO82GfqhQhnHKNG2mz7DL1WMhTAta0iBWYs9nXuFQia&#10;5PqXc8akti+B/GWhmtpqQ4AmXvkzgklNCkNKejMI6aDl6e3LnlevAFGg7cBK0zGF4e1MZb16pmQM&#10;eMlYMTxzSjK47plNrmDAwXu9JjQqeWdjNPj2oNDomfqkYvH3PS/+ToTcniaMG8iZA3jrdUFs24wW&#10;QwKWzfm873n1euLL2zRe9r2cjFSBhZf2njkZzhsckc83PXMu7KCkRvzDNcoO+MAKpbsRYIsV/kPc&#10;7LzP1gSTh+AWFsRonCdO08QTuZ3/VvslCsq+PDTeI6dizWxF4P7EVOpnpz3W9SWdU7XHwvN+WNMv&#10;uArQRsYhgGRJ7xan73M0mUSu/wXuXVzmJ0Qp/k3aJ8jgqr1GlHxsjGjHUX6JjXMBsWJnY884B9PP&#10;N2dz3AWifU70QQVFsHcZucIRFJ3bONgKZpBy+OFM7fSiK528jiCY73I4dDd3ojChF+7X7SPtj/Hk&#10;N9S8NMRCZczI94PX7iNdMAvUBmBDk2e4nf/6JKztQaA8omZb+7Z+FY9nVG73Yc90YPJ8Cj/QQwft&#10;owVKKN7ft1SX9Rz5oEeQM4O+nHUAncjpuq3EF9pEIUHKJm0SQCq896TNrbe/sQyy3BBVyUBOWxtw&#10;O//1ugtuWtQPB7JUcTv/rfbolann4NDVqQtZ4Hb+W+0JZSbFsuAZv1r26dF+RmAI3kzJ7nbHfZXT&#10;t0ZFyPXXxhGXx4eziJL927rIl7P4oec5Xnxg7JfWo0gGD0ItLxr17ulfxR9JaZ8sX8/da0ruXnEB&#10;VH88uT/sASc49wy37yyb6u9+mBmy1zxYHKqfFQhteYwQ2iYOe7S2AtUn5PfBNc49E6Qw0IuaGskL&#10;5poq/pcDg8RJA+5L/unM9L6+nDoMU9fOhVeSW+4zNE9d/1buC1hvW9a8h9+hx/B+fEyViuRN8+27&#10;FcO3Nt+FSW+qY+uZ3K9f/Xi0x7Wgtz0vcwadtLm+28DQsnq5NVwAy7jr3N72DLYkOdek6qKS9dPK&#10;Yd0wdVyipavZQlODebyJ1a70AZqbGHQjQKIM9snjveZk7GSADEoLQnCVQsp1muq/TGFYAD4ZB6UV&#10;kI+dSoAGDPaaSyJizjljbOA9SL7R++q/qmdM+aROkBcEKPuccYPUYzjZ5pNnFRwNwCWPLu4T1fvq&#10;v9wzJr+dDQesBhl58JfYyAnZnXMmO6DASMz5DQ5BSbiGgRygL8RWgRVHz1zYRkJhXxK8E/ZkAPQF&#10;m3S/2mxyYXAJwuQtqTWpFS8KHgrqbT1jhThnm/ibID0veu7vYpFtn4brJwnhO5Cx08QdbgADJCaK&#10;6e48I9IEjxsnkkgdrKR/GodBbaRq/G1WDf5BkwFbQXTqxZwX3XNimJbVnuBddRyh6eXx1I8pCSLR&#10;FNK4U7NlrakaeJ65F7uddjEr5Xb++6m9qcntem/1FmPz4UCo7frucjgmZLpm1o7WW35BEM/wQzkc&#10;thJtgB1dLpGMH2y9jZ2A7bIvjjThLCR+R0fsj65XD85OZHsrS4flWkyQDBKm1ciMKGBVdYFNcw3Y&#10;cTfPqw121ToPmbR7/hUs5B87rU4SScanbROpit7h3lf/5X2W0WtpVhb53Eg+ZpFDEhj+xj7n9TGr&#10;HUtyudpLz5rfBvYE2zJ7ZnU2VwVZeA5VoJeit79Z7UXMIlEo4rFNakph9nRPDFvlP/BqSmm92OdF&#10;dwD8mzjSZbUX9RFVdQORrdpD0y77zn7WT0kBJuw9CFy5+uU5mNqpeUJQB+0NLaO9Mki+WQtqnceH&#10;1hPD5m9+GRfQ6TSjcEyo3kb0M8fVZ5ijkwoULIoUCfZs3UWMZXvG8aztNR7AwabCTDJjVtu6olpC&#10;U0q1FYvA8ZI1vrx/8CVh7PUQfRZMSRuQ1L14k5T7eTtSn5nXKmcoOGkY8RKPFQFyK/91azw84UIk&#10;2xuY6vfdYjSZLkrr527t315GD/xtp4Q+C48HxS7Y0mE5vi7ksj9AdV/ouW3bdYVb2wIc/qkIoBLA&#10;zNvDlQZxM3qGfWbbqmiCYU/+S+geLeLr+QA3nhdk0Xrq0P7m5/MBHEruDxGW/LeVA/LD+cC1CNcc&#10;b5GH3dUekMlE4vKhrpFrawHoFoYab4IAGw/vzocQpPlZTlaH9iiJEAmhz6qAybb+BEjTqw7v+FQN&#10;0mtlDkCoJ8pyaJQ/rT+qdGqgtFaxhK+7tdDgOh6PoNOFx8OKx+wPE5Q2EgwAMthqzhMaEgjlhxV3&#10;39EbETui4vEOqjzRuD6fL/QE50xjEPR8ArDY30lPW0/Qa8JrQAign2w97a3Z21Cj0ImEIt/Gdaru&#10;JlvE76hWhd4xX1VtlmSdwtqG43A+BICcK0cglmlFb31/+q9cP1XdyT6xkyLKXZ9FFUwtW6lhXfsA&#10;TuV9/sLLT30qUTZjhFx6pJvClnlSMcWVMhFZW80z4sYutiKDpThw76X/SqoUHD3mSZw67VjPE/iW&#10;yxmAHFdwZh0Q3lEYoahy3ND1gg/gSsKq1ZtccaiIzPpZItV51AlJE3fuD0cwa7wJswsmccd7iD+m&#10;d0+Bh23L8DLAx/RZ1VFAQWmdomvaapDxHe/e9SqD0h9GpWN316nKoogVlEKwhcnx+lZRcs5/Ap8f&#10;3fbjxQFQvDxmIjXOu+JmRxpQHMnj0Db36XOjgi1kIDKCU7c5DPfy6JDApEiUp49RnrrFqDU8gQ62&#10;Gp7E7h1GxZJjr9dOkcZ2soHT1Dm97nO40mO0hA26FqZslDgKqDzk7zZXAIvpkAnvZQXJq3kun0Ww&#10;bCVul6lQGoMSNm2ecxGwezN+/ujTWxsHGtSMvdi4sDJ9j3fcyn/dugA5ArKVk8Gtjvumi0yDxKR7&#10;dDUKKw+/UC6wFP02H45ZEicI91SQH/M59cl9oJMIcYpFHK/4FLapfTwoB6k9zad4snLAKsr0wQ71&#10;lJMvElDO4kOKt6sifdCYm/lvNqfgAXkrce7kAnbWvZv5r5sj7pPUQLMnTOXjLoGTLnsW/qSoy9fB&#10;IOmwDjUYAoOAAH9ozTmMXZmccRnKcTtIvM2zS5EmFQxhPLXeWFspHYGDqpBnezjZez28IwGBCmIb&#10;AV8msrH6BIZqHwnWFSHV1imaf4oqOBhZZ16/Prf+y3SwvFo7Vd2uH8Zu62hMMGeCYidRYIa+6RZP&#10;jQUHYjlGPLtlhc2wOUibWFmFjopi3bPkX+1V7MvGAsXfDcxS4vkmJ9pT3VmdZNeXtf/KRV5E3UnE&#10;LKeblh1B1zjDOwFEVyX3Tt0uovQ5W8z01Hp1efcUtH1+27FXvLN2dRHpbtZfNgUuq/7UEsDaYrwF&#10;jT01DDn83OFL1QX4dJqvJ51oOYxPdWpR4V5qaZByQkoOyh+wwozYwI/lmFz5CkIhz9pbbXRxzDyV&#10;XNy+KU4P6jEaaOohb7Xur8q8XFexacA6VAthnadKNeTDz56iEx0RQ5YaJUp5Gi0kxn0xd2RixZsE&#10;Id9wT+LzyhFTn8xpxzKxCKl1S6BvINEPVmif2RcrFgUyi3JinioowCIiZz5asWofvLq198n03ziT&#10;xIRkKmleoN4VF4ivu5X/Hls/81s/YuKwO1BwRz+cbSD5P8xCl8anz0MOZBSYb+OiNapKfn0AoL+2&#10;BnOS/mEknVyP31tzWqNwC6EB1bL43prCYjlPFNiSz17HvuuxqgD4/s4EYFjxlqkIwJZU4jE1Fc8g&#10;ZET3Fp/L/bigi9/gyPEo+XYaLPWtliMJKM4jpIcNksqxoahTDIgzHVkdV3rPcuOgLuzs6jY+blDM&#10;8VmllzW1B1+M8wexLFTkKPagr2b/FWuLgs9347OokB3ECvYTKTweUtZrSx9QuCWTCwBkkip97NP7&#10;mudDN64El1DM8gd9lWQuQywwEZVn0ynrPB/hs3LIlBTsy4R7Kc1fBbW7ejFuQIyTzgICFj7O59gn&#10;cexU0og1KhNpIUEBLpL3qZpVuBtNn5iILiMPkCWvQLqileU66nGNQpsnjiGbhgfipRs2SxyNpZr1&#10;cfrM+r6BG3xzxn/gNp95OQo7l8aOsSnzt/jn5OV9lMkfcBpmHIe3yDZZ15+bVF27luw9jNH+8JfK&#10;2WktwJ8I+nI6N9taoN1n6jOmRjIc9syt/DfHpuSCnBHw+6q751bH+SBLvQo4PTsfQFBQQC2GrJrt&#10;Le4ttFD6XKkq9AYZJBhSavwwaMqmtmXCQk6RSahT/seFwP9HidJ04ACzyUu5HzTs+eaqqBBD+KxB&#10;l88oi1v5b7aeN30ytLu6J+Om91wmytyGJ2Aeu1FLcGw7LtSOr1r5twTKDV/jHUOMMN+R5ElHnof/&#10;xnxg5ZZnA3fmyLFbnWiCveTKhTi1ZPn2KDkgRsgsHkpYDRFckx2lb+Khbjc+G2vuO0covh/7w8GH&#10;qL7PB+GT0R7d9xcQvY8nAp+B9TVag+D74ds4q3Jq1Ogvj47He1wrAplpKUG4qgSzkKsi/cjHwf6e&#10;slvwnOSNXMuO4nfiB8c+FxmgFJh2REAHu56+bjjAelkHtMiAz/R27BO8R0pTXIaqxtU+O+pTBY3v&#10;BwDG78tPxom6oQlKiKp4wPjgxZlFJcmVFFdAJMdKfts3BJkc8qMHQB993xBBFKnKh7jG2gKj37os&#10;6+B75/mc1pB4DxZdfFbOvOZ9FrjUC/xkxJSyNt9TYpVn2Hvpv5KfqRhMriTe3n7JAPWYSF2JAY3i&#10;Beumgoi2+1Npo3V2ei9e4+yNdEhLE2o4Pk7nZ2kMMkAe7TEWIiOCNcUmfhfHKm2LRI7XRqGqdQoK&#10;cap0hnaZUyplbaFaXV0E1j6fEgu5P4GQJ6PNV1G8N8cgDFr5wqNb9DBG0LrVBgYZIJp0jWfMtC9s&#10;/xXLS7dkLvrDWFnbh6FUO/BG0l3r9jfOs9S+WYs3OEtcAwrd5yLLD90/TCJ1KjaolWJ462w/7Wuf&#10;3xfCIETvxE30eYYRq/UDXcBQXbm83rKUwr0Kw41lZHt6EWFucoCI4yG7E6GGh4rRR5+7oyqk9iVj&#10;wvTNwfSpApQgEbpf4hccXZmKg2IYUKhEl71SeD4lEFMOMTJnqgTdOFU1meXhcWX73L7sDEER2NIY&#10;NIe3jJgfdkblWTK9Ds9bnPMaEhoynD8+ifrVFGjcyKp+Nx5iwFR/23gPoX5czMokizdxCjV+Lkcr&#10;SLN4aAKrAVGRwAlllKUNbfRuX1T0Jx2LRFnh3uupUD3wZOjsy8aXEC/Ow/mNc80UfzFPVatPWiB8&#10;0hVRfNH4N4PGKHW9kSdlMF0mkOj8BwO7jyCpnlCdoGUi3Sf9idATJ4rW0Nkkye/ow/Eip/A8zS5f&#10;SOVX7fhxTAC0R1zzo/bHJRkGX4kCylPhb56mA4f1BTqQ2+ajUBK/q2/pupdGRziL+H8xNty7L5ZQ&#10;1ez8Walv/bNcgufPllw0eXJnF7UUos+SflfkqcLsqZo+JaPKvDkkA/9AJ15oFx2GkhXRJ8fwhS5C&#10;rEpl1UMsSjVvn8XWdFjrITNxLaN0xZuwZKRNCIG+g/1XkKey4g1UhqFEHrqXjyIJRpyTz6bCGcs8&#10;KSRBLGX0qYPzgT5PfVIRkhB2vimqaJ9VgbM4hYStt3onFGpwGjhR9omS6r30XzFPFUNNRs/x3Qq4&#10;KMfAxXQ45mGWeREEz3GZFNhfUN8VDQGglQtW+8kN4VJtl+VTdoHvzIL/dRoifQLdLN7EwHyxtsQd&#10;VfROfarKZAgBT0X1s6wms2WdreJ0KOcMi3xla+Pg9C248Kos+v+R3yg3wFYL+ldFSL/xG7bN5UdU&#10;TLqj0CBX1PeYLOjzzm/wktq/SYW8T3UO3HdQCfFdpe2P1QNoFQ7sj/MhymdwMXz0rqIUOaRGm8kF&#10;1hEVJNcacjgiQ82fBPqFAxo0gW8/Ts0dHaqYYcyKGh9534RpAhGDYyU+q4v3mlaGuV+VxKDJF3wF&#10;BmlJq6rDPUmBeLbzSeN+tPVgsAKC0o1TA7d/geWXTp+AFF3rsk0FzTuJD8gPGPPWJ1SW6iVFq5Ij&#10;Xa0tejT5BjFaEWPbMgrpVQ4pc+ppdrhJy/b6zZuDO9z1CZlYNpWB5P1ENrhwou7k7Q5YIiW+TAtd&#10;Me2jqz4JgCrTVLsC28eNvi6fXOk2uwTibjSk8qG5K6AiMsnsrk9tU5Cm6lZ3XobmZ/ObClkkDrcB&#10;MUK/iROiPL1dMvRfwQEkAz1axE+vnw08zXFpJNh2kxwmoK/wRJcGxaEBPebZ+Q0ZicooGasqW8M+&#10;b7fy3xwbTDnR6qhrT99rb00cCIIMhkHpn6oi7FZfDBe5FzLTDJc9LvOYyQ+GC03BqI3JAE4K3dNU&#10;SUwKFS72EjHQNQkeKjAw3hyxrePKnXaL1Bkh2ONNHD+N8LBGKHGcD6kOvD9ErMaA8Hy8kLB8Fmkd&#10;64ox37U0BiT/VwwIpb0dE9J4VS4lHqI7D3XqQSHHebJm9pRyJcI2FUUgPSAIr2lpDAcIXy48zP9M&#10;lec+YdMZ1lZh8lbpmfMoUOWYyunhkX56L1/oD6XTMY7ho72jP3RDbgiLIaE9NYYA/A3VI2hBCQp9&#10;XwBEGFZESOVFrh65R//7ZbL26hbNI8iM13tuGhYsWskYLSzzg/ewr1hwAblBrdgU5c4+KZeRsp5i&#10;WF0csQhsaZ4zn5Y7+sMa9/29SO7O4MGrc01eLrzc+NquGtCHvewz+0ILbCmafuwq2uvYVcb8Ay8i&#10;CeifDIgXBdWQdMValtx40gLWnuqSiyVzO2WolHdrhLFUgX9ymZomIDSrnYCqdtbXiOWjwegTFfCF&#10;tMIrAFYpdxRe1PvkDkqsu05itQgq1J68iDDtm3yuP/BPJeqTEvD98go4HjQZA8J269U84CG8GTRf&#10;fsW7tR1+kngTY6mfbY6uIufaMWzfrmThxmVy8eyVs1IVvlN4MmyE10rUaBcFomcz+1arlL4hfKW1&#10;XM2S4oouTolChfax9okoL/tfPoe21f+qGGXs9Eu9blVRIdruWxnOgVj1gy6pIpaxtL/GNXbJpbeT&#10;fXA3krsjJ87Qep76K97nZGDEPJSdt3ATUuAcgVRlyQ86Vh9BcE1SPuSsGn1SE7ALgNWVAXF19kZ9&#10;PSFF9CYoFQZ3PU8SWhXwHG8Sh+w0REkTJ0kd/Byc24xFgBFEJ7rvE++PPQdPP8fgFzEgMka7dkJp&#10;MCXsjtHC0V/c/QxYQeWgx5vsZxc6mMW6AFEPnwYv5YCMo0Vv+VQZwBpr7KQCgWX04+Hw2riV/2Zr&#10;Qknp3/qL9OBHRt6jNeH7GCx8pujLrU6UxSUiYAjGO2SLbCof6pg8nZo9NVw2jyjGuFmwDvSLXVbB&#10;hWL7vNk4BRxYGqL6RMV9VFSCr+RD2NoL6xplQrVhx2ehyS5r8P+p3GM85LN9QMSfMd7GQ2K8tap9&#10;Nfuv2D0UeEXox5tYRz2vhdtiHdjhpO01gYADeREIQL7Qr+CB2H3RJyK1c4ol7fdfwkrdrYErQPAZ&#10;jRYXZl5D/OD8pqWYofAJqUf/y8oUfN+t/LdaO29wpkvTg1ud1pCyNvbY45rWii0MFc7mdMJD8jzg&#10;meTTynWPlXjM59gn4ZPkmVgOu74ItMCBH8JUmy7EauSBIcH0E+rD881VQcvmK1p3QkV5ApdV2Vqj&#10;GsI0Rmu0kbBrltbH+SDu3QN02B3EaMbOnWR1/94UovUhq/LC5lvehDt07zFJAobso/1sYRicnb7k&#10;W7fOF06nz6z/ypVc8jVBA/xqxxgHkHMT0I6UGrUSEtCgNL4IP2RI5I5WZi7Ff3j0Y4Wmmlq5G3gN&#10;skDvfFjZIMpVDEK66lMVPoOtANxWnGeZCWpF6sWHDAwcamlFQmavklLxijmAjQ9p8/cTi7S7CqUd&#10;dWodEKgE65Ow80w7upomTjuHjFSEsy8tgeRkVgSO8cy1vcapkruJpkZC4b1zUvG5OIv6qlIqlrVd&#10;psL6bUmtKg6Yb+qe7yC+xzz7YcZnlnyGMLX9SrzjVv4b5M1Z4Bjp5ENnjM2zcqvTkVjySDnbWXjB&#10;FLjkkeI1VK7kMlkcgrDM6E3XcJyBUO47RiiHYMYrVQ8dK5UPfpyPjnmQMauJa/A71FHjyRghrUVT&#10;/dun2c+DIvQlW7ZOcEl7PqQcKusqpkK0NIsYPnbz1Cd080+i63VRdqgLXnFoCo/LWFXdXdztFZyy&#10;OjtacgiIZJGcYe+lr7hctYnxglf+dA3z4LuxiLT+N6h72Z/eUzJVgiiE2obA+RfFoPue4OwZXeSY&#10;JdK9Jrs8JLxWAbPeS//lPudnie92dz2OihoQ/8DzsFAtnN03jH8RwMc+v8v1qRHgrd9yJzF209j+&#10;omhs+6Yri7JwEuiVf77Tvgq9pRlwrzghxXLfuKKDEvZtmWBl6VuRnyN8ubVvgoPFwcT/kNXIr2hf&#10;+LX01kq/7Mra0EyD+BQK3DTTYSgOKuOem6wec9cnmI0E/xB72+8FwCZMeAVlEbcQq3wfKbcwZ5XG&#10;HxylU0f/FfRJHN239Kr4fRd4oHCMmFHG8WbdEKdO05hgUgby7+YJ1jH1TvgLA173k5m5rC5eWy7I&#10;ag8RHM69IWwWjpmrPlk9w7Gf9t+KbhdUveE9QI6pfrO4Bo4rEcXt2uK2tDZBRlGG2U2aeP3+THQK&#10;QxP8Zzn7a4Be5vhZYp32k1QDI3+Gld+mgs/ZVcF0nVzXngU7TeexwOBBCVdri21ifJTyUvvy4W6x&#10;QXrCe5BRGedznJr7ea4wEszEzhNYaoPWKOuw+3twkSf0TG6kiNLczROzMh0MEPzmncIDS+7WIBPm&#10;u/m1BD/KtX3rLkPWW7VQpLWRCUcFORt9Pv13RJWzxBiyWC7LW7oFpG74IkE9xcYX0mSp4eHR59NP&#10;iX6RPOGt+xOzITUGfNMKJa59LtHyhz9WEa4E98zg9NV+yvFmgJg4aDsraJRG4Tz9zgBsOEpjEeg7&#10;4DtXXf73m4BHvojXp/UIbwEsEdt5AGIKgh0P5bK/3000UgzT6HNIyHVl0RwpQxHcTTGEbUDEg1Pw&#10;KjTxpk94glk8QbXtsxBYUiaMprMLrAe8ZsESCMGEOL9aWhlPJvhnZIdbhgzMIxbQt1rpLYZqvA01&#10;kXqb/gh4OGS4UC1FU+CFsWUU7OylubDNsPoybosRZK2p8/RN00IaugIFZj9qVJxot/oSvKO1Ra7l&#10;1w+BO5R7IZeHCr9pymQzKftJjwjv9r2FcShGo2eCOOUI+6z6r9STlettSBz03RYSEJwzyUQT/dl/&#10;DCY6ZF89ud5F/5UdUrDfCRkMtPEbwAMIx5whO9dHoyIUv9I+JrL7pktCtylAtHDbZwmUogqNlePI&#10;bA/RQvIkgpl6Y39AgYbI1pvWQRTckgAcOykZ1Vb2b4KzU9x9gCGelxbzPIN9lAfoaqPuxLQ+heBm&#10;IdcjIyhI+lhEPmNAd6d/wRVgEHQ9VudbGrPmOVKhep+4BNLTiYodmsRln4c3a22xE+uzIEX62oI0&#10;MGgKTOQL/Y6pzM9CQ51ul88+o+0ruMLIi8t5LpgNpFYnzRXtoTy+trYNdKC71oNjdarpv3w8CcV7&#10;yx7zxEKoRDrp5L1PAB1pur1cWzJQVBpvkIkpofYTxxySNB5iaG59QmFpOBeB3a2t8j5NfbCavp/A&#10;GOrYo1Rua7swDFjfePOyTzSCNIufRxALQmligw8J9tnXFvmcrL9O9mWfuLoyakVAaBP6OBwJRYw+&#10;n4wRZAN+qHgoRfZIQ5aBliYAnFflN99xqyPF4aixYTAU5jZxZCG6bR9EkQYSwnpSvXm3KsyMdIhP&#10;nwWlVskEOfHqE5+3r9H93Kfnm6tCVJR8wOiNjMJBwozTrfzXrYkc7VSytD6uIWPCjBw9DIRzW0NV&#10;CEuxAIvu1yugnxEtiV1+yYXx96pY6Di1D06hRMN09z8hRsS8jFP+rPdtq0Jyusq2qjcC4D8ktes+&#10;eGtRtC5Akb95XMP//ckqBqMRNKHVbpEaqeyk0T2cb8MCouKmL+zzfM59sh3Jv57qMfqD7d4n5oxz&#10;ppohY0CL37/30n/5jM5zjRt084ySboArYXz2CdnDE1X1TFiEN5yP85Yr9ITsETPWHbaayulh8UyS&#10;UkM9uzvjwDOdC0t0/NfGxAmvJF8pE6vOOEW9QMHHgJyBeNnnlIFPs47rwElEGJ99GoTgtVViWIsg&#10;fdo8ou9g/5X7SewVkyHe5Bz2eeIgcqRP2LBNG8KgSCcHNQ4rGtR78Zlxb2inDmugkXucbuW/bs2U&#10;c2xy4VUYzc38N5vTmHoSYyqKmofgXXjfsznqlpuD+9nEzd78F1wyAt8sGRl4W/M+bw8JV4WNLsYU&#10;LxWlgIbiAqoYgSDBPR8VVFqh24U1cTCrd7SPkhpS/+QnuQfixzVQ3bCUZAj6sJmWJet9eVJgPC33&#10;YdMhkeakQMunSUhwSBbgaipw+QSFhWLKKINhZdydDrhqCVa8H5t7gmrhAOPiw6rv0DUgQrmw9HzK&#10;PF8wHzxVFFLMV5nt9mFYk+cjs7LPFmwjkcJ4F/d/6OB3sxXqxDuDv6XHl5UZR03Y+DCWyOYZgUW7&#10;9hDDe4UmwOycFzmRVrPNBz9BevLJoRFPXveWajpsbwxKdqlPdyei/itJStdN++hyYjZFk423J4GI&#10;vLh961b15lLTLMfn5SL/lgM7Rvzw0+LzJZSXH344h2UhC20hlksQMLM777qlNrs9V1xav0VLVFnA&#10;FYV0zTGmzTpbhJhrFKFxEIjW08tuCWw4Z5Ij0nMmwQoBK4rdI39xQzdyazrGW1Aynm2hG07dbsxI&#10;brb5ElSZL7mZ/wYRILZAPAdDppbOjMG52YlyEFD4051JQYXZxkPhgHgVYtgUKiJ7cF3L9SmePST+&#10;jZWit/7wlZMEZLCBvk+L5C7n8umOjGRNbNnXeQkUagyJcsK64s0eIOdD3eSjwj30mY1bDYKwUdKS&#10;a12RiZBRdi6jNf8FbW+fVsA2Ps3h2dLVeHvoHzoWILtwz1tO9t3rv5IAcCwZ0QlSgEltPUOhiX/n&#10;1CA5tzmrnmkuCezvE9TYq+4+sa4cjSHTLW35ZXe+tkeAWZS4nf/W9wFXpUCWzh2Wwbfvo497FioY&#10;Ze+Lv3tcOY6rMzAFOMr6NpbJcEyM3eRk4M5T/i2P8c+amJA1wXLuqAWZTDH7pDQRYpMJf0KHgnkM&#10;chh0uj8GkpXEhCH5rmeyVMye8YwJTb8wSmJ5o9ZB9vznpi8AhCcEVAMjteLM0c6rDRjMYS9YlpLv&#10;Ws/L41F9rMkrQfC1AXFCYOAfeOmHnueo54VZcyOXC90UO+9ufnrGH5FkQJmSSbu9r/4r6RgPppYw&#10;Rs3p6poBq4366k/Du7r7mMdo+34bIMELvxfvQrxeL/WyLedCBorqdcgcb3Mycp/hGRnnftC2T1fN&#10;FiBPjlclUmOHl1P7YY1GYY6xRrrsbYOYwBiNZsfFMDCUjWzwKLOq8baQpGeK3EcqiFdaMaj7YMVE&#10;i8tIn+3rElBVhn3YMY/2Sr32qLgqY+dHe3vYcq2cqqv/wB/7/sibt43/w0rPs69YaI88byQDl9i4&#10;TqNGiOss9z/0vBK6r+mbJ3A9JthiXUXeTiCE+abndrjpeTsHK9eB7XRDZeM69Ox97LPsv3waMPfS&#10;yycEn0L+jXBRskojkAmwrTbeL6gg+R3Jg97h3lf/5Z7Xd4Hz9cgJWuLyaWkEe8/DIkue9XK1dYDN&#10;Nw78bn0MpircWZMM1iVBaQlj9cF1znPW5ZdeL3yKPWjBRi6bgfTcmcz6tjDB/999Ft512+elZ82v&#10;WyYMbBQZSO437lsJTtRn2X95nxeZSCHNDeTEp6fAxf2rCyoaAS4nA/yl0Psvep4ykWRvDM3t0/id&#10;kgzI0hLOsvW8iD0iHhSQetHzwoW4LWjDejfBhev090OiTmEi+Ng7nY01TOkGwG6L66CzDU/Q2EgC&#10;XVsEC2USxSrlFEhDmSH3q70ooirE2yNnfJpJ1acB2I1P16miBIlrJhGQBjz5Yp+puaH0kTEptjkL&#10;wc5PCz6cS/IPBBhK2fIYLSLPJE4R+c6v50w4BsLJngWsax6kkemUYBRl5klBWylsXGDtnlWZ9QX3&#10;JHOoIB/Kw9zYIyakQxbL3dhzzu0x6/dqzkIpx5z/Vc3jfmw4RsAa8jGQrU0+Ewl2ijTRZGIKb+ZM&#10;0MO6OTJyF8Cr3YwWTlJwX22eO61j+KHe9Kxa67nPhB13vg1PV7LWIEDUtF1l4ZxRxj0fq16j9abO&#10;L/uv5J5ColpzPH2aQk9wj+j5MDBM9owYCoqFu+IFbf+02hizJoPDZixeivf7PKIyMSluttw3Utgt&#10;bwYZFDvpYwnZ4qVK7fQ19fXtv7za8G3LZ+yNLacFmNGI+Y+Byb24aUOq4Wk7CvdwXpL00Aw2rRrs&#10;kkyq+Ch4pBAGn7V82gMGdnv4qr0w/u55ZvgObMQBGFC4o7EihXvTm40M1sVW/TH+G/fJzMJ785jZ&#10;uWdMI5/asWhbz8gka5inJSe11RLp9W6iO9i9j54GwKdPSpvtOcP4ewoPD5dxAzV4EdWEUJblRC7s&#10;wo4Kn1lVjwq5uOW7MwzKwaTOHVZtsxf8AokvQF5QE1K4V39i60ABeCOJUG2+RWIATDrehuMxjHt+&#10;AVuHC+a7AND3SVE9xmEN1RPuZRoQGf/6Vm3FPIRZuJbCFGj/17TNlDaIDJ9mzrkklPUEYd7IgAIR&#10;zldhU3jf56lTc/+V/EKVc8yKuGo7C+SUmEXpdEk7aJyqhv1UUUfDN3tTeIVSC+c5+1y7TyRCLSQ7&#10;XEmsbnceKTUCc41wxmNgbkMh5dB1HolNbam68ESU0AwRcFAyq/bu/MOfnXOrHPGtcBhWHFG42B2l&#10;+ODP7rtDLbHkPDqP6Ql89Oy5e410msOzwVtgE7ynbue/2V53HRQWinDjgwcf11RxupQW+Kb+2kq/&#10;/UmqUYVzKIe4xYIU3ZCvTCcVBjHKxJ0ofh8pwbm8B5JtIFptzc3t/Ncza72gMo19X6TLeWbr0JGD&#10;USSg6LpPnNB3J6a2mvDNN3ECLk3zpafow/Q8zsTsGVGSPmflfFGJtlELoQOX22NNuWlyENODWs5z&#10;JqRhQgT1DyK+fxrKJMYU28Vuxa1Ac2DwDgfg8GOSwKS3Hz3vuwO2ttB7aKc/RRDwZ8G/chCA9stW&#10;8Xf9N3ef+BBGSLZHwFcxI7fz32rPGoSmCs6Fo2mO5HbHlcMvJNqPpYGNhH5bS8OsHIkdN5lv+hr8&#10;WXbTeFvJwG84P9FUVQ6Jdwnobo4xEmMA7ORj4iibK/EXQeBU29H0gKb6bPRZeu65RkRTkSf5UULW&#10;MZ3lRO3tWfc0fJkeAVbTpNv13tyLjnnuBB6/lIe1pmSlK2diTHwU9OxcU7hV90mNMBLWbqhRWQ8Z&#10;/YTM4MvOgfBI/ddjJFU8S4mp/X/EwoLm3c5/3b6NioN6RV3Y7io2llNVgLqdSxX8TPWZo/RcqLb6&#10;ysU8rsR5D0jOS78CnyZPqPMiHA2GOYoOgS72gUmNy7MKr8+yew+OcO4ZiklAEiEQsoUarBDWhs2Q&#10;vAgpQ/Ge3jNqbcbNEUKwfMcNel/77oAuypr87KYy8XKl3M5/vZsosZZ+tJ/ZSG7Xe8u3VMrIGFap&#10;YptmTDEGq3JAICjC0zebcI0rifIYCvIYe18egfv8F9hSwLt4yxv1+cQyMd9eL5AGyPZtJXpv7uVv&#10;JakknarKZwck4P3yjczyN6GWtD37gzImlgQIsUx3v6MWMKalYQE4Te2seAUxkNKwsDSpU997Bndj&#10;TkNV3jdFUQSOQQWOOcNltow9HjOwVBtJa04M2hwY8KtEBpH1jMC1LtPXt+8mTJs+kzNi3Kc77+Nu&#10;0h6caEJPUCVn7q6/67/eR5FofZ8ar6Yxt+uj81vsdxoZqoSeqzinui4UfHaLZJI0ismY6/h5JT70&#10;rNyofBdGxNrAhd0z0+fTng7uhe6WBfwj3T7fRmMqntz76r9izghCTAq/y2UDXVdTLUm+l5+G9gNO&#10;MQem+tp+LC+4s+d6X/2XeyabIJ0GpMSTFN84M2uNF6U+jYG9LQkRjoJDKVf67BXzfrtPjOesjkTV&#10;LEyk79JOQWCXy6S9ENIXXAT6JNSQUkPepB4Rl7fAeRmB5GrOVwgBm96bDX78gy61zYzqxHJ+DAlL&#10;50iUbaR7+wl9HJl3oXUtJ/C4Z/j0jcbhLa4b2YaOjPSecRa2IgQynwx5521C/dYdel/9V+4c+GZn&#10;FfxJhQQ4YDshAtpb6SX3g1XbHqucWawOntxPKINjz0huSoX4XTKw+5wXYCvuJvDT+8CoCeee8Rq/&#10;AQRSH9w5xnJzYSv1ScEUEmCjnoU+X5kGkUm7WHnMMMfbV9KIO+cZdXKFv9Hnw8Nfx56ye3boHTdD&#10;NyHVirEm5r59ffuv3Ge00Sp7MHdq9oyjzYzyb7S1rs7BGXk7zw4O/U9e+u0sKA5Re6SUJI/X7fzX&#10;YxTKNbVZICEqHdx15vPM8B9YyaXKT2I058zQe22AETBQaau2m7rtInkKMUFVoYo+e1/9V46Xu+4U&#10;+Ry8QUw3/A3VM1U0FDeNx/C47VBLo7QIGNBS88De17ZGGG1wIX9U9su2Rnt7EA9z5zSKrX3vzTsh&#10;29tD16I1hQw/PFWzHuRQEwcErfohuS5iZ/drSjDor2I4RQPz0zA4K9YnOsVDCfeLnouML88mPBif&#10;QY7a1Dd7xoyxrjCPwPJYSUx+2yt22fN6+A5zhrZsaqH7brdikKUmK8dzRji8WW0c/7bDKJTJRWDa&#10;qTkpFWH1Ph+Eg5IavNr4lut8d5rqv0xh8+K2I3vH1VKHGpd31wkpK8zAqmcG/kLiqZRNLedJsKwi&#10;7bkkkh3uWfLwBb/Aje8qqjjMTCNztbGZi7Zx53YYMCOBPk1hErXnnrfzj/sfkyCpA9ccul3nqXv7&#10;9fxJhR0U8ZP+gpcKT3X2Ira4CeuZoUS2DTxoDL0mjiCbPIr8pQ+a2ZGOMFnxAmTPrO8muPCOuKQo&#10;PSPXtp5ZcluW46Yaz7b31X+Z+wNdqf0gLS6KBM9JsdVZIU49Px4TNU+kgKAQJKMdeeS2OwSOHCji&#10;Lf77ifuj9c5eoASfE3/3ODMQKtItghPy76C0mhnutbIggKPAfRrTWDIIpTyBhT/O7NwzcWM7JZWq&#10;38OOFLqrkhR8GhnV2RX+RkUnctwe2B0PVt2sUoAOk8JCL1Z3eIySUdy/Ht/1vFxjwqRQQDqJwgiw&#10;lmJSyoHpsUGcCMTlcs6MARPnfrWxBI2HomfdRto2ckmW5THD2AYGC7Kvdz6+nPPM4D1+GiHozUB7&#10;w3LrA4MM7PWcjx89m8bzvJIl4Xu31Ccl7HOl3M5/3Z5LKu2zUoEgvDGdcx4pmNRGcFS5XVJG+6KN&#10;rPJklMKDh/uxjhaR8fJNzx15zOzc8/Hd5dNcYJWMchLKD49veyYk5klRKSb0gOXTOFlSi5gMYXlM&#10;UCv1l3moL3uG+k2D5AKjFDRC4T5aRMLOEGbPiO/MylW4DC0rd7ivb/+V1EHWu/CDyWtkXG09E1u0&#10;QHyyUCJ5s1oBhQbeWOx/gVVxZAEcYr47J4XFXiLt+RgnpysCMGcO/QttEelpfBrHgWPZaRsYfhWy&#10;Oz2eRSmWtx/7vJ9CYhToA7nOy3jdzn9zX1TtqBi1blg2P3S7426ugoX4vgpWr3owepMvQEOWSzr2&#10;x2jRllpsK3cu3dMRLFT+h5jfUzXS7XNFZk/Faq1AhFjWdUTBo/os+69cKUJ65fyUSN8EC/hWlZuO&#10;gR0e6woGy9p6/NNuojIBnPFH2asfeLC4u2N1Y4z2tXzfTZzUpaPXqtQJWSoKAGyGjLtHQGWeqk+Y&#10;QnDwx8yOa7rUxzmpm9QiV35CrOlvVKPuWcK0VeZxPkaWW7vrffVfpvt5SRiny3RfcxbYuSYl06LP&#10;eala8+1sHntetYjTsV/UhNPjRdQjYnNgd6u9VLJh1H53zhlTZq72k11BWyUcipvd9YyUN6hVXBT9&#10;vTEEah9OP97hMYZI8Yt6fNkzLsTyjzznDLxkfvpJBoRLp7wEPfeGwlbd5MAj5W0pZxiqyOZnG1LL&#10;pC83qE9yp6n+K2l71XFBiimW1LjzykKhts1cQVD7sgo8DSzZCx7JWk8prxvNe89g2owkJ+KAL6CL&#10;DW54cYIQkRg8My/OMxJFBQwGLyBMvRdCIOpdhhLeaCXOrEsCSku10+NttN1fL+ZMgM+YW9wRCKc+&#10;Zxx/BQWiIJQy+1rPS56+7mUIa+aOtltQDD1y06mAvxRbJxddmb2tZ06SWRxFbGSb8PiqZ1Uzd/k7&#10;RbUz28+cBJAXEiWXUzplDxgIe8eSxWqDO3qVn6GyJcT5x04Rqk6c4+xZwCQ/hoLCmJ6PV0gAbrIX&#10;eiQ7qwzS7Jnxd/MO6M4fxcNI95fXdVltyhSDD8q3Yb6ZxXO32kTqVBN2zBl/ri6Xbp+mnL7nrKLe&#10;XVYR6QFakksCWoDQ2P0+A5tDJc6e/+KSt94zuC4noeN7oOc+ZzBowg/EuMG0BRnczRmycpYrM+Bu&#10;2zHq2kjip863olTdASYGBiJ7ZvXSv3bZMzhcO67lOI1I2exZqJHcDLZCAMN1Myi5WXxIGSuhsjx6&#10;tj4WHFtYLogiVoq4kuprxll0O/+d7YF4uD29+Oy6nf+6PbAMoyMIrWdQh1G53UmOgGPT2mUveLh2&#10;wuIoJiSeL+IfaIxPm686N2P3oZM3ujaWN0gLv4ulGfx47gH8yghjMvbTaJmPGbh3kJHpFoZYzT7L&#10;/ssrhcfQXJFhbLY5mEOWJAeGJ1S+0rb7oAYd6AHlLDl63bNg2zZEuQVMN1CtnyaaX9Yiy/M74Jo1&#10;51+w1ETMcxKJeL/pGbCRN5JyQkIktp4Ra8WuySzbTvkfxPSMN8E7LKXmes7401z3in+ALuunfDD7&#10;JEBMgSzMVnNGjnD0g8LAUAgZed8zEt+WFfapKjyucyYXrYAwJEGqKt/yGI7DY/f8Hwid+55ByYBI&#10;sBzRjS5ttQHC8OmkMMW2Nu0MYKTQxONUQZ15192Dv5xom6iXkIX5Lmxm8zupNNwEQxGnb0sC/+bt&#10;HDcEkfmJlz3Lc+d3dTNY22dIGySKB/YE/0gvt7+M0J/46+0+E4OklIqXk43sTCqCRNkzClSm+JvC&#10;SHck2p3jnqCKuzlzqzNApFht2bmha9Sn0YG0wmMjZUJvq425VF4++Ug+4IqO+9yslnq3eiYMAwm6&#10;Z396Pl69fPX23ZzRuCYsoiJTy6fFUt3zI66lOlX1WGbIi1OlNBPv8/R8zJ6VjeSNfLo4wPrPKHo9&#10;vpwznGTG8h7uEXLO6loOFRvcOAmHymk9eEC8GXc9U1MGbuDlfMTyFMkzqyCHdw/10V3hLefjy57h&#10;TBXorlHXaqvS5gwy2iU0Hwvi4JPx0mMElnieqqdtKwyiRf9htVWNzdJ9Pr6bM9wPbc+r/Tiw/A/c&#10;nn78oG1YCUXO8nE5Jh89Wx8LbQQhhO7rj/7NFfA7enhvL2drtbdpTy9u57/+vsp22cuAM63sIbfz&#10;X7cHv2XldyJ4lu8f+RGqjAv+EcdXkKcJU7HdIocCxRW1QEnUaMqVKwzYY+XOPcsU9ao/sQtAJspm&#10;ewLbiExN15EwXPfsCGiTbgAI5g4D6JY5Ci1uGT/Vj3U96JWkYz+FGd9LOwR8qWL4qrfUcljc5EQ6&#10;Rk3xUKKkVRqFWF+4cXGuIFJixOjlWy49cVBp4KGxIMrh0osq9Rs4jrUhicSwba92F5uimBBG11bJ&#10;BrYqMye6haX32argnI8j/Elh8FuVQhnPDraqeHJ3h+NlYsuy2wea+Dc6rsMTLz1cABPYQH9YBSDa&#10;MqL+ZsVNXADsXtNX8Vz6lkDgw+9mC1uzjJnIYx9OZTLPRYbD9b3lFNSQa4Pu9pbd8RF5Qpfx+sgV&#10;kSS1K3XI2xKpggWFD+iqW6jE2dIch8HvF1olKgvS2KwId/imxsrdZj31La6YlA7ZIMkxdp6A+wdD&#10;oVjGkHFtYBC4TxHQIGHhb8kZNoF26knh5Qrfg3dYWaG++gp3MEvSKAv/EORWb8NU7g8SNjpWhCf1&#10;5M7kJc0YTDmia2B4Wv8wyQ8s3nnOuwRDLbdPCuTNj/gu3c1ciKAVIenvHuWOHEOlycqKa4cVsc5H&#10;zeKfAhGRXBkJE4J7RcDUc4ARpufrALt89diS+q5neemwKIOCC/Nc24VXYqoyh8eQdyGCCnZ82bM+&#10;V8vJYjfBxpmE5dVjLffKOfVYvqkctx9f9izDrfSnMcH1WA4FvR7707UkjFR+mv9XzyrAUtoo8Y7O&#10;eQFK4wOrOT8fE4GvaLSW595bRDUK4oA16senUb9VBv8TGYAq4kZXP35HYUTqXCHppEdynyRI/f3T&#10;tdrjko//d891lwQ9PzYSb13hr1CLczlnz+0xsc57RZKAGc5ry4UnZl4VmCcneQwM/KqysHIz3q12&#10;i67rdPZThZxE7ctP8zA0qJqz8hEmn4XQz9z5yD1VqdIBjUOODRqU6jHFpMogmD2DUa2Bvcw3IZCC&#10;Z9WflluwsQqZjI5rTXfQ7BkEazkZZAK/2GeEaCW4HcSscKPWeAhP7EIafB5aT44bj8ILLRoBt+Ba&#10;QHV2xzLRAj5uEoIce7yDAABaoQ8d4wpv5h33pCyjqiLFRj7MFYbyS0CBeIwxs4GMBKIp7lmuu0fP&#10;ltNpwQIZKtwqOnTewMJbbue/bk880TqKQCHhplvaHylY5oZP7TSmilCaWxEI63a0KO+Gs8ET51C/&#10;4M5sBqWW/e7ToakkWqtrEtj9UFM0sqyxaUA+1vQ8Z47iVFFNCXPOgI29JGItOx3BnKbubCq87Jkq&#10;MwUefFjblADk0ybR59kBx165o9MJcNez/GaFLUTB6fELfPcLNOrwWJeOeTPe8gtu2rPNfWJF8+aZ&#10;JemuNkMyrHTnYqGXc5bT3KPG2u2GKNcgISrrsQRDY6FE5F3hmZQ9sfJ7S0VpPaXUYOSFT7wmRfKu&#10;rwXj0w+B1YR0Pb6b83KX1PHTTKQObH16DmzVW+rxZc/EZGxhH3xnZP/PjKOnYtIAvfX4rmdtjk3w&#10;aYXUpKiLPlMrSmGfj7FCyx9f6v5dzyrlOHVbed4aCXGaJ4t79qzgaB33tz2jeUy77dmzFG0zZilb&#10;nbaJky52iB9fzlnGQB2bB20TGKHoXrL1Z16xuFqdyTKVL3uWaDV7fJ5nsD7EN92zD2ztM1HrqfN8&#10;pu1NqvIW3mZ/lOievQZu578phblUsIKiUyNkfm53lEg4hrRFoUCInHu+BqiLCuIOfrE91mw8cZHZ&#10;eHy5put21bu1aFT4mkteJFqPh5FePWtrjzzSc7dvHsotiYAG+Kg0srdHyyiBXAr8T2tKnTBqz3lN&#10;H+wdyAfhMD+22j9nBm1WTPQlnSoiX+pgScv5adbUkJgpxuuxvHXzhHBOX+jmw7HhY1/etflpNrOO&#10;7lP9IIFgKUZgz94dHQHpo79czqpUMHsmrFxM9qlTUYoQv6HftkZ22TP6eFE/bs/uX8CdXFg42Zg9&#10;i1BocnOUcUXQvYxfLmbHlcqHG4elemUpxhRqFDR+cbfI1et9QH5kffmr6RKa46qYWCnykvdgAfVE&#10;zEdU3qLPlmtSsJDyXWKqZSF0ntR/xZnFj0L2hV99hBLQJ2s+BYf15oPk4PT5XWZ7bySoNKr3llJB&#10;WSu6Piw4qz/8wGqwqlhN2e07FAi1yVWUbrDjCSBxtyT7EhHxU1y7bW/JQC62I4hVPL3aW6zbCS7h&#10;DAWqoLrFcVNhL+i8e7+5w8G3VOh6EBbryIlPe4vVWI5xZbF1ryMgwgqJCurdSUp1is2awSUIvnnr&#10;zj+/WrOFTqzTzQ/Pp8RKcueFIXnhs+FGJmpbxe4d5kPIzMfrsBZE6kwXbxcZE8I2J5JnA0tBUaqU&#10;EwRXWKmaLXEPyxOwi0kXdyTF4tjInsWm6sOUUK/jhY+sBzw5QFSx9KDwMN0zR0okUVLWrxL/aHox&#10;0ym77LTInNvaINSDFyRFRMF8iIpqWZakZotcsdx9Yr3bKZA/7V7s/kPU0lY9SCnVIFiY/T/wZGv5&#10;h6ec+DpA2D0RDr3aWwz6AmrLyd53D5eVL5dU0VWhB9ZBQefVLSci4oN33VKV0ZYHCXwbyBIBU5At&#10;vCjKeV26VYkA+6iAO6jyzC27EDjOB4iLD4SRWj8MkNS0SsFL0DPtKZdtmGPLwxIbdDVblXm1ZjJf&#10;NUkRcXYt46WW5nwqWHmcAoxfVU65ny1KZB4goaO6YYnz17Wd6RZHb4sTAc6qYoPyKr8ImeCuJiMg&#10;R0w8Ed3o0yIj5iN2W7MVcDJ5mAyWF5QstGftHlK+O7NJV+AqwxwUkdYOUflbAFh3i9B44dYlw6X0&#10;Id3V2KNxZM5VME66cg8bEOoXjHxw7JeYcWl8ZucMHcpYFxnYRfnPZZV0yA1XsxUahJp3addfUbLu&#10;xjKijEqpyk1d9pbJ0FfOB0bZXdi61teCj0A6ovlIyd1u+wsEsBPmqS6ocQf5u5n/hoqJMK4qvMJh&#10;FUtys5PuIi5vaU5kkf1cJ4XaWSAwIvDgYdpTVtrSgmsMp2nfO+q/cqxIc+ti4CG22wl1laPXElG/&#10;VUXUlZ62S//Acn9xTohg/LbCi9Nqg0VzH3BF2FiJreJlGxRnLOjqQTle7Jwn2T8+XODv8Jd+30IS&#10;DRxw/UN64978uJa6uybCNqDVEVstBVsSJuO/9M+w22HRXYUZEcdRg+Q50+WpW12wmOFd4ObgCVu3&#10;umoxw5GkWYBVaB4XOJ1SwXT4pU3iO89l6R31teQqO1dE7i+5WX85NgDrxyWNuBECw6JPn0ITyXKR&#10;eLoBZKVvxX+TmSNLOFvnUR67RWAmdyOLhMVpBwfx77pUpGPAfnu3EGbqfvhBCAq/6Hak3Ma6jus6&#10;+oeRCykTgaUAr+9rARmlRkMoA3kyhvyg7+NsOcIpYFRiAFfcuowiu8wIUEUufvWnhCVDUMstmkDG&#10;q26h9ro6QqXEu0EHfNg4cLoVEHPtluyeOdsa8lW3GPL2iCjVT5UCFjlA6qDxoMgm0lx7typ3GqKY&#10;zYDzvthbccx6VVHH1i3uIS8y7q+tVA7L5OIp30jKBymPDsp01seCQtEd9yovW3NESVZ1QhshIvBd&#10;Wv0JKXIHzWABsB0MfU2HDfBX/TcHw917lEQYzVlUztTX5uTWSG2L5oimq9tuYAEuzscWk3vSOBqT&#10;qgs/SNyBWazrD4k5G1VXLXAOc3z9vPRJca863pEYJWP856dJAcTIgquiIgpgbGvQ+4qF01UiaW0Q&#10;Hh1X1y3UqluTs+a3fI74xtqk4J4+10ARgPvcTApFKN2vuvD0/yg7m904chyOv0qQ+wCbYGecNSa5&#10;zGDnsocB9gl6HW8coBMb7sYE+/b7+4ukRKrKiSqXTrk+JFIUv0mhq02znHDA428sM4DHkc6NrBMd&#10;7AKVX0KVqIo0PH18ksBWVdQkLd1VgB9VitkuUPvDtoMGG1VhIeBPq9iiH7Mp0vT8AXPTXRIgnSLV&#10;btcsgyWGgxkhRtGGJRPHDxw43foCEwXzTBUkLn7zwo4U0fEkQXqEwUFim1X46lV8mDw/F9LEnd9V&#10;RZqAQocW/E8mlHwhYMemjJJ2QIaV1cNJPK8tqx1oRNZUZzUkGikqh9cW/7nXR6RXO5LVhz3WthPN&#10;uMsCOaaOkhQnByIQjaS2lIxtxorZXRS7apUjST0rhk1O793YaHUx65UtLWdLhupGwj4VvZmOiVe5&#10;x4uDaNDD602MpoAUnByQX+gxbrRxsAX9b8tnUdJCHyTpcEo0oJuf211kJILpdRJ+B2w+W6TTVJvB&#10;Bg5Kwps1ZangHgafDfEYQZ48s7RbdT6rL+h4MyiF0yqDjHZugs+Y7cExG1Z8tsBcWICaqcVn2alG&#10;Jn1CPB2zPXb+NwpXqIuIWjwmmYZ0wG2gj8fqhPJNdvsBBpzepGWdUsaTLEsT4liWqfsGyp7nGYoj&#10;uqN2bT0HbjHhlZWSxuQPsT+p6p/ctPCJ2NqkkqjW3DScuiOrOKQrp5v8ZCvz8YbVJA2np1FtXIeS&#10;H9FYf3q6jmR7X5TlSwNOMAALPDQN9Q+qOr4eIJIoG/1H3XF/DI82ltMXKpKfdJZmWOEpTyubyUeI&#10;p3bhGTtVxkdtxpH2mwrsqkhO64MZJnttD57dMQc1SROcXKljY2Bmqb9fIhjUEcZpO1WdGl+gib0x&#10;EQ7Beak5wEdZPqvzWvyzMHR4TBoTl1doHqyGqnb34AwcG5Vw5HIoSYhDsmH9nXgqfuPpiCNSyUF4&#10;b356Dx6VlQdl9FkFW8KCeRPwsJerlMeY8XCoTGdlqO/BszcmSn2wfFml1TZDOwpHiQ7GncZMN4kP&#10;HhmTpfEVV+MD8/x1OFlURwLbXYU9ad3gquGcWOYf6R36M7Dy07rtYmWMQ99YbMcXJoHVSwOkcnNM&#10;nxDNkfIrHTDUhRLHYhRjKq0E5w9OtVf55g3rGYZghaxeGZWy87pMh1NUd0FCHHE+zN0MJyIjJDNm&#10;GkabY7WOUq9sTHVf8wUeb8bqf/8muzZUv2NjIgmCx+ATELdPRJVvwtCnTtrpTQ4gPyCZ82eF50Im&#10;0gAcCSRfTPWM6U3YofeLWJLMMLpQMogs8S/DmcbEqT2FixXhDxnIHnkTcqauYOVx0nGsey3qFPs4&#10;uGg8Fb++7mP1xsZOcq+O5O/gq+2cAnAKE8cG7Dc7A+qElG5yoJrJhjUcjjdxSc5HjQ40bUUrnCLo&#10;E+wSG1nfE/lNpHxhemlPDFHS4Ry7iQiMm7prcI4dzO5WB4i0JzCeQiWSdmgeiz4mvibfh7ix8eYu&#10;w5lYiqo6q/KBv86rPNRgbWq3hX84pC+5WXxnd8xKcfDfkIqcXUrjP38nnopfozWEDThoegilmTJB&#10;TYbGU3v0KfvA6ZM2u6oeSDhMEvtvJA5UT3qSu+TueXhyad2QOSEg1YzLdmpfmsaiTJmifdPkiE20&#10;AjN4QevZgzNT9luWpsCZWAfWKJ2fMhLSJkXNco/JEpz5TXKepnjB4J946eYYRrrZ9ai1MdObG0UV&#10;FSjMu62qlDmvuGFQT8VmvXIel3g2W22Cc4wJYj0Xqi/2mC11nNQWOMXWUerVdsyNBQcxesSNsAV2&#10;YftsjIkXK1whnNnorSTXcDvgRBxORfrpszjKlZqUNlK+2c31pTHzm/JfFLrNN+VtKXAm6lMftJ6j&#10;XbFZrzYya7wZ6Et7ZefmkALj5hKcyJrgyJgpU4QlMd2/bzxmiQ/hp1NnSuN6FbJ6ZXAmm2Pr+U2m&#10;zNbxmzgtqU1HgoiKcrjatHXsJnOQjHYlFCUaSn4S+MWwoytk9crgHD1KZQHpRK70WcXnXAUi/qAS&#10;sHQTyEJmqZyP6P4ebkO+2Gg4MP1sPDQ5lNyQc/FU/PrTrLUHwHaf3oMHT2OwMRx6JHnlKZPfFSdJ&#10;YlKTAFo2BWHzaKWBj4zb65JfHreQ7vAUV6RjW2AjR+kdu1I5xWVSil70gCgx+UBKBa9eGYJoGh75&#10;OMp8mXJQ8I1HtQzDKmGyDJtczTdIQPMJL+1Hov9hbygJsHoCUekjhIT/d06oHp5dzuPFL7dLM3ug&#10;Iq8iRq78wOqBSa5mDkufc8fhO4HePqENnJXySMf0M26hAqL5YXPGU/FrywAlh92OKj7SYuKpPXiS&#10;b43Dsvy8+iCY5LJDUUQO5oVLXiwVxR/gaYmFkDUy9RSWOe/KHqnrqB15zMTwUDk8p2SDwz04k9pL&#10;NaaSLxILSbybJLXJc5Zs8JZ3tM67kylID1vF7tOY+Sam6KTPDR1yxLiW4EyiD/nuVkOsZ9KtSJLT&#10;QXlpQskepgnACJ9WbNYr3/5DWyHT3c/siDGJeoaHEImkYuw8Jt6Y8FIw8wP7EKYSMmobLMLmiq/i&#10;JjctMeaDaRn+H7GI9dX8Cdbmlgv0MvUh+kmZd2bWqHSgDpnmSoXysOArLutVMNY4mwETEMW0yokW&#10;/JhcugFmUrtgHTpyBbQvUZC0RscQ/hSooixY0xptTCjT3LN9TJ6PN49ZyXJ8ha27MYTZrfHZrcWa&#10;NEhKWdQFbBXOtFPQN+a0lqEkwp+m+GdyFWBeO0kv4TYZ/LTzkPRKmwGTD2SbaYx1UIP82R5VL7u2&#10;KktjDpue4vnpnNqh6eG8EXmn6Qwujdf5iFgeSiCKj7yt6aMYUHA6gxH2VF0wYzZvFB204N0GxpBm&#10;tkM0S994arVHxaetfzwVv/50i8VqeNrn6TSg+vDeFszQtKYgCRoyYciFaZ8jm7wGrUbAhWxaP4Zg&#10;A8vegAg2d1oSCJtUwxH2I7cR9S6jdgjrf0BJloy5NOBQGzh2nlh//ihbyvVJWvJMCgC2nAdSVAlx&#10;wB+uMknjE3iO3KAOHjJUKAQUdJcnM/Q98rzoteOrV5FYFxwviqtrSiz8QTQpqeUqTerehfhkHcg5&#10;9FDW8X3RdCtPOOnFMBjmXG92bRz2rJw0I8Y6Sr0KqdDTgWi6/tbOKQwEtqQd0zMxm+jzUcaU2Ro3&#10;CcEeGBMNzw0aCiJuanIGaSBUj7SNoGMEpjFJm/bSEVwDfkDgEmFiCSrPRvsL56ifx9jhJALtoKC4&#10;zj1vCei6aUBTZJ23uIxbMgK9soo9tMko5bMGJ53np7QOouCqXtFsCfcojLg6Jk7CSGNF4Pop6AEn&#10;6iihKPssPMtUpH4TjQ4HYxsTXmtBsiXcIrWi3AeupjZLia/pFArfNlQqOS/pY+KSCDjJ+jpgnSqx&#10;wG0yuumxfGXMkbmMZx4LuNzUnxwJ+MJtl63BCQ25ZkaTSZS/8lkw675rtZGs2gxUHoehk/zmaR1r&#10;Y47cbzKa8JKUMWG3roHilplKDOioFvyKoPuRk1pSkjrEhMZSxpTFY1IS7dOz+/t6Kp/ecIuH6Ugh&#10;aBMz/llc7/XQUbLr8VI30pRJMGkzWAWu06l0zgzLJdyS/gpPt89CRBZtCFBIco6MA7XRqNKDzC8S&#10;t/1NmPE+7wteb5yWASL3Vn2wqaSxPR1Pxa8/jevDJSI96PykAaCKp/Z4uQLzzuM4bsNzCjo8WFOB&#10;Js2+qFKUcUEsBg8FBAdib+Tg4bnwN9nLZU/QjF715WIpSjeoOiEHTtEzy2+S1bJvVQS8jhUl/xve&#10;5S/sfoJ4Kn770yRX+AgKxE0Y38UhhpxzpMabCl9B1whfOv18vKYuEKzQuFdaEPDHZ+Oj1VHqlc1T&#10;Tehd8SSJQMfZJ/7JSkbEipxGPyijjwmVuuBCx/Do3BLtY95IY25Lg//esrb7ZyEkZ3TIWC/i6zeV&#10;Ye1YxWvSsVohq1cO56h5g3lPVlKutINWqm0P5Ya3Ece5UvRX5SFbt3dlu6FGp9AnFZVYiw0JcOjp&#10;yAP5odwZjJHm0nuD20pxiD9cyvZBVvUH9FlqNCmWDqjim3s4JCCnkLHWDa8PjS0yrZCyoH3UbrI0&#10;VXfCKx5FHbxIfvsyDuFWYgnts4i2qnpqW4ffBdu2yj3a7cVppaovXsq2Uw2I8wXEM3W8Ps/ASvwa&#10;TSlMG1bgO7X3nZ7ewyH0Ayk0eMjnY9dmHHJKEAaI3wS2shlxoWIO2U08/bZTNzSxOyZ++6jDQixX&#10;OqSNI2a4fxYFrtVExH5Dy/7lZ49YwB1e0JEmrFCNGKFxnPjIzu/JGvm0YwmVXb+CQwSyggmiCbCu&#10;Y7USz2oNvO0m0Z+qm1GqEVUtTbnwmVWcVWgo6oOw21i0UenCNh6KXyMIzhNTrEgTI0Oin38bD9Vx&#10;7BWUBklEe0dnsGdYuEnGp/M79l6JF+FbQM4aQeCDWastYTmiYkaG4SyVYqYxN7yBbjbDp7uhGk/t&#10;w6PeH4YwAKs5RQhdpJjdvAHYAisiNXL1qW2OnVfHqFc+S+LPN9CNsE470LKh2MLwRFuR+GjQNoNh&#10;rdp7KSRRh6hXPiB4k4jVgNQ0F2VGDkDZx/v3kAGhpoOaBeqjoyYqsK0xnplQU2IB4tfnBTPsHRdG&#10;7kQ8tAsKrjslarbpOtI7fih8Qus3vPp0xz3SV1z1ioVcYkVKqVQsRAOi3ldqV5v/4Byk4JRtTRIt&#10;LzqfghaXsNdO93RXJHzuB9QORGQ4t6nhfNjw/n38fXfK7DBPvmE5CjPH6kZ7NcL8BY1tlxb2R6ST&#10;kDPMDUUj9tkLDQI03OIFJaWZ92ylMe+DkuoQ9apT1ebFQQbjo6xm2c5pvBd82efHy72JhqfT9aF5&#10;9fWff12u7uG/XP+4f/zy4dfT7eXx/PnjPz+fz+3i7uH+y/1v5+dXf53O71+f7u7uv17fvtat0/np&#10;4WR/RkOxvBDo8hJvtA+Xj52/vvrWSJGFvzs9vX/93/Pp2r719VEDmmR5vlx/P10e7MvtfYP1y+fr&#10;/XOINz7+7elye3n68/nDr/rffx4//u/P51fP1/Nvj0wU5J++3j08Pr9/fXd9biuup75dntqbn24/&#10;PT/9O/7/7ZP+d+Jvp6eHz3e/n66nfN3euL1/+/jweP54//zh/wAAAP//AwBQSwMEFAAGAAgAAAAh&#10;ACsL4RfjAAAADgEAAA8AAABkcnMvZG93bnJldi54bWxMj0FPwzAMhe9I/IfISNy2NGWFUZpO0wSc&#10;JiQ2JMTNa722WpNUTdZ2/x7vBLdn++n5e9lqMq0YqPeNsxrUPAJBtnBlYysNX/u32RKED2hLbJ0l&#10;DRfysMpvbzJMSzfaTxp2oRIcYn2KGuoQulRKX9Rk0M9dR5ZvR9cbDDz2lSx7HDnctDKOokdpsLH8&#10;ocaONjUVp93ZaHgfcVw/qNdhezpuLj/75ON7q0jr+7tp/QIi0BT+zHDFZ3TImengzrb0otUwi5Nk&#10;wV5WTzG3ulqUinl1YJUsnxcg80z+r5H/AgAA//8DAFBLAQItABQABgAIAAAAIQC2gziS/gAAAOEB&#10;AAATAAAAAAAAAAAAAAAAAAAAAABbQ29udGVudF9UeXBlc10ueG1sUEsBAi0AFAAGAAgAAAAhADj9&#10;If/WAAAAlAEAAAsAAAAAAAAAAAAAAAAALwEAAF9yZWxzLy5yZWxzUEsBAi0AFAAGAAgAAAAhADVs&#10;RONwywYAwN8mAA4AAAAAAAAAAAAAAAAALgIAAGRycy9lMm9Eb2MueG1sUEsBAi0AFAAGAAgAAAAh&#10;ACsL4RfjAAAADgEAAA8AAAAAAAAAAAAAAAAAys0GAGRycy9kb3ducmV2LnhtbFBLBQYAAAAABAAE&#10;APMAAADazgYAAAA=&#10;">
              <v:group id="14 grupė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Laisva forma: 10 figūra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8 figūra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4 stačiakampis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12 grupė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Laisva forma: 10 figūra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A55793">
      <w:rPr>
        <w:noProof/>
        <w:lang w:bidi="lt-L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FCCD28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925C8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5414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916826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998FAE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8C5E1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D6AF6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AADE4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60CE2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E6A9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01B018C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6212D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DEA5CF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93145486">
    <w:abstractNumId w:val="10"/>
  </w:num>
  <w:num w:numId="2" w16cid:durableId="1635603003">
    <w:abstractNumId w:val="12"/>
  </w:num>
  <w:num w:numId="3" w16cid:durableId="1583559946">
    <w:abstractNumId w:val="13"/>
  </w:num>
  <w:num w:numId="4" w16cid:durableId="1555043338">
    <w:abstractNumId w:val="14"/>
  </w:num>
  <w:num w:numId="5" w16cid:durableId="603683533">
    <w:abstractNumId w:val="8"/>
  </w:num>
  <w:num w:numId="6" w16cid:durableId="1733844872">
    <w:abstractNumId w:val="3"/>
  </w:num>
  <w:num w:numId="7" w16cid:durableId="794326903">
    <w:abstractNumId w:val="2"/>
  </w:num>
  <w:num w:numId="8" w16cid:durableId="892229081">
    <w:abstractNumId w:val="1"/>
  </w:num>
  <w:num w:numId="9" w16cid:durableId="1836022544">
    <w:abstractNumId w:val="0"/>
  </w:num>
  <w:num w:numId="10" w16cid:durableId="1188448480">
    <w:abstractNumId w:val="9"/>
  </w:num>
  <w:num w:numId="11" w16cid:durableId="65148773">
    <w:abstractNumId w:val="7"/>
  </w:num>
  <w:num w:numId="12" w16cid:durableId="615909324">
    <w:abstractNumId w:val="6"/>
  </w:num>
  <w:num w:numId="13" w16cid:durableId="517424824">
    <w:abstractNumId w:val="5"/>
  </w:num>
  <w:num w:numId="14" w16cid:durableId="1632663422">
    <w:abstractNumId w:val="4"/>
  </w:num>
  <w:num w:numId="15" w16cid:durableId="7641079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396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9D"/>
    <w:rsid w:val="00055B72"/>
    <w:rsid w:val="00060042"/>
    <w:rsid w:val="0008685D"/>
    <w:rsid w:val="00112FD7"/>
    <w:rsid w:val="001253DD"/>
    <w:rsid w:val="001255EE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00D9D"/>
    <w:rsid w:val="00535840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B591F"/>
    <w:rsid w:val="00A31B16"/>
    <w:rsid w:val="00A55793"/>
    <w:rsid w:val="00AE68A8"/>
    <w:rsid w:val="00B6466C"/>
    <w:rsid w:val="00B76CDA"/>
    <w:rsid w:val="00C14078"/>
    <w:rsid w:val="00C637A7"/>
    <w:rsid w:val="00C83A18"/>
    <w:rsid w:val="00CC1E8B"/>
    <w:rsid w:val="00CC77C1"/>
    <w:rsid w:val="00CD2321"/>
    <w:rsid w:val="00CE1E3D"/>
    <w:rsid w:val="00D053FA"/>
    <w:rsid w:val="00D26515"/>
    <w:rsid w:val="00D53086"/>
    <w:rsid w:val="00E26AED"/>
    <w:rsid w:val="00E70557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C01EA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940DB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lt-LT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55793"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579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A55793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5793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5793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5793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5793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5793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5793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5793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A55793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55793"/>
    <w:rPr>
      <w:rFonts w:ascii="Calibri" w:hAnsi="Calibri" w:cs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5579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A55793"/>
    <w:pPr>
      <w:numPr>
        <w:numId w:val="2"/>
      </w:numPr>
      <w:spacing w:after="120"/>
    </w:pPr>
    <w:rPr>
      <w:szCs w:val="24"/>
    </w:rPr>
  </w:style>
  <w:style w:type="paragraph" w:customStyle="1" w:styleId="Lentelspastraipa">
    <w:name w:val="Lentelės pastraipa"/>
    <w:basedOn w:val="Normal"/>
    <w:uiPriority w:val="1"/>
    <w:semiHidden/>
    <w:rsid w:val="00A55793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A557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579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A557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5793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A55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5579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5579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ja">
    <w:name w:val="Informacija"/>
    <w:basedOn w:val="BodyText"/>
    <w:uiPriority w:val="1"/>
    <w:qFormat/>
    <w:rsid w:val="00A55793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os">
    <w:name w:val="Datos"/>
    <w:basedOn w:val="BodyText"/>
    <w:uiPriority w:val="1"/>
    <w:semiHidden/>
    <w:qFormat/>
    <w:rsid w:val="00A55793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A55793"/>
    <w:rPr>
      <w:rFonts w:ascii="Calibri" w:hAnsi="Calibri" w:cs="Calibri"/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A55793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har"/>
    <w:uiPriority w:val="99"/>
    <w:rsid w:val="00A55793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A55793"/>
    <w:rPr>
      <w:rFonts w:ascii="Calibri" w:hAnsi="Calibri" w:cs="Calibri"/>
    </w:rPr>
  </w:style>
  <w:style w:type="paragraph" w:styleId="NoSpacing">
    <w:name w:val="No Spacing"/>
    <w:basedOn w:val="Normal"/>
    <w:uiPriority w:val="1"/>
    <w:rsid w:val="00A55793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inisasmuo">
    <w:name w:val="Kontaktinis asmuo"/>
    <w:basedOn w:val="Normal"/>
    <w:link w:val="Kontaktinioasmenssimbolis"/>
    <w:uiPriority w:val="1"/>
    <w:qFormat/>
    <w:rsid w:val="00A55793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A55793"/>
    <w:pPr>
      <w:spacing w:before="480" w:after="0"/>
    </w:pPr>
  </w:style>
  <w:style w:type="character" w:customStyle="1" w:styleId="Kontaktinioasmenssimbolis">
    <w:name w:val="Kontaktinio asmens simbolis"/>
    <w:basedOn w:val="DefaultParagraphFont"/>
    <w:link w:val="Kontaktinisasmuo"/>
    <w:uiPriority w:val="1"/>
    <w:rsid w:val="00A55793"/>
    <w:rPr>
      <w:rFonts w:ascii="Calibri" w:hAnsi="Calibri" w:cs="Calibri"/>
    </w:rPr>
  </w:style>
  <w:style w:type="character" w:customStyle="1" w:styleId="ClosingChar">
    <w:name w:val="Closing Char"/>
    <w:basedOn w:val="DefaultParagraphFont"/>
    <w:link w:val="Closing"/>
    <w:uiPriority w:val="99"/>
    <w:rsid w:val="00A55793"/>
    <w:rPr>
      <w:rFonts w:ascii="Calibri" w:hAnsi="Calibri" w:cs="Calibri"/>
    </w:rPr>
  </w:style>
  <w:style w:type="character" w:styleId="Mention">
    <w:name w:val="Mention"/>
    <w:basedOn w:val="DefaultParagraphFont"/>
    <w:uiPriority w:val="99"/>
    <w:semiHidden/>
    <w:unhideWhenUsed/>
    <w:rsid w:val="00A5579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A55793"/>
    <w:pPr>
      <w:numPr>
        <w:numId w:val="3"/>
      </w:numPr>
    </w:pPr>
  </w:style>
  <w:style w:type="numbering" w:styleId="1ai">
    <w:name w:val="Outline List 1"/>
    <w:basedOn w:val="NoList"/>
    <w:uiPriority w:val="99"/>
    <w:semiHidden/>
    <w:unhideWhenUsed/>
    <w:rsid w:val="00A55793"/>
    <w:pPr>
      <w:numPr>
        <w:numId w:val="4"/>
      </w:numPr>
    </w:pPr>
  </w:style>
  <w:style w:type="character" w:styleId="HTMLCode">
    <w:name w:val="HTML Code"/>
    <w:basedOn w:val="DefaultParagraphFont"/>
    <w:uiPriority w:val="99"/>
    <w:semiHidden/>
    <w:unhideWhenUsed/>
    <w:rsid w:val="00A55793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55793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55793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55793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A55793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55793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A55793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55793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A55793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A55793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55793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55793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5579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5579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5579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5579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5579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5579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5579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5579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5579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579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rsid w:val="00A55793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A55793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A557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55793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55793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55793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55793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55793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55793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55793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55793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55793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55793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55793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55793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55793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55793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A55793"/>
  </w:style>
  <w:style w:type="character" w:styleId="BookTitle">
    <w:name w:val="Book Title"/>
    <w:basedOn w:val="DefaultParagraphFont"/>
    <w:uiPriority w:val="33"/>
    <w:semiHidden/>
    <w:rsid w:val="00A55793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A55793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5579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5579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A5579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A5579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5579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5579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5579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55793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A5579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5579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5579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5579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557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5579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5579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5579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A5579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5579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5579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5579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5579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55793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55793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55793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55793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55793"/>
    <w:pPr>
      <w:numPr>
        <w:numId w:val="9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A55793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55793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55793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55793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55793"/>
    <w:pPr>
      <w:numPr>
        <w:numId w:val="14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A5579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A55793"/>
    <w:rPr>
      <w:rFonts w:ascii="Calibri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A5579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5579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5579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5579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A55793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A557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55793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55793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55793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55793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55793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55793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A5579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A5579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5793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A55793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A5579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5579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5579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A557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5793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57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5793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55793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793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793"/>
    <w:rPr>
      <w:rFonts w:ascii="Microsoft YaHei UI" w:eastAsia="Microsoft YaHei UI" w:hAnsi="Microsoft YaHei UI" w:cs="Calibr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A55793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A5579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55793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55793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5793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579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579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579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579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579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579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579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A55793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A55793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55793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55793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55793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55793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A5579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A5579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5793"/>
    <w:rPr>
      <w:rFonts w:ascii="Calibri" w:hAnsi="Calibri" w:cs="Calibri"/>
      <w:i/>
      <w:iCs/>
      <w:color w:val="2C567A" w:themeColor="accent1"/>
    </w:rPr>
  </w:style>
  <w:style w:type="character" w:styleId="IntenseEmphasis">
    <w:name w:val="Intense Emphasis"/>
    <w:basedOn w:val="DefaultParagraphFont"/>
    <w:uiPriority w:val="21"/>
    <w:semiHidden/>
    <w:rsid w:val="00A5579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A55793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A55793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A55793"/>
    <w:rPr>
      <w:rFonts w:ascii="Calibri" w:hAnsi="Calibri" w:cs="Calibri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557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55793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5579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55793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5579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55793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579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5793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5579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55793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55793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55793"/>
    <w:rPr>
      <w:rFonts w:ascii="Calibri" w:hAnsi="Calibri" w:cs="Calibri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55793"/>
    <w:pPr>
      <w:spacing w:after="22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55793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A5579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55793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55793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A5579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55793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55793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55793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55793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55793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55793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55793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55793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A55793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55793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55793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55793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55793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55793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55793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A5579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5579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5579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5579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5579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5579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5579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A55793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55793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55793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55793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55793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55793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55793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A55793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55793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55793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55793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55793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55793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55793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55793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55793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55793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55793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55793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55793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55793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5579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5579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5579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5579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5579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5579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5579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55793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55793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55793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55793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55793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55793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55793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55793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55793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55793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55793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55793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55793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55793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55793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5579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55793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A5579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5579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5579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5579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5579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A55793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55793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A5579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5579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5579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5579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5579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A55793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55793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55793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55793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55793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55793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55793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55793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55793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55793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55793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55793"/>
    <w:rPr>
      <w:rFonts w:ascii="Consolas" w:hAnsi="Consolas" w:cs="Calibri"/>
      <w:sz w:val="21"/>
      <w:szCs w:val="21"/>
    </w:rPr>
  </w:style>
  <w:style w:type="table" w:styleId="TableGrid1">
    <w:name w:val="Table Grid 1"/>
    <w:basedOn w:val="TableNormal"/>
    <w:uiPriority w:val="99"/>
    <w:semiHidden/>
    <w:unhideWhenUsed/>
    <w:rsid w:val="00A557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5579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5579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5579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5579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5579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5579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5579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55793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A55793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55793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55793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55793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55793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55793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55793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55793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55793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55793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55793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55793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55793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55793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A55793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55793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55793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55793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55793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55793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55793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55793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55793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55793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55793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55793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55793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55793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5579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5579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5579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5579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5579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5579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5579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55793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55793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55793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55793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55793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55793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5579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55793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55793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55793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55793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55793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55793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A5579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5579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5579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A55793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55793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5793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A55793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A5579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5579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5579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55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55793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A55793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55793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579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Jaruseviciute\AppData\Local\Microsoft\Office\16.0\DTS\lt-LT%7bC6C98484-0A5F-4BFA-8D29-B8C2F71F5A73%7d\%7b390B1AE7-0220-4717-B078-52DEDFD54782%7dtf2274601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3F23F4833A4480BE8506329A84368C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DBDE6D3A-D50E-45EC-893D-94D1012BDAF5}"/>
      </w:docPartPr>
      <w:docPartBody>
        <w:p w:rsidR="00E4284E" w:rsidRDefault="00000000">
          <w:pPr>
            <w:pStyle w:val="E03F23F4833A4480BE8506329A84368C"/>
          </w:pPr>
          <w:r w:rsidRPr="001255EE">
            <w:rPr>
              <w:lang w:bidi="lt-LT"/>
            </w:rPr>
            <w:t>Pagarbiai,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398"/>
    <w:rsid w:val="004771D1"/>
    <w:rsid w:val="00826398"/>
    <w:rsid w:val="00E4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lt-LT" w:eastAsia="lt-L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3F23F4833A4480BE8506329A84368C">
    <w:name w:val="E03F23F4833A4480BE8506329A8436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FA86E9-6C12-4E06-A8D1-AC8D47C31E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{390B1AE7-0220-4717-B078-52DEDFD54782}tf22746018_win32</Template>
  <TotalTime>0</TotalTime>
  <Pages>1</Pages>
  <Words>228</Words>
  <Characters>130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2023-12-07T14:05:00Z</dcterms:created>
  <dcterms:modified xsi:type="dcterms:W3CDTF">2023-12-07T14:05:00Z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